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86C" w:rsidRPr="00327D62" w:rsidRDefault="000B686C" w:rsidP="000B686C">
      <w:pPr>
        <w:spacing w:after="200" w:line="276" w:lineRule="auto"/>
        <w:ind w:left="708"/>
        <w:jc w:val="center"/>
        <w:rPr>
          <w:rFonts w:ascii="Times New Roman" w:hAnsi="Times New Roman"/>
          <w:b/>
          <w:sz w:val="36"/>
          <w:szCs w:val="36"/>
          <w:lang w:val="de-DE" w:eastAsia="ru-RU"/>
        </w:rPr>
      </w:pPr>
      <w:r w:rsidRPr="00327D62">
        <w:rPr>
          <w:rFonts w:ascii="Times New Roman" w:hAnsi="Times New Roman"/>
          <w:sz w:val="36"/>
          <w:szCs w:val="36"/>
          <w:lang w:eastAsia="ru-RU"/>
        </w:rPr>
        <w:tab/>
      </w:r>
      <w:r w:rsidRPr="00327D62">
        <w:rPr>
          <w:rFonts w:ascii="Times New Roman" w:hAnsi="Times New Roman"/>
          <w:b/>
          <w:sz w:val="36"/>
          <w:szCs w:val="36"/>
          <w:lang w:val="de-DE" w:eastAsia="ru-RU"/>
        </w:rPr>
        <w:t>Enguri Dam Foundation Deformation Process Under the Impact of Geologic Cracking and Water Reservoir Operating Mode</w:t>
      </w:r>
    </w:p>
    <w:p w:rsidR="000B686C" w:rsidRPr="006A400C" w:rsidRDefault="000B686C" w:rsidP="000B686C">
      <w:pPr>
        <w:spacing w:after="200" w:line="276" w:lineRule="auto"/>
        <w:ind w:left="708"/>
        <w:jc w:val="center"/>
        <w:rPr>
          <w:rFonts w:ascii="GEO-LitNusx" w:hAnsi="GEO-LitNusx"/>
          <w:b/>
          <w:sz w:val="24"/>
          <w:szCs w:val="24"/>
          <w:lang w:val="de-DE" w:eastAsia="ru-RU"/>
        </w:rPr>
      </w:pPr>
    </w:p>
    <w:p w:rsidR="000B686C" w:rsidRPr="009851BE" w:rsidRDefault="000B686C" w:rsidP="000B686C">
      <w:pPr>
        <w:spacing w:after="200"/>
        <w:jc w:val="left"/>
        <w:rPr>
          <w:sz w:val="20"/>
          <w:szCs w:val="20"/>
          <w:lang w:val="en-GB" w:eastAsia="ru-RU"/>
        </w:rPr>
      </w:pPr>
      <w:r w:rsidRPr="009851BE">
        <w:rPr>
          <w:rFonts w:ascii="Times New Roman" w:hAnsi="Times New Roman"/>
          <w:b/>
          <w:sz w:val="20"/>
          <w:szCs w:val="20"/>
          <w:lang w:val="en-GB" w:eastAsia="ru-RU"/>
        </w:rPr>
        <w:t xml:space="preserve"> M. Kalabegishvili     </w:t>
      </w:r>
      <w:r w:rsidR="009851BE">
        <w:rPr>
          <w:rFonts w:ascii="Times New Roman" w:hAnsi="Times New Roman"/>
          <w:b/>
          <w:sz w:val="20"/>
          <w:szCs w:val="20"/>
          <w:lang w:val="en-GB" w:eastAsia="ru-RU"/>
        </w:rPr>
        <w:t xml:space="preserve">                           </w:t>
      </w:r>
      <w:r w:rsidRPr="009851BE">
        <w:rPr>
          <w:rFonts w:ascii="Times New Roman" w:hAnsi="Times New Roman"/>
          <w:b/>
          <w:sz w:val="20"/>
          <w:szCs w:val="20"/>
          <w:lang w:val="en-GB" w:eastAsia="ru-RU"/>
        </w:rPr>
        <w:t xml:space="preserve">                                                                                                             </w:t>
      </w:r>
      <w:r w:rsidRPr="009851BE">
        <w:rPr>
          <w:rFonts w:ascii="Times New Roman" w:hAnsi="Times New Roman"/>
          <w:sz w:val="20"/>
          <w:szCs w:val="20"/>
          <w:lang w:val="en-GB" w:eastAsia="ru-RU"/>
        </w:rPr>
        <w:t xml:space="preserve">Expert of Enguri Hydraulic Structures  </w:t>
      </w:r>
      <w:r w:rsidR="009851BE">
        <w:rPr>
          <w:rFonts w:ascii="Times New Roman" w:hAnsi="Times New Roman"/>
          <w:sz w:val="20"/>
          <w:szCs w:val="20"/>
          <w:lang w:val="en-GB" w:eastAsia="ru-RU"/>
        </w:rPr>
        <w:t xml:space="preserve">                                 </w:t>
      </w:r>
      <w:r w:rsidRPr="009851BE">
        <w:rPr>
          <w:rFonts w:ascii="Times New Roman" w:hAnsi="Times New Roman"/>
          <w:sz w:val="20"/>
          <w:szCs w:val="20"/>
          <w:lang w:val="en-GB" w:eastAsia="ru-RU"/>
        </w:rPr>
        <w:t xml:space="preserve">                                                                                Tech. Sc. Dr., Prof. of Georgian Technical University,         </w:t>
      </w:r>
      <w:r w:rsidR="009851BE">
        <w:rPr>
          <w:rFonts w:ascii="Times New Roman" w:hAnsi="Times New Roman"/>
          <w:sz w:val="20"/>
          <w:szCs w:val="20"/>
          <w:lang w:val="en-GB" w:eastAsia="ru-RU"/>
        </w:rPr>
        <w:t xml:space="preserve">                                 </w:t>
      </w:r>
      <w:r w:rsidRPr="009851BE">
        <w:rPr>
          <w:rFonts w:ascii="Times New Roman" w:hAnsi="Times New Roman"/>
          <w:sz w:val="20"/>
          <w:szCs w:val="20"/>
          <w:lang w:val="en-GB" w:eastAsia="ru-RU"/>
        </w:rPr>
        <w:t xml:space="preserve">                                       Department of Hydraulic Structures and Hydro Power Management                     </w:t>
      </w:r>
      <w:r w:rsidR="009851BE">
        <w:rPr>
          <w:rFonts w:ascii="Times New Roman" w:hAnsi="Times New Roman"/>
          <w:sz w:val="20"/>
          <w:szCs w:val="20"/>
          <w:lang w:val="en-GB" w:eastAsia="ru-RU"/>
        </w:rPr>
        <w:t xml:space="preserve">                               </w:t>
      </w:r>
      <w:r w:rsidRPr="009851BE">
        <w:rPr>
          <w:rFonts w:ascii="Times New Roman" w:hAnsi="Times New Roman"/>
          <w:sz w:val="20"/>
          <w:szCs w:val="20"/>
          <w:lang w:val="en-GB" w:eastAsia="ru-RU"/>
        </w:rPr>
        <w:t xml:space="preserve">                  77</w:t>
      </w:r>
      <w:r w:rsidR="009851BE">
        <w:rPr>
          <w:rFonts w:ascii="Times New Roman" w:hAnsi="Times New Roman"/>
          <w:sz w:val="20"/>
          <w:szCs w:val="20"/>
          <w:lang w:val="en-GB" w:eastAsia="ru-RU"/>
        </w:rPr>
        <w:t xml:space="preserve"> </w:t>
      </w:r>
      <w:r w:rsidRPr="009851BE">
        <w:rPr>
          <w:rFonts w:ascii="Times New Roman" w:hAnsi="Times New Roman"/>
          <w:sz w:val="20"/>
          <w:szCs w:val="20"/>
          <w:lang w:val="en-GB" w:eastAsia="ru-RU"/>
        </w:rPr>
        <w:t xml:space="preserve"> Kostava </w:t>
      </w:r>
      <w:r w:rsidR="009851BE">
        <w:rPr>
          <w:rFonts w:ascii="Times New Roman" w:hAnsi="Times New Roman"/>
          <w:sz w:val="20"/>
          <w:szCs w:val="20"/>
          <w:lang w:val="en-GB" w:eastAsia="ru-RU"/>
        </w:rPr>
        <w:t>s</w:t>
      </w:r>
      <w:r w:rsidRPr="009851BE">
        <w:rPr>
          <w:rFonts w:ascii="Times New Roman" w:hAnsi="Times New Roman"/>
          <w:sz w:val="20"/>
          <w:szCs w:val="20"/>
          <w:lang w:val="en-GB" w:eastAsia="ru-RU"/>
        </w:rPr>
        <w:t xml:space="preserve">t., Tbilisi 0175, Georgia.                                                                                       </w:t>
      </w:r>
      <w:r w:rsidR="009851BE">
        <w:rPr>
          <w:rFonts w:ascii="Times New Roman" w:hAnsi="Times New Roman"/>
          <w:sz w:val="20"/>
          <w:szCs w:val="20"/>
          <w:lang w:val="en-GB" w:eastAsia="ru-RU"/>
        </w:rPr>
        <w:t xml:space="preserve">                               </w:t>
      </w:r>
      <w:r w:rsidRPr="009851BE">
        <w:rPr>
          <w:rFonts w:ascii="Times New Roman" w:hAnsi="Times New Roman"/>
          <w:sz w:val="20"/>
          <w:szCs w:val="20"/>
          <w:lang w:val="en-GB" w:eastAsia="ru-RU"/>
        </w:rPr>
        <w:t xml:space="preserve"> E-mail: </w:t>
      </w:r>
      <w:hyperlink r:id="rId8" w:history="1">
        <w:r w:rsidRPr="009851BE">
          <w:rPr>
            <w:rFonts w:ascii="Times New Roman" w:hAnsi="Times New Roman"/>
            <w:color w:val="0000FF"/>
            <w:sz w:val="20"/>
            <w:szCs w:val="20"/>
            <w:u w:val="single"/>
            <w:lang w:val="en-GB" w:eastAsia="ru-RU"/>
          </w:rPr>
          <w:t>Kalabegishvili@hotmail.com</w:t>
        </w:r>
      </w:hyperlink>
      <w:r w:rsidRPr="009851BE">
        <w:rPr>
          <w:sz w:val="20"/>
          <w:szCs w:val="20"/>
          <w:lang w:val="en-GB" w:eastAsia="ru-RU"/>
        </w:rPr>
        <w:t xml:space="preserve"> </w:t>
      </w:r>
    </w:p>
    <w:p w:rsidR="000B686C" w:rsidRPr="006A400C" w:rsidRDefault="000B686C" w:rsidP="000B686C">
      <w:pPr>
        <w:spacing w:after="200"/>
        <w:jc w:val="left"/>
        <w:rPr>
          <w:sz w:val="24"/>
          <w:szCs w:val="24"/>
          <w:lang w:val="en-GB" w:eastAsia="ru-RU"/>
        </w:rPr>
      </w:pPr>
    </w:p>
    <w:p w:rsidR="000B686C" w:rsidRPr="00B742B0" w:rsidRDefault="000B686C" w:rsidP="000B686C">
      <w:pPr>
        <w:spacing w:after="200"/>
        <w:jc w:val="left"/>
        <w:rPr>
          <w:sz w:val="28"/>
          <w:szCs w:val="28"/>
          <w:lang w:val="en-GB" w:eastAsia="ru-RU"/>
        </w:rPr>
      </w:pPr>
      <w:r>
        <w:rPr>
          <w:rFonts w:ascii="Times New Roman" w:hAnsi="Times New Roman"/>
          <w:b/>
          <w:sz w:val="24"/>
          <w:szCs w:val="24"/>
          <w:lang w:val="en-GB" w:eastAsia="ru-RU"/>
        </w:rPr>
        <w:t xml:space="preserve"> </w:t>
      </w:r>
      <w:r w:rsidRPr="00F318B7">
        <w:rPr>
          <w:rFonts w:ascii="Times New Roman" w:hAnsi="Times New Roman"/>
          <w:b/>
          <w:sz w:val="24"/>
          <w:szCs w:val="24"/>
          <w:lang w:val="en-GB" w:eastAsia="ru-RU"/>
        </w:rPr>
        <w:t>Introduction</w:t>
      </w:r>
      <w:r w:rsidRPr="00B742B0">
        <w:rPr>
          <w:rFonts w:ascii="Times New Roman" w:hAnsi="Times New Roman"/>
          <w:b/>
          <w:sz w:val="28"/>
          <w:szCs w:val="28"/>
          <w:lang w:val="de-DE" w:eastAsia="ru-RU"/>
        </w:rPr>
        <w:t xml:space="preserve"> </w:t>
      </w:r>
    </w:p>
    <w:p w:rsidR="000B686C" w:rsidRPr="00F318B7" w:rsidRDefault="000B686C" w:rsidP="000B686C">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t>Enguri HPP arh dam  (H</w:t>
      </w:r>
      <w:r>
        <w:rPr>
          <w:rFonts w:ascii="Times New Roman" w:hAnsi="Times New Roman"/>
          <w:sz w:val="20"/>
          <w:szCs w:val="20"/>
          <w:lang w:val="de-DE" w:eastAsia="ru-RU"/>
        </w:rPr>
        <w:t>=</w:t>
      </w:r>
      <w:r w:rsidRPr="00F318B7">
        <w:rPr>
          <w:rFonts w:ascii="Times New Roman" w:hAnsi="Times New Roman"/>
          <w:sz w:val="20"/>
          <w:szCs w:val="20"/>
          <w:lang w:val="de-DE" w:eastAsia="ru-RU"/>
        </w:rPr>
        <w:t xml:space="preserve">271,5m ) foundation has a complex geologic structure. Major part of the canyon is of </w:t>
      </w:r>
      <w:r w:rsidRPr="00317767">
        <w:rPr>
          <w:rFonts w:ascii="Times New Roman" w:hAnsi="Times New Roman"/>
          <w:sz w:val="20"/>
          <w:szCs w:val="20"/>
          <w:lang w:val="de-DE" w:eastAsia="ru-RU"/>
        </w:rPr>
        <w:t xml:space="preserve">layerwise carbonated lower lime age </w:t>
      </w:r>
      <w:r w:rsidRPr="00F318B7">
        <w:rPr>
          <w:rFonts w:ascii="Times New Roman" w:hAnsi="Times New Roman"/>
          <w:sz w:val="20"/>
          <w:szCs w:val="20"/>
          <w:lang w:val="de-DE" w:eastAsia="ru-RU"/>
        </w:rPr>
        <w:t xml:space="preserve">formed by heterogeneous highly cracked limestones and dolomites. In terms of geological structure of foundation the most sizeable </w:t>
      </w:r>
      <w:r w:rsidRPr="00F318B7">
        <w:rPr>
          <w:rFonts w:ascii="Times New Roman" w:hAnsi="Times New Roman"/>
          <w:b/>
          <w:sz w:val="20"/>
          <w:szCs w:val="20"/>
          <w:lang w:val="de-DE" w:eastAsia="ru-RU"/>
        </w:rPr>
        <w:t>geologic</w:t>
      </w:r>
      <w:r>
        <w:rPr>
          <w:rFonts w:ascii="Times New Roman" w:hAnsi="Times New Roman"/>
          <w:b/>
          <w:sz w:val="20"/>
          <w:szCs w:val="20"/>
          <w:lang w:val="de-DE" w:eastAsia="ru-RU"/>
        </w:rPr>
        <w:t>al</w:t>
      </w:r>
      <w:r w:rsidRPr="00F318B7">
        <w:rPr>
          <w:rFonts w:ascii="Times New Roman" w:hAnsi="Times New Roman"/>
          <w:b/>
          <w:sz w:val="20"/>
          <w:szCs w:val="20"/>
          <w:lang w:val="de-DE" w:eastAsia="ru-RU"/>
        </w:rPr>
        <w:t xml:space="preserve"> sliding failure</w:t>
      </w:r>
      <w:r w:rsidRPr="00F318B7">
        <w:rPr>
          <w:rFonts w:ascii="Times New Roman" w:hAnsi="Times New Roman"/>
          <w:sz w:val="20"/>
          <w:szCs w:val="20"/>
          <w:lang w:val="de-DE" w:eastAsia="ru-RU"/>
        </w:rPr>
        <w:t xml:space="preserve">  (width  9 m ) exists on the right bank (</w:t>
      </w:r>
      <w:r w:rsidRPr="00F318B7">
        <w:rPr>
          <w:rFonts w:ascii="Times New Roman" w:hAnsi="Times New Roman"/>
          <w:b/>
          <w:sz w:val="20"/>
          <w:szCs w:val="20"/>
          <w:lang w:val="de-DE" w:eastAsia="ru-RU"/>
        </w:rPr>
        <w:t>right bank failure</w:t>
      </w:r>
      <w:r w:rsidRPr="00F318B7">
        <w:rPr>
          <w:rFonts w:ascii="Times New Roman" w:hAnsi="Times New Roman"/>
          <w:sz w:val="20"/>
          <w:szCs w:val="20"/>
          <w:lang w:val="de-DE" w:eastAsia="ru-RU"/>
        </w:rPr>
        <w:t>) and is filled with clay substance.</w:t>
      </w:r>
      <w:r>
        <w:rPr>
          <w:rFonts w:ascii="Times New Roman" w:hAnsi="Times New Roman"/>
          <w:sz w:val="20"/>
          <w:szCs w:val="20"/>
          <w:lang w:val="de-DE" w:eastAsia="ru-RU"/>
        </w:rPr>
        <w:t xml:space="preserve"> </w:t>
      </w:r>
    </w:p>
    <w:p w:rsidR="000B686C" w:rsidRPr="00F318B7" w:rsidRDefault="000B686C" w:rsidP="000B686C">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t>Clinometer measerments carried out during the entire construction (1969-1979) have revealed that in the process of dam and</w:t>
      </w:r>
      <w:r>
        <w:rPr>
          <w:rFonts w:ascii="Times New Roman" w:hAnsi="Times New Roman"/>
          <w:sz w:val="20"/>
          <w:szCs w:val="20"/>
          <w:lang w:val="de-DE" w:eastAsia="ru-RU"/>
        </w:rPr>
        <w:t xml:space="preserve"> water reservoiur construction b</w:t>
      </w:r>
      <w:r w:rsidRPr="00F318B7">
        <w:rPr>
          <w:rFonts w:ascii="Times New Roman" w:hAnsi="Times New Roman"/>
          <w:sz w:val="20"/>
          <w:szCs w:val="20"/>
          <w:lang w:val="de-DE" w:eastAsia="ru-RU"/>
        </w:rPr>
        <w:t xml:space="preserve">lock </w:t>
      </w:r>
      <w:r w:rsidRPr="00F318B7">
        <w:rPr>
          <w:rFonts w:ascii="Times New Roman" w:hAnsi="Times New Roman"/>
          <w:b/>
          <w:sz w:val="20"/>
          <w:szCs w:val="20"/>
          <w:lang w:val="de-DE" w:eastAsia="ru-RU"/>
        </w:rPr>
        <w:t>B</w:t>
      </w:r>
      <w:r w:rsidRPr="00F318B7">
        <w:rPr>
          <w:rFonts w:ascii="Times New Roman" w:hAnsi="Times New Roman"/>
          <w:sz w:val="20"/>
          <w:szCs w:val="20"/>
          <w:lang w:val="de-DE" w:eastAsia="ru-RU"/>
        </w:rPr>
        <w:t xml:space="preserve"> is more quick-responsive</w:t>
      </w:r>
      <w:r>
        <w:rPr>
          <w:rFonts w:ascii="Times New Roman" w:hAnsi="Times New Roman"/>
          <w:sz w:val="20"/>
          <w:szCs w:val="20"/>
          <w:lang w:val="de-DE" w:eastAsia="ru-RU"/>
        </w:rPr>
        <w:t xml:space="preserve"> to technogenic processes b</w:t>
      </w:r>
      <w:r w:rsidRPr="00F318B7">
        <w:rPr>
          <w:rFonts w:ascii="Times New Roman" w:hAnsi="Times New Roman"/>
          <w:sz w:val="20"/>
          <w:szCs w:val="20"/>
          <w:lang w:val="de-DE" w:eastAsia="ru-RU"/>
        </w:rPr>
        <w:t xml:space="preserve">lock </w:t>
      </w:r>
      <w:r w:rsidRPr="00F318B7">
        <w:rPr>
          <w:rFonts w:ascii="Times New Roman" w:hAnsi="Times New Roman"/>
          <w:b/>
          <w:sz w:val="20"/>
          <w:szCs w:val="20"/>
          <w:lang w:val="de-DE" w:eastAsia="ru-RU"/>
        </w:rPr>
        <w:t>A</w:t>
      </w:r>
      <w:r w:rsidRPr="00F318B7">
        <w:rPr>
          <w:rFonts w:ascii="Times New Roman" w:hAnsi="Times New Roman"/>
          <w:sz w:val="20"/>
          <w:szCs w:val="20"/>
          <w:lang w:val="de-DE" w:eastAsia="ru-RU"/>
        </w:rPr>
        <w:t>, explained with the fact that cracking as a deformative (plastic) area mitigates tectonic as well as technogenic factors.</w:t>
      </w:r>
    </w:p>
    <w:p w:rsidR="000B686C" w:rsidRPr="00F318B7" w:rsidRDefault="000B686C" w:rsidP="000B686C">
      <w:pPr>
        <w:spacing w:after="200" w:line="276" w:lineRule="auto"/>
        <w:ind w:right="-81"/>
        <w:rPr>
          <w:rFonts w:ascii="Times New Roman" w:hAnsi="Times New Roman"/>
          <w:sz w:val="20"/>
          <w:szCs w:val="20"/>
          <w:lang w:val="de-DE" w:eastAsia="ru-RU"/>
        </w:rPr>
      </w:pPr>
      <w:r w:rsidRPr="00F318B7">
        <w:rPr>
          <w:rFonts w:ascii="Times New Roman" w:hAnsi="Times New Roman"/>
          <w:sz w:val="20"/>
          <w:szCs w:val="20"/>
          <w:lang w:val="de-DE" w:eastAsia="ru-RU"/>
        </w:rPr>
        <w:t xml:space="preserve">In 1972 (prior to filling the reservoir) a deformation gage was installed at the </w:t>
      </w:r>
      <w:r>
        <w:rPr>
          <w:rFonts w:ascii="Times New Roman" w:hAnsi="Times New Roman"/>
          <w:sz w:val="20"/>
          <w:szCs w:val="20"/>
          <w:lang w:val="de-DE" w:eastAsia="ru-RU"/>
        </w:rPr>
        <w:t xml:space="preserve">failure </w:t>
      </w:r>
      <w:r w:rsidRPr="00F318B7">
        <w:rPr>
          <w:rFonts w:ascii="Times New Roman" w:hAnsi="Times New Roman"/>
          <w:sz w:val="20"/>
          <w:szCs w:val="20"/>
          <w:lang w:val="de-DE" w:eastAsia="ru-RU"/>
        </w:rPr>
        <w:t xml:space="preserve">which has been used since then to conduct geophysical observations. Graphic records  and general regularities of dynamics of dam canyon blocks located at differnt sides of cracking have been obtained, namely as a result of resevoir and dam construction blocks movements are reduced at some extent; water reservoir </w:t>
      </w:r>
      <w:r w:rsidRPr="00F318B7">
        <w:rPr>
          <w:rFonts w:ascii="Times New Roman" w:hAnsi="Times New Roman"/>
          <w:sz w:val="20"/>
          <w:szCs w:val="20"/>
          <w:lang w:val="en-US" w:eastAsia="ru-RU"/>
        </w:rPr>
        <w:t xml:space="preserve">filling-drawdown </w:t>
      </w:r>
      <w:r w:rsidRPr="00F318B7">
        <w:rPr>
          <w:rFonts w:ascii="Times New Roman" w:hAnsi="Times New Roman"/>
          <w:sz w:val="20"/>
          <w:szCs w:val="20"/>
          <w:lang w:val="de-DE" w:eastAsia="ru-RU"/>
        </w:rPr>
        <w:t>annual</w:t>
      </w:r>
      <w:r w:rsidRPr="00F318B7">
        <w:rPr>
          <w:rFonts w:ascii="Times New Roman" w:hAnsi="Times New Roman"/>
          <w:sz w:val="20"/>
          <w:szCs w:val="20"/>
          <w:lang w:val="en-US" w:eastAsia="ru-RU"/>
        </w:rPr>
        <w:t xml:space="preserve"> mode has an effect on the blocks dynamics; 33-year-observation has revealed approximately 6.5 mm</w:t>
      </w:r>
      <w:r>
        <w:rPr>
          <w:rFonts w:ascii="Times New Roman" w:hAnsi="Times New Roman"/>
          <w:sz w:val="20"/>
          <w:szCs w:val="20"/>
          <w:lang w:val="en-US" w:eastAsia="ru-RU"/>
        </w:rPr>
        <w:t xml:space="preserve"> failure lateral expansion.</w:t>
      </w:r>
    </w:p>
    <w:p w:rsidR="000B686C" w:rsidRPr="00F318B7" w:rsidRDefault="000B686C" w:rsidP="000B686C">
      <w:pPr>
        <w:spacing w:after="200" w:line="276" w:lineRule="auto"/>
        <w:ind w:right="-81"/>
        <w:rPr>
          <w:rFonts w:ascii="Times New Roman" w:hAnsi="Times New Roman"/>
          <w:sz w:val="20"/>
          <w:szCs w:val="20"/>
          <w:lang w:val="de-DE" w:eastAsia="ru-RU"/>
        </w:rPr>
      </w:pPr>
      <w:r w:rsidRPr="00F318B7">
        <w:rPr>
          <w:rFonts w:ascii="Times New Roman" w:hAnsi="Times New Roman"/>
          <w:sz w:val="20"/>
          <w:szCs w:val="20"/>
          <w:lang w:val="de-DE" w:eastAsia="ru-RU"/>
        </w:rPr>
        <w:t>Right bank failure and main cracks in “dam–foundation“ 3D model  (which has been processed using isoparametric elements) w</w:t>
      </w:r>
      <w:r w:rsidR="00C24984">
        <w:rPr>
          <w:rFonts w:ascii="Times New Roman" w:hAnsi="Times New Roman"/>
          <w:sz w:val="20"/>
          <w:szCs w:val="20"/>
          <w:lang w:val="de-DE" w:eastAsia="ru-RU"/>
        </w:rPr>
        <w:t>ere</w:t>
      </w:r>
      <w:r w:rsidRPr="00F318B7">
        <w:rPr>
          <w:rFonts w:ascii="Times New Roman" w:hAnsi="Times New Roman"/>
          <w:sz w:val="20"/>
          <w:szCs w:val="20"/>
          <w:lang w:val="de-DE" w:eastAsia="ru-RU"/>
        </w:rPr>
        <w:t xml:space="preserve"> model</w:t>
      </w:r>
      <w:r w:rsidR="00C24984">
        <w:rPr>
          <w:rFonts w:ascii="Times New Roman" w:hAnsi="Times New Roman"/>
          <w:sz w:val="20"/>
          <w:szCs w:val="20"/>
          <w:lang w:val="de-DE" w:eastAsia="ru-RU"/>
        </w:rPr>
        <w:t>ed</w:t>
      </w:r>
      <w:r w:rsidRPr="00F318B7">
        <w:rPr>
          <w:rFonts w:ascii="Times New Roman" w:hAnsi="Times New Roman"/>
          <w:sz w:val="20"/>
          <w:szCs w:val="20"/>
          <w:lang w:val="de-DE" w:eastAsia="ru-RU"/>
        </w:rPr>
        <w:t xml:space="preserve"> using special gap elements with compression and sliding</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stiffness determined by the normal and tangent values  of elastic</w:t>
      </w:r>
      <w:r w:rsidR="00C24984">
        <w:rPr>
          <w:rFonts w:ascii="Times New Roman" w:hAnsi="Times New Roman"/>
          <w:sz w:val="20"/>
          <w:szCs w:val="20"/>
          <w:lang w:val="de-DE" w:eastAsia="ru-RU"/>
        </w:rPr>
        <w:t>ity module</w:t>
      </w:r>
      <w:r w:rsidRPr="00F318B7">
        <w:rPr>
          <w:rFonts w:ascii="Times New Roman" w:hAnsi="Times New Roman"/>
          <w:sz w:val="20"/>
          <w:szCs w:val="20"/>
          <w:lang w:val="de-DE" w:eastAsia="ru-RU"/>
        </w:rPr>
        <w:t>.</w:t>
      </w:r>
    </w:p>
    <w:p w:rsidR="000B686C" w:rsidRPr="00F318B7" w:rsidRDefault="000B686C" w:rsidP="000B686C">
      <w:pPr>
        <w:spacing w:after="200"/>
        <w:ind w:right="-81"/>
        <w:rPr>
          <w:rFonts w:ascii="Times New Roman" w:hAnsi="Times New Roman"/>
          <w:sz w:val="20"/>
          <w:szCs w:val="20"/>
          <w:lang w:val="de-DE" w:eastAsia="ru-RU"/>
        </w:rPr>
      </w:pPr>
      <w:r>
        <w:rPr>
          <w:rFonts w:ascii="Times New Roman" w:hAnsi="Times New Roman"/>
          <w:sz w:val="20"/>
          <w:szCs w:val="20"/>
          <w:lang w:val="de-DE" w:eastAsia="ru-RU"/>
        </w:rPr>
        <w:t>Reservoir filling-drawdown has an effect</w:t>
      </w:r>
      <w:r w:rsidRPr="00F318B7">
        <w:rPr>
          <w:rFonts w:ascii="Times New Roman" w:hAnsi="Times New Roman"/>
          <w:sz w:val="20"/>
          <w:szCs w:val="20"/>
          <w:lang w:val="de-DE" w:eastAsia="ru-RU"/>
        </w:rPr>
        <w:t xml:space="preserve"> on blocks interconnectivity. Right bank failure screening the seepage flow and therefore represents the load surface during the reservour drawdown </w:t>
      </w:r>
      <w:r>
        <w:rPr>
          <w:rFonts w:ascii="Times New Roman" w:hAnsi="Times New Roman"/>
          <w:sz w:val="20"/>
          <w:szCs w:val="20"/>
          <w:lang w:val="de-DE" w:eastAsia="ru-RU"/>
        </w:rPr>
        <w:t xml:space="preserve">and </w:t>
      </w:r>
      <w:r w:rsidRPr="00F318B7">
        <w:rPr>
          <w:rFonts w:ascii="Times New Roman" w:hAnsi="Times New Roman"/>
          <w:sz w:val="20"/>
          <w:szCs w:val="20"/>
          <w:lang w:val="de-DE" w:eastAsia="ru-RU"/>
        </w:rPr>
        <w:t>cause</w:t>
      </w:r>
      <w:r>
        <w:rPr>
          <w:rFonts w:ascii="Times New Roman" w:hAnsi="Times New Roman"/>
          <w:sz w:val="20"/>
          <w:szCs w:val="20"/>
          <w:lang w:val="de-DE" w:eastAsia="ru-RU"/>
        </w:rPr>
        <w:t>s</w:t>
      </w:r>
      <w:r w:rsidRPr="00F318B7">
        <w:rPr>
          <w:rFonts w:ascii="Times New Roman" w:hAnsi="Times New Roman"/>
          <w:sz w:val="20"/>
          <w:szCs w:val="20"/>
          <w:lang w:val="de-DE" w:eastAsia="ru-RU"/>
        </w:rPr>
        <w:t xml:space="preserve"> the separation of the foundation blocks. During the reservour filling seepage </w:t>
      </w:r>
      <w:r>
        <w:rPr>
          <w:rFonts w:ascii="Times New Roman" w:hAnsi="Times New Roman"/>
          <w:sz w:val="20"/>
          <w:szCs w:val="20"/>
          <w:lang w:val="de-DE" w:eastAsia="ru-RU"/>
        </w:rPr>
        <w:t>body forces acting through the b</w:t>
      </w:r>
      <w:r w:rsidRPr="00F318B7">
        <w:rPr>
          <w:rFonts w:ascii="Times New Roman" w:hAnsi="Times New Roman"/>
          <w:sz w:val="20"/>
          <w:szCs w:val="20"/>
          <w:lang w:val="de-DE" w:eastAsia="ru-RU"/>
        </w:rPr>
        <w:t xml:space="preserve">lock A cause the approachment of the blocks. </w:t>
      </w:r>
    </w:p>
    <w:p w:rsidR="000B686C" w:rsidRPr="00F318B7" w:rsidRDefault="000B686C" w:rsidP="000B686C">
      <w:pPr>
        <w:rPr>
          <w:rFonts w:ascii="Times New Roman" w:hAnsi="Times New Roman"/>
          <w:sz w:val="20"/>
          <w:szCs w:val="20"/>
          <w:lang w:val="de-DE" w:eastAsia="ru-RU"/>
        </w:rPr>
      </w:pPr>
      <w:r w:rsidRPr="002239C4">
        <w:rPr>
          <w:rFonts w:ascii="Times New Roman" w:hAnsi="Times New Roman"/>
          <w:sz w:val="20"/>
          <w:szCs w:val="20"/>
          <w:lang w:val="en-US"/>
        </w:rPr>
        <w:t xml:space="preserve">Right bank </w:t>
      </w:r>
      <w:r>
        <w:rPr>
          <w:rFonts w:ascii="Times New Roman" w:hAnsi="Times New Roman"/>
          <w:sz w:val="20"/>
          <w:szCs w:val="20"/>
          <w:lang w:val="en-US"/>
        </w:rPr>
        <w:t xml:space="preserve">sliding </w:t>
      </w:r>
      <w:r w:rsidRPr="002239C4">
        <w:rPr>
          <w:rFonts w:ascii="Times New Roman" w:hAnsi="Times New Roman"/>
          <w:sz w:val="20"/>
          <w:szCs w:val="20"/>
          <w:lang w:val="en-US"/>
        </w:rPr>
        <w:t>hazardous block</w:t>
      </w:r>
      <w:r>
        <w:rPr>
          <w:rFonts w:ascii="Times New Roman" w:hAnsi="Times New Roman"/>
          <w:sz w:val="20"/>
          <w:szCs w:val="20"/>
          <w:lang w:val="en-US"/>
        </w:rPr>
        <w:t>s have</w:t>
      </w:r>
      <w:r w:rsidRPr="002239C4">
        <w:rPr>
          <w:rFonts w:ascii="Times New Roman" w:hAnsi="Times New Roman"/>
          <w:sz w:val="20"/>
          <w:szCs w:val="20"/>
          <w:lang w:val="en-US"/>
        </w:rPr>
        <w:t xml:space="preserve"> been identified according to geological cracking system, which is divided by failure</w:t>
      </w:r>
      <w:r>
        <w:rPr>
          <w:rFonts w:ascii="Times New Roman" w:hAnsi="Times New Roman"/>
          <w:sz w:val="20"/>
          <w:szCs w:val="20"/>
          <w:lang w:val="en-US"/>
        </w:rPr>
        <w:t>.</w:t>
      </w:r>
      <w:r w:rsidRPr="002239C4">
        <w:rPr>
          <w:rFonts w:ascii="Times New Roman" w:hAnsi="Times New Roman"/>
          <w:sz w:val="20"/>
          <w:szCs w:val="20"/>
          <w:lang w:val="en-US"/>
        </w:rPr>
        <w:t xml:space="preserve"> </w:t>
      </w:r>
      <w:r w:rsidRPr="00F318B7">
        <w:rPr>
          <w:rFonts w:ascii="Times New Roman" w:hAnsi="Times New Roman"/>
          <w:sz w:val="20"/>
          <w:szCs w:val="20"/>
          <w:lang w:val="de-DE" w:eastAsia="ru-RU"/>
        </w:rPr>
        <w:t xml:space="preserve">Based on the calculations  the impact of theoretical value of reduction of deformation module of </w:t>
      </w:r>
      <w:r>
        <w:rPr>
          <w:rFonts w:ascii="Times New Roman" w:hAnsi="Times New Roman"/>
          <w:sz w:val="20"/>
          <w:szCs w:val="20"/>
          <w:lang w:val="de-DE" w:eastAsia="ru-RU"/>
        </w:rPr>
        <w:t xml:space="preserve"> </w:t>
      </w:r>
      <w:r w:rsidRPr="00F318B7">
        <w:rPr>
          <w:rFonts w:ascii="Times New Roman" w:hAnsi="Times New Roman"/>
          <w:sz w:val="20"/>
          <w:szCs w:val="20"/>
          <w:lang w:val="de-DE" w:eastAsia="ru-RU"/>
        </w:rPr>
        <w:t>failure area on  the stability capacity</w:t>
      </w:r>
      <w:r w:rsidRPr="00F318B7">
        <w:rPr>
          <w:rFonts w:ascii="AcadNusx" w:hAnsi="AcadNusx"/>
          <w:sz w:val="20"/>
          <w:szCs w:val="20"/>
          <w:lang w:val="de-DE" w:eastAsia="ru-RU"/>
        </w:rPr>
        <w:t xml:space="preserve"> </w:t>
      </w:r>
      <w:r>
        <w:rPr>
          <w:rFonts w:ascii="Times New Roman" w:hAnsi="Times New Roman"/>
          <w:sz w:val="20"/>
          <w:szCs w:val="20"/>
          <w:lang w:val="de-DE" w:eastAsia="ru-RU"/>
        </w:rPr>
        <w:t>value has been assessed</w:t>
      </w:r>
      <w:r w:rsidRPr="00F318B7">
        <w:rPr>
          <w:rFonts w:ascii="Times New Roman" w:hAnsi="Times New Roman"/>
          <w:sz w:val="20"/>
          <w:szCs w:val="20"/>
          <w:lang w:val="de-DE" w:eastAsia="ru-RU"/>
        </w:rPr>
        <w:t>.</w:t>
      </w:r>
    </w:p>
    <w:p w:rsidR="000B686C" w:rsidRPr="00F318B7" w:rsidRDefault="000B686C" w:rsidP="000B686C">
      <w:pPr>
        <w:rPr>
          <w:rFonts w:ascii="Times New Roman" w:hAnsi="Times New Roman"/>
          <w:sz w:val="20"/>
          <w:szCs w:val="20"/>
          <w:lang w:val="de-DE" w:eastAsia="ru-RU"/>
        </w:rPr>
      </w:pPr>
    </w:p>
    <w:p w:rsidR="000B686C" w:rsidRPr="00F318B7" w:rsidRDefault="000B686C" w:rsidP="000B686C">
      <w:pPr>
        <w:rPr>
          <w:rFonts w:ascii="Times New Roman" w:hAnsi="Times New Roman"/>
          <w:sz w:val="20"/>
          <w:szCs w:val="20"/>
          <w:lang w:val="de-DE" w:eastAsia="ru-RU"/>
        </w:rPr>
      </w:pPr>
      <w:r w:rsidRPr="00F318B7">
        <w:rPr>
          <w:rFonts w:ascii="Times New Roman" w:hAnsi="Times New Roman"/>
          <w:sz w:val="20"/>
          <w:szCs w:val="20"/>
          <w:lang w:val="de-DE" w:eastAsia="ru-RU"/>
        </w:rPr>
        <w:t>This study incorporates certain findings and evaluation of geophysical as well as theoretical measurements.</w:t>
      </w:r>
    </w:p>
    <w:p w:rsidR="000B686C" w:rsidRPr="006A400C" w:rsidRDefault="000B686C" w:rsidP="000B686C">
      <w:pPr>
        <w:rPr>
          <w:rFonts w:ascii="AcadNusx" w:hAnsi="AcadNusx"/>
          <w:sz w:val="24"/>
          <w:szCs w:val="24"/>
          <w:lang w:val="de-DE" w:eastAsia="ru-RU"/>
        </w:rPr>
      </w:pPr>
    </w:p>
    <w:p w:rsidR="00C24984" w:rsidRPr="00C24984" w:rsidRDefault="000B686C" w:rsidP="00C24984">
      <w:pPr>
        <w:numPr>
          <w:ilvl w:val="0"/>
          <w:numId w:val="4"/>
        </w:numPr>
        <w:spacing w:after="200" w:line="276" w:lineRule="auto"/>
        <w:ind w:left="426" w:hanging="426"/>
        <w:contextualSpacing/>
        <w:jc w:val="left"/>
        <w:rPr>
          <w:rFonts w:ascii="Times New Roman" w:hAnsi="Times New Roman"/>
          <w:sz w:val="28"/>
          <w:szCs w:val="28"/>
          <w:lang w:val="de-DE" w:eastAsia="ru-RU"/>
        </w:rPr>
      </w:pPr>
      <w:r w:rsidRPr="00751D54">
        <w:rPr>
          <w:rFonts w:ascii="Times New Roman" w:hAnsi="Times New Roman"/>
          <w:b/>
          <w:sz w:val="24"/>
          <w:szCs w:val="24"/>
          <w:lang w:val="de-DE" w:eastAsia="ru-RU"/>
        </w:rPr>
        <w:t>Background</w:t>
      </w:r>
      <w:r w:rsidRPr="00B742B0">
        <w:rPr>
          <w:rFonts w:ascii="Times New Roman" w:hAnsi="Times New Roman"/>
          <w:sz w:val="28"/>
          <w:szCs w:val="28"/>
          <w:lang w:val="de-DE" w:eastAsia="ru-RU"/>
        </w:rPr>
        <w:t xml:space="preserve"> </w:t>
      </w:r>
    </w:p>
    <w:p w:rsidR="000B686C" w:rsidRPr="00F318B7" w:rsidRDefault="000B686C" w:rsidP="000B686C">
      <w:pPr>
        <w:numPr>
          <w:ilvl w:val="1"/>
          <w:numId w:val="4"/>
        </w:numPr>
        <w:spacing w:after="200" w:line="276" w:lineRule="auto"/>
        <w:ind w:left="426" w:hanging="426"/>
        <w:contextualSpacing/>
        <w:jc w:val="left"/>
        <w:rPr>
          <w:rFonts w:ascii="AcadNusx" w:hAnsi="AcadNusx"/>
          <w:b/>
          <w:sz w:val="20"/>
          <w:szCs w:val="20"/>
          <w:lang w:val="de-DE" w:eastAsia="ru-RU"/>
        </w:rPr>
      </w:pPr>
      <w:r w:rsidRPr="00F318B7">
        <w:rPr>
          <w:rFonts w:ascii="Times New Roman" w:hAnsi="Times New Roman"/>
          <w:b/>
          <w:sz w:val="20"/>
          <w:szCs w:val="20"/>
          <w:lang w:val="de-DE" w:eastAsia="ru-RU"/>
        </w:rPr>
        <w:t>Foundation Geological Structure</w:t>
      </w:r>
    </w:p>
    <w:p w:rsidR="000B686C" w:rsidRDefault="000B686C" w:rsidP="000B686C">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t>Enguri HPP ar</w:t>
      </w:r>
      <w:r w:rsidR="00095494">
        <w:rPr>
          <w:rFonts w:ascii="Times New Roman" w:hAnsi="Times New Roman"/>
          <w:sz w:val="20"/>
          <w:szCs w:val="20"/>
          <w:lang w:val="de-DE" w:eastAsia="ru-RU"/>
        </w:rPr>
        <w:t>c</w:t>
      </w:r>
      <w:r w:rsidRPr="00F318B7">
        <w:rPr>
          <w:rFonts w:ascii="Times New Roman" w:hAnsi="Times New Roman"/>
          <w:sz w:val="20"/>
          <w:szCs w:val="20"/>
          <w:lang w:val="de-DE" w:eastAsia="ru-RU"/>
        </w:rPr>
        <w:t>h dam  (</w:t>
      </w:r>
      <w:r>
        <w:rPr>
          <w:rFonts w:ascii="Times New Roman" w:hAnsi="Times New Roman"/>
          <w:sz w:val="20"/>
          <w:szCs w:val="20"/>
          <w:lang w:val="de-DE" w:eastAsia="ru-RU"/>
        </w:rPr>
        <w:t>photo 1</w:t>
      </w:r>
      <w:r w:rsidRPr="00F318B7">
        <w:rPr>
          <w:rFonts w:ascii="Times New Roman" w:hAnsi="Times New Roman"/>
          <w:sz w:val="20"/>
          <w:szCs w:val="20"/>
          <w:lang w:val="de-DE" w:eastAsia="ru-RU"/>
        </w:rPr>
        <w:t xml:space="preserve">) foundation has a complex geologic structure. Major part of the </w:t>
      </w:r>
      <w:r w:rsidRPr="00317767">
        <w:rPr>
          <w:rFonts w:ascii="Times New Roman" w:hAnsi="Times New Roman"/>
          <w:sz w:val="20"/>
          <w:szCs w:val="20"/>
          <w:lang w:val="de-DE" w:eastAsia="ru-RU"/>
        </w:rPr>
        <w:t>canyon is of layerwise carbonated lower lime age</w:t>
      </w:r>
      <w:r w:rsidRPr="00F318B7">
        <w:rPr>
          <w:rFonts w:ascii="Times New Roman" w:hAnsi="Times New Roman"/>
          <w:i/>
          <w:sz w:val="20"/>
          <w:szCs w:val="20"/>
          <w:lang w:val="de-DE" w:eastAsia="ru-RU"/>
        </w:rPr>
        <w:t xml:space="preserve"> </w:t>
      </w:r>
      <w:r w:rsidRPr="00F318B7">
        <w:rPr>
          <w:rFonts w:ascii="Times New Roman" w:hAnsi="Times New Roman"/>
          <w:sz w:val="20"/>
          <w:szCs w:val="20"/>
          <w:lang w:val="de-DE" w:eastAsia="ru-RU"/>
        </w:rPr>
        <w:t xml:space="preserve">and is formed by heterogeneous highly cracked limestones and dolomites. The major stuctural-tectonic component of the foundation is the geological sliding failure  </w:t>
      </w:r>
      <w:r>
        <w:rPr>
          <w:rFonts w:ascii="AcadNusx" w:hAnsi="AcadNusx"/>
          <w:sz w:val="20"/>
          <w:szCs w:val="20"/>
          <w:lang w:val="de-DE" w:eastAsia="ru-RU"/>
        </w:rPr>
        <w:t>(</w:t>
      </w:r>
      <w:r w:rsidRPr="00F318B7">
        <w:rPr>
          <w:rFonts w:ascii="Times New Roman" w:hAnsi="Times New Roman"/>
          <w:sz w:val="20"/>
          <w:szCs w:val="20"/>
          <w:lang w:val="de-DE" w:eastAsia="ru-RU"/>
        </w:rPr>
        <w:t xml:space="preserve">constitutes part of </w:t>
      </w:r>
    </w:p>
    <w:p w:rsidR="000B686C" w:rsidRDefault="00475B08" w:rsidP="000B686C">
      <w:pPr>
        <w:spacing w:after="200" w:line="276" w:lineRule="auto"/>
        <w:jc w:val="right"/>
        <w:rPr>
          <w:rFonts w:ascii="AcadNusx" w:hAnsi="AcadNusx"/>
          <w:sz w:val="24"/>
          <w:szCs w:val="24"/>
          <w:lang w:val="de-DE" w:eastAsia="ru-RU"/>
        </w:rPr>
      </w:pPr>
      <w:r w:rsidRPr="00475B08">
        <w:rPr>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0" type="#_x0000_t75" style="position:absolute;left:0;text-align:left;margin-left:26.6pt;margin-top:0;width:283.7pt;height:180.55pt;z-index:251657216;visibility:visible">
            <v:imagedata r:id="rId9" o:title=""/>
            <w10:wrap type="square" side="right"/>
          </v:shape>
        </w:pict>
      </w:r>
    </w:p>
    <w:p w:rsidR="000B686C" w:rsidRPr="008C3654" w:rsidRDefault="000B686C" w:rsidP="000B686C">
      <w:pPr>
        <w:rPr>
          <w:rFonts w:ascii="AcadNusx" w:hAnsi="AcadNusx"/>
          <w:sz w:val="24"/>
          <w:szCs w:val="24"/>
          <w:lang w:val="de-DE" w:eastAsia="ru-RU"/>
        </w:rPr>
      </w:pPr>
    </w:p>
    <w:p w:rsidR="000B686C" w:rsidRPr="008C3654" w:rsidRDefault="000B686C" w:rsidP="000B686C">
      <w:pPr>
        <w:rPr>
          <w:rFonts w:ascii="AcadNusx" w:hAnsi="AcadNusx"/>
          <w:sz w:val="24"/>
          <w:szCs w:val="24"/>
          <w:lang w:val="de-DE" w:eastAsia="ru-RU"/>
        </w:rPr>
      </w:pPr>
    </w:p>
    <w:p w:rsidR="000B686C" w:rsidRPr="008C3654" w:rsidRDefault="000B686C" w:rsidP="000B686C">
      <w:pPr>
        <w:rPr>
          <w:rFonts w:ascii="AcadNusx" w:hAnsi="AcadNusx"/>
          <w:sz w:val="24"/>
          <w:szCs w:val="24"/>
          <w:lang w:val="de-DE" w:eastAsia="ru-RU"/>
        </w:rPr>
      </w:pPr>
    </w:p>
    <w:p w:rsidR="000B686C" w:rsidRPr="008C3654" w:rsidRDefault="000B686C" w:rsidP="000B686C">
      <w:pPr>
        <w:rPr>
          <w:rFonts w:ascii="AcadNusx" w:hAnsi="AcadNusx"/>
          <w:sz w:val="24"/>
          <w:szCs w:val="24"/>
          <w:lang w:val="de-DE" w:eastAsia="ru-RU"/>
        </w:rPr>
      </w:pPr>
    </w:p>
    <w:p w:rsidR="000B686C" w:rsidRPr="008C3654" w:rsidRDefault="000B686C" w:rsidP="000B686C">
      <w:pPr>
        <w:rPr>
          <w:rFonts w:ascii="AcadNusx" w:hAnsi="AcadNusx"/>
          <w:sz w:val="24"/>
          <w:szCs w:val="24"/>
          <w:lang w:val="de-DE" w:eastAsia="ru-RU"/>
        </w:rPr>
      </w:pPr>
    </w:p>
    <w:p w:rsidR="000B686C" w:rsidRDefault="000B686C" w:rsidP="000B686C">
      <w:pPr>
        <w:spacing w:after="200" w:line="276" w:lineRule="auto"/>
        <w:jc w:val="left"/>
        <w:rPr>
          <w:rFonts w:ascii="AcadNusx" w:hAnsi="AcadNusx"/>
          <w:sz w:val="24"/>
          <w:szCs w:val="24"/>
          <w:lang w:val="de-DE" w:eastAsia="ru-RU"/>
        </w:rPr>
      </w:pPr>
      <w:r w:rsidRPr="008C3654">
        <w:rPr>
          <w:rFonts w:ascii="Times New Roman" w:hAnsi="Times New Roman"/>
          <w:sz w:val="20"/>
          <w:szCs w:val="20"/>
          <w:lang w:val="de-DE" w:eastAsia="ru-RU"/>
        </w:rPr>
        <w:t>Photo</w:t>
      </w:r>
      <w:r>
        <w:rPr>
          <w:rFonts w:ascii="Times New Roman" w:hAnsi="Times New Roman"/>
          <w:sz w:val="20"/>
          <w:szCs w:val="20"/>
          <w:lang w:val="de-DE" w:eastAsia="ru-RU"/>
        </w:rPr>
        <w:t xml:space="preserve"> </w:t>
      </w:r>
      <w:r w:rsidRPr="008C3654">
        <w:rPr>
          <w:rFonts w:ascii="Times New Roman" w:hAnsi="Times New Roman"/>
          <w:sz w:val="20"/>
          <w:szCs w:val="20"/>
          <w:lang w:val="de-DE" w:eastAsia="ru-RU"/>
        </w:rPr>
        <w:t>1</w:t>
      </w:r>
      <w:r>
        <w:rPr>
          <w:rFonts w:ascii="Times New Roman" w:hAnsi="Times New Roman"/>
          <w:sz w:val="20"/>
          <w:szCs w:val="20"/>
          <w:lang w:val="de-DE" w:eastAsia="ru-RU"/>
        </w:rPr>
        <w:t>. Arch dam Enguri HPP.</w:t>
      </w:r>
      <w:r>
        <w:rPr>
          <w:rFonts w:ascii="AcadNusx" w:hAnsi="AcadNusx"/>
          <w:sz w:val="24"/>
          <w:szCs w:val="24"/>
          <w:lang w:val="de-DE" w:eastAsia="ru-RU"/>
        </w:rPr>
        <w:br w:type="textWrapping" w:clear="all"/>
      </w:r>
    </w:p>
    <w:p w:rsidR="000B686C" w:rsidRPr="006A400C" w:rsidRDefault="00475B08" w:rsidP="000B686C">
      <w:pPr>
        <w:spacing w:after="200" w:line="276" w:lineRule="auto"/>
        <w:rPr>
          <w:rFonts w:ascii="GEO-LitNusx" w:hAnsi="GEO-LitNusx"/>
          <w:b/>
          <w:sz w:val="24"/>
          <w:szCs w:val="24"/>
          <w:lang w:val="de-DE" w:eastAsia="ru-RU"/>
        </w:rPr>
      </w:pPr>
      <w:r w:rsidRPr="00475B08">
        <w:rPr>
          <w:noProof/>
          <w:lang w:val="en-US"/>
        </w:rPr>
        <w:pict>
          <v:group id="_x0000_s1677" style="position:absolute;left:0;text-align:left;margin-left:-9.4pt;margin-top:-.1pt;width:473.1pt;height:213.1pt;z-index:251656192" coordorigin="1571,10391" coordsize="9462,4619">
            <v:shape id="Picture 3" o:spid="_x0000_s1678" type="#_x0000_t75" alt="enguri1" style="position:absolute;left:5849;top:10391;width:5184;height:4619;visibility:visible">
              <v:imagedata r:id="rId10" o:title=""/>
            </v:shape>
            <v:shape id="_x0000_s1679" type="#_x0000_t75" style="position:absolute;left:1931;top:10399;width:3931;height:4429">
              <v:imagedata r:id="rId11" o:title=""/>
            </v:shape>
            <v:shapetype id="_x0000_t202" coordsize="21600,21600" o:spt="202" path="m,l,21600r21600,l21600,xe">
              <v:stroke joinstyle="miter"/>
              <v:path gradientshapeok="t" o:connecttype="rect"/>
            </v:shapetype>
            <v:shape id="_x0000_s1680" type="#_x0000_t202" style="position:absolute;left:1571;top:11659;width:1620;height:540" filled="f" stroked="f">
              <v:textbox style="mso-next-textbox:#_x0000_s1680">
                <w:txbxContent>
                  <w:p w:rsidR="00095494" w:rsidRPr="00376FBD" w:rsidRDefault="00095494" w:rsidP="000B686C">
                    <w:pPr>
                      <w:rPr>
                        <w:u w:val="single"/>
                        <w:lang w:val="en-US"/>
                      </w:rPr>
                    </w:pPr>
                    <w:r w:rsidRPr="00376FBD">
                      <w:rPr>
                        <w:u w:val="single"/>
                        <w:lang w:val="en-US"/>
                      </w:rPr>
                      <w:t xml:space="preserve">Ingrishi </w:t>
                    </w:r>
                    <w:r>
                      <w:rPr>
                        <w:u w:val="single"/>
                        <w:lang w:val="en-US"/>
                      </w:rPr>
                      <w:t xml:space="preserve"> </w:t>
                    </w:r>
                    <w:r w:rsidRPr="00376FBD">
                      <w:rPr>
                        <w:u w:val="single"/>
                        <w:lang w:val="en-US"/>
                      </w:rPr>
                      <w:t xml:space="preserve">failure   </w:t>
                    </w:r>
                  </w:p>
                  <w:p w:rsidR="00095494" w:rsidRDefault="00095494" w:rsidP="000B686C">
                    <w:pPr>
                      <w:rPr>
                        <w:u w:val="single"/>
                        <w:lang w:val="en-US"/>
                      </w:rPr>
                    </w:pPr>
                  </w:p>
                  <w:p w:rsidR="00095494" w:rsidRPr="00376FBD" w:rsidRDefault="00095494" w:rsidP="000B686C">
                    <w:pPr>
                      <w:rPr>
                        <w:lang w:val="en-US"/>
                      </w:rPr>
                    </w:pPr>
                  </w:p>
                </w:txbxContent>
              </v:textbox>
            </v:shape>
            <v:shape id="_x0000_s1681" type="#_x0000_t202" style="position:absolute;left:4271;top:12199;width:1260;height:540" filled="f" stroked="f">
              <v:textbox style="mso-next-textbox:#_x0000_s1681">
                <w:txbxContent>
                  <w:p w:rsidR="00095494" w:rsidRPr="00376FBD" w:rsidRDefault="00095494" w:rsidP="000B686C">
                    <w:pPr>
                      <w:rPr>
                        <w:b/>
                        <w:lang w:val="en-US"/>
                      </w:rPr>
                    </w:pPr>
                    <w:r w:rsidRPr="00376FBD">
                      <w:rPr>
                        <w:b/>
                        <w:lang w:val="en-US"/>
                      </w:rPr>
                      <w:t>Arch Dam</w:t>
                    </w:r>
                  </w:p>
                </w:txbxContent>
              </v:textbox>
            </v:shape>
            <v:shape id="_x0000_s1682" type="#_x0000_t202" style="position:absolute;left:2291;top:13279;width:1440;height:720" filled="f" stroked="f">
              <v:textbox style="mso-next-textbox:#_x0000_s1682">
                <w:txbxContent>
                  <w:p w:rsidR="00095494" w:rsidRPr="00376FBD" w:rsidRDefault="00095494" w:rsidP="000B686C">
                    <w:pPr>
                      <w:rPr>
                        <w:b/>
                        <w:u w:val="single"/>
                        <w:lang w:val="en-US"/>
                      </w:rPr>
                    </w:pPr>
                    <w:r w:rsidRPr="00376FBD">
                      <w:rPr>
                        <w:u w:val="single"/>
                        <w:lang w:val="en-US"/>
                      </w:rPr>
                      <w:t xml:space="preserve">Right bank </w:t>
                    </w:r>
                    <w:r w:rsidRPr="00376FBD">
                      <w:rPr>
                        <w:b/>
                        <w:u w:val="single"/>
                        <w:lang w:val="en-US"/>
                      </w:rPr>
                      <w:t>failure</w:t>
                    </w:r>
                  </w:p>
                </w:txbxContent>
              </v:textbox>
            </v:shape>
            <v:line id="_x0000_s1683" style="position:absolute;rotation:-344;flip:y" from="3551,13099" to="4271,13459">
              <v:stroke endarrow="block"/>
            </v:line>
            <v:shape id="_x0000_s1684" type="#_x0000_t202" style="position:absolute;left:7691;top:13999;width:1440;height:900" filled="f" stroked="f">
              <v:textbox style="mso-next-textbox:#_x0000_s1684">
                <w:txbxContent>
                  <w:p w:rsidR="00095494" w:rsidRPr="00CF206B" w:rsidRDefault="00095494" w:rsidP="000B686C">
                    <w:pPr>
                      <w:rPr>
                        <w:u w:val="single"/>
                        <w:lang w:val="en-US"/>
                      </w:rPr>
                    </w:pPr>
                    <w:r w:rsidRPr="00CF206B">
                      <w:rPr>
                        <w:u w:val="single"/>
                        <w:lang w:val="en-US"/>
                      </w:rPr>
                      <w:t>Right bank Failure</w:t>
                    </w:r>
                  </w:p>
                </w:txbxContent>
              </v:textbox>
            </v:shape>
            <v:line id="_x0000_s1685" style="position:absolute;flip:y" from="8951,13819" to="9311,14359">
              <v:stroke endarrow="block"/>
            </v:line>
            <v:shape id="_x0000_s1686" type="#_x0000_t202" style="position:absolute;left:6971;top:11111;width:1440;height:540" filled="f" stroked="f">
              <v:textbox style="mso-next-textbox:#_x0000_s1686">
                <w:txbxContent>
                  <w:p w:rsidR="00095494" w:rsidRPr="00CF206B" w:rsidRDefault="00095494" w:rsidP="000B686C">
                    <w:pPr>
                      <w:rPr>
                        <w:b/>
                        <w:u w:val="single"/>
                        <w:lang w:val="en-US"/>
                      </w:rPr>
                    </w:pPr>
                    <w:r w:rsidRPr="00CF206B">
                      <w:rPr>
                        <w:b/>
                        <w:u w:val="single"/>
                        <w:lang w:val="en-US"/>
                      </w:rPr>
                      <w:t>Arch Dam</w:t>
                    </w:r>
                  </w:p>
                </w:txbxContent>
              </v:textbox>
            </v:shape>
            <v:shape id="_x0000_s1687" type="#_x0000_t202" style="position:absolute;left:3731;top:11291;width:1440;height:540" filled="f" stroked="f">
              <v:textbox style="mso-next-textbox:#_x0000_s1687">
                <w:txbxContent>
                  <w:p w:rsidR="00095494" w:rsidRPr="00534CFF" w:rsidRDefault="00095494" w:rsidP="000B686C">
                    <w:pPr>
                      <w:rPr>
                        <w:u w:val="single"/>
                        <w:lang w:val="en-US"/>
                      </w:rPr>
                    </w:pPr>
                    <w:r>
                      <w:rPr>
                        <w:u w:val="single"/>
                        <w:lang w:val="en-US"/>
                      </w:rPr>
                      <w:t xml:space="preserve">   </w:t>
                    </w:r>
                    <w:r w:rsidRPr="00534CFF">
                      <w:rPr>
                        <w:u w:val="single"/>
                        <w:lang w:val="en-US"/>
                      </w:rPr>
                      <w:t>r</w:t>
                    </w:r>
                    <w:r w:rsidRPr="00534CFF">
                      <w:rPr>
                        <w:b/>
                        <w:u w:val="single"/>
                        <w:lang w:val="en-US"/>
                      </w:rPr>
                      <w:t>. Enguri</w:t>
                    </w:r>
                  </w:p>
                  <w:p w:rsidR="00095494" w:rsidRDefault="00095494" w:rsidP="000B686C"/>
                </w:txbxContent>
              </v:textbox>
            </v:shape>
            <v:line id="_x0000_s1688" style="position:absolute" from="4631,13271" to="4811,13451">
              <v:stroke endarrow="block"/>
            </v:line>
            <v:line id="_x0000_s1689" style="position:absolute;flip:x" from="3371,11651" to="3911,12011">
              <v:stroke endarrow="block"/>
            </v:line>
          </v:group>
        </w:pict>
      </w:r>
    </w:p>
    <w:p w:rsidR="000B686C" w:rsidRPr="006A400C" w:rsidRDefault="000B686C" w:rsidP="000B686C">
      <w:pPr>
        <w:spacing w:after="200" w:line="276" w:lineRule="auto"/>
        <w:ind w:right="-81"/>
        <w:rPr>
          <w:rFonts w:ascii="GEO-LitNusx" w:hAnsi="GEO-LitNusx"/>
          <w:b/>
          <w:sz w:val="24"/>
          <w:szCs w:val="24"/>
          <w:lang w:val="de-DE" w:eastAsia="ru-RU"/>
        </w:rPr>
      </w:pPr>
    </w:p>
    <w:p w:rsidR="000B686C" w:rsidRPr="006A400C" w:rsidRDefault="000B686C" w:rsidP="000B686C">
      <w:pPr>
        <w:spacing w:after="200" w:line="276" w:lineRule="auto"/>
        <w:ind w:right="-81"/>
        <w:rPr>
          <w:rFonts w:ascii="GEO-LitNusx" w:hAnsi="GEO-LitNusx"/>
          <w:b/>
          <w:sz w:val="24"/>
          <w:szCs w:val="24"/>
          <w:lang w:val="de-DE" w:eastAsia="ru-RU"/>
        </w:rPr>
      </w:pPr>
    </w:p>
    <w:p w:rsidR="000B686C" w:rsidRPr="006A400C" w:rsidRDefault="000B686C" w:rsidP="000B686C">
      <w:pPr>
        <w:spacing w:after="200" w:line="276" w:lineRule="auto"/>
        <w:ind w:right="-81"/>
        <w:rPr>
          <w:rFonts w:ascii="GEO-LitNusx" w:hAnsi="GEO-LitNusx"/>
          <w:b/>
          <w:sz w:val="24"/>
          <w:szCs w:val="24"/>
          <w:lang w:val="de-DE" w:eastAsia="ru-RU"/>
        </w:rPr>
      </w:pPr>
    </w:p>
    <w:p w:rsidR="000B686C" w:rsidRPr="006A400C" w:rsidRDefault="000B686C" w:rsidP="000B686C">
      <w:pPr>
        <w:spacing w:after="200" w:line="276" w:lineRule="auto"/>
        <w:ind w:right="-81"/>
        <w:rPr>
          <w:rFonts w:ascii="GEO-LitNusx" w:hAnsi="GEO-LitNusx"/>
          <w:b/>
          <w:sz w:val="24"/>
          <w:szCs w:val="24"/>
          <w:lang w:val="de-DE" w:eastAsia="ru-RU"/>
        </w:rPr>
      </w:pPr>
    </w:p>
    <w:p w:rsidR="000B686C" w:rsidRDefault="000B686C" w:rsidP="000B686C">
      <w:pPr>
        <w:spacing w:after="200" w:line="276" w:lineRule="auto"/>
        <w:ind w:right="-81"/>
        <w:rPr>
          <w:rFonts w:ascii="GEO-LitNusx" w:hAnsi="GEO-LitNusx"/>
          <w:b/>
          <w:sz w:val="24"/>
          <w:szCs w:val="24"/>
          <w:lang w:val="de-DE" w:eastAsia="ru-RU"/>
        </w:rPr>
      </w:pPr>
    </w:p>
    <w:p w:rsidR="000B686C" w:rsidRDefault="000B686C" w:rsidP="000B686C">
      <w:pPr>
        <w:spacing w:after="200" w:line="276" w:lineRule="auto"/>
        <w:ind w:right="-81"/>
        <w:rPr>
          <w:rFonts w:ascii="GEO-LitNusx" w:hAnsi="GEO-LitNusx"/>
          <w:b/>
          <w:sz w:val="24"/>
          <w:szCs w:val="24"/>
          <w:lang w:val="de-DE" w:eastAsia="ru-RU"/>
        </w:rPr>
      </w:pPr>
    </w:p>
    <w:p w:rsidR="000B686C" w:rsidRPr="006A400C" w:rsidRDefault="000B686C" w:rsidP="000B686C">
      <w:pPr>
        <w:spacing w:after="200" w:line="276" w:lineRule="auto"/>
        <w:ind w:right="-81"/>
        <w:rPr>
          <w:rFonts w:ascii="GEO-LitNusx" w:hAnsi="GEO-LitNusx"/>
          <w:b/>
          <w:sz w:val="24"/>
          <w:szCs w:val="24"/>
          <w:lang w:val="de-DE" w:eastAsia="ru-RU"/>
        </w:rPr>
      </w:pPr>
    </w:p>
    <w:p w:rsidR="000B686C" w:rsidRDefault="000B686C" w:rsidP="000B686C">
      <w:pPr>
        <w:tabs>
          <w:tab w:val="left" w:pos="2310"/>
        </w:tabs>
        <w:spacing w:after="200" w:line="276" w:lineRule="auto"/>
        <w:ind w:right="-81"/>
        <w:rPr>
          <w:rFonts w:ascii="GEO-LitNusx" w:hAnsi="GEO-LitNusx"/>
          <w:b/>
          <w:sz w:val="24"/>
          <w:szCs w:val="24"/>
          <w:lang w:val="de-DE" w:eastAsia="ru-RU"/>
        </w:rPr>
      </w:pPr>
      <w:r>
        <w:rPr>
          <w:rFonts w:ascii="GEO-LitNusx" w:hAnsi="GEO-LitNusx"/>
          <w:b/>
          <w:sz w:val="24"/>
          <w:szCs w:val="24"/>
          <w:lang w:val="de-DE" w:eastAsia="ru-RU"/>
        </w:rPr>
        <w:tab/>
      </w:r>
    </w:p>
    <w:p w:rsidR="000B686C" w:rsidRPr="006A400C" w:rsidRDefault="000B686C" w:rsidP="000B686C">
      <w:pPr>
        <w:tabs>
          <w:tab w:val="left" w:pos="2310"/>
        </w:tabs>
        <w:spacing w:after="200" w:line="276" w:lineRule="auto"/>
        <w:ind w:right="-81"/>
        <w:jc w:val="center"/>
        <w:rPr>
          <w:rFonts w:ascii="GEO-LitNusx" w:hAnsi="GEO-LitNusx"/>
          <w:b/>
          <w:sz w:val="24"/>
          <w:szCs w:val="24"/>
          <w:lang w:val="de-DE" w:eastAsia="ru-RU"/>
        </w:rPr>
      </w:pPr>
      <w:r w:rsidRPr="00581F37">
        <w:rPr>
          <w:rFonts w:ascii="Times New Roman" w:hAnsi="Times New Roman"/>
          <w:sz w:val="20"/>
          <w:szCs w:val="20"/>
          <w:lang w:val="de-DE" w:eastAsia="ru-RU"/>
        </w:rPr>
        <w:t>Fig. 1.1 Tectonic sch</w:t>
      </w:r>
      <w:r>
        <w:rPr>
          <w:rFonts w:ascii="Times New Roman" w:hAnsi="Times New Roman"/>
          <w:sz w:val="20"/>
          <w:szCs w:val="20"/>
          <w:lang w:val="de-DE" w:eastAsia="ru-RU"/>
        </w:rPr>
        <w:t xml:space="preserve">eme </w:t>
      </w:r>
      <w:r w:rsidRPr="00581F37">
        <w:rPr>
          <w:rFonts w:ascii="Times New Roman" w:hAnsi="Times New Roman"/>
          <w:sz w:val="20"/>
          <w:szCs w:val="20"/>
          <w:lang w:val="de-DE" w:eastAsia="ru-RU"/>
        </w:rPr>
        <w:t>of dam foundation.</w:t>
      </w:r>
      <w:r w:rsidRPr="006A400C">
        <w:rPr>
          <w:rFonts w:ascii="GEO-LitNusx" w:hAnsi="GEO-LitNusx"/>
          <w:b/>
          <w:sz w:val="24"/>
          <w:szCs w:val="24"/>
          <w:lang w:val="de-DE" w:eastAsia="ru-RU"/>
        </w:rPr>
        <w:t xml:space="preserve"> </w:t>
      </w:r>
      <w:r>
        <w:rPr>
          <w:rFonts w:ascii="GEO-LitNusx" w:hAnsi="GEO-LitNusx"/>
          <w:b/>
          <w:sz w:val="24"/>
          <w:szCs w:val="24"/>
          <w:lang w:val="de-DE" w:eastAsia="ru-RU"/>
        </w:rPr>
        <w:t xml:space="preserve">      </w:t>
      </w:r>
      <w:r w:rsidR="0001514E">
        <w:rPr>
          <w:rFonts w:ascii="GEO-LitNusx" w:hAnsi="GEO-LitNusx"/>
          <w:b/>
          <w:noProof/>
          <w:sz w:val="24"/>
          <w:szCs w:val="24"/>
          <w:lang w:eastAsia="ru-RU"/>
        </w:rPr>
        <w:drawing>
          <wp:inline distT="0" distB="0" distL="0" distR="0">
            <wp:extent cx="5724525" cy="29146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724525" cy="2914650"/>
                    </a:xfrm>
                    <a:prstGeom prst="rect">
                      <a:avLst/>
                    </a:prstGeom>
                    <a:noFill/>
                    <a:ln w="9525">
                      <a:noFill/>
                      <a:miter lim="800000"/>
                      <a:headEnd/>
                      <a:tailEnd/>
                    </a:ln>
                  </pic:spPr>
                </pic:pic>
              </a:graphicData>
            </a:graphic>
          </wp:inline>
        </w:drawing>
      </w:r>
    </w:p>
    <w:p w:rsidR="000B686C" w:rsidRPr="00581F37" w:rsidRDefault="000B686C" w:rsidP="000B686C">
      <w:pPr>
        <w:spacing w:after="200" w:line="276" w:lineRule="auto"/>
        <w:jc w:val="center"/>
        <w:rPr>
          <w:rFonts w:ascii="Times New Roman" w:hAnsi="Times New Roman"/>
          <w:sz w:val="20"/>
          <w:szCs w:val="20"/>
          <w:lang w:val="de-DE" w:eastAsia="ru-RU"/>
        </w:rPr>
      </w:pPr>
      <w:r w:rsidRPr="00581F37">
        <w:rPr>
          <w:rFonts w:ascii="Times New Roman" w:hAnsi="Times New Roman"/>
          <w:sz w:val="20"/>
          <w:szCs w:val="20"/>
          <w:lang w:val="de-DE" w:eastAsia="ru-RU"/>
        </w:rPr>
        <w:t>Fig.</w:t>
      </w:r>
      <w:r w:rsidRPr="00581F37">
        <w:rPr>
          <w:rFonts w:ascii="GEO-LitNusx" w:hAnsi="GEO-LitNusx"/>
          <w:sz w:val="20"/>
          <w:szCs w:val="20"/>
          <w:lang w:val="de-DE" w:eastAsia="ru-RU"/>
        </w:rPr>
        <w:t xml:space="preserve"> 1.2 </w:t>
      </w:r>
      <w:r w:rsidRPr="00581F37">
        <w:rPr>
          <w:rFonts w:ascii="Times New Roman" w:hAnsi="Times New Roman"/>
          <w:sz w:val="20"/>
          <w:szCs w:val="20"/>
          <w:lang w:val="de-DE" w:eastAsia="ru-RU"/>
        </w:rPr>
        <w:t>Geological cros</w:t>
      </w:r>
      <w:r>
        <w:rPr>
          <w:rFonts w:ascii="Times New Roman" w:hAnsi="Times New Roman"/>
          <w:sz w:val="20"/>
          <w:szCs w:val="20"/>
          <w:lang w:val="de-DE" w:eastAsia="ru-RU"/>
        </w:rPr>
        <w:t>s</w:t>
      </w:r>
      <w:r w:rsidRPr="00581F37">
        <w:rPr>
          <w:rFonts w:ascii="Times New Roman" w:hAnsi="Times New Roman"/>
          <w:sz w:val="20"/>
          <w:szCs w:val="20"/>
          <w:lang w:val="de-DE" w:eastAsia="ru-RU"/>
        </w:rPr>
        <w:t xml:space="preserve"> section.</w:t>
      </w:r>
    </w:p>
    <w:p w:rsidR="00327D62" w:rsidRDefault="00327D62" w:rsidP="00327D62">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lastRenderedPageBreak/>
        <w:t xml:space="preserve">Ingrishi </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big</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failure</w:t>
      </w:r>
      <w:r>
        <w:rPr>
          <w:rFonts w:ascii="Times New Roman" w:hAnsi="Times New Roman"/>
          <w:sz w:val="20"/>
          <w:szCs w:val="20"/>
          <w:lang w:val="de-DE" w:eastAsia="ru-RU"/>
        </w:rPr>
        <w:t xml:space="preserve"> </w:t>
      </w:r>
      <w:r w:rsidRPr="00F318B7">
        <w:rPr>
          <w:rFonts w:ascii="Times New Roman" w:hAnsi="Times New Roman"/>
          <w:sz w:val="20"/>
          <w:szCs w:val="20"/>
          <w:lang w:val="de-DE" w:eastAsia="ru-RU"/>
        </w:rPr>
        <w:t>(fig. 1.</w:t>
      </w:r>
      <w:r>
        <w:rPr>
          <w:rFonts w:ascii="Times New Roman" w:hAnsi="Times New Roman"/>
          <w:sz w:val="20"/>
          <w:szCs w:val="20"/>
          <w:lang w:val="de-DE" w:eastAsia="ru-RU"/>
        </w:rPr>
        <w:t>1</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of the right bank, which lies almost in parallel with the river and drops</w:t>
      </w:r>
      <w:r>
        <w:rPr>
          <w:rFonts w:ascii="Times New Roman" w:hAnsi="Times New Roman"/>
          <w:sz w:val="20"/>
          <w:szCs w:val="20"/>
          <w:lang w:val="de-DE" w:eastAsia="ru-RU"/>
        </w:rPr>
        <w:t xml:space="preserve"> at the side of the slope 60-70</w:t>
      </w:r>
      <w:r>
        <w:rPr>
          <w:rFonts w:ascii="Times New Roman" w:hAnsi="Times New Roman"/>
          <w:sz w:val="20"/>
          <w:szCs w:val="20"/>
          <w:vertAlign w:val="superscript"/>
          <w:lang w:val="de-DE" w:eastAsia="ru-RU"/>
        </w:rPr>
        <w:t>0</w:t>
      </w:r>
      <w:r w:rsidRPr="00F318B7">
        <w:rPr>
          <w:rFonts w:ascii="Times New Roman" w:hAnsi="Times New Roman"/>
          <w:sz w:val="20"/>
          <w:szCs w:val="20"/>
          <w:lang w:val="de-DE" w:eastAsia="ru-RU"/>
        </w:rPr>
        <w:t xml:space="preserve"> (fig. 1.2). </w:t>
      </w:r>
      <w:r>
        <w:rPr>
          <w:rFonts w:ascii="Times New Roman" w:hAnsi="Times New Roman"/>
          <w:sz w:val="20"/>
          <w:szCs w:val="20"/>
          <w:lang w:val="de-DE" w:eastAsia="ru-RU"/>
        </w:rPr>
        <w:t>F</w:t>
      </w:r>
      <w:r w:rsidRPr="00F318B7">
        <w:rPr>
          <w:rFonts w:ascii="Times New Roman" w:hAnsi="Times New Roman"/>
          <w:sz w:val="20"/>
          <w:szCs w:val="20"/>
          <w:lang w:val="de-DE" w:eastAsia="ru-RU"/>
        </w:rPr>
        <w:t>ailure sliding amplitude vertically is 100 meters and</w:t>
      </w:r>
      <w:r w:rsidRPr="00962EBB">
        <w:rPr>
          <w:rFonts w:ascii="Times New Roman" w:hAnsi="Times New Roman"/>
          <w:sz w:val="20"/>
          <w:szCs w:val="20"/>
          <w:lang w:val="de-DE" w:eastAsia="ru-RU"/>
        </w:rPr>
        <w:t xml:space="preserve"> </w:t>
      </w:r>
      <w:r w:rsidRPr="00F318B7">
        <w:rPr>
          <w:rFonts w:ascii="Times New Roman" w:hAnsi="Times New Roman"/>
          <w:sz w:val="20"/>
          <w:szCs w:val="20"/>
          <w:lang w:val="de-DE" w:eastAsia="ru-RU"/>
        </w:rPr>
        <w:t>horizontally is 80 meters.</w:t>
      </w:r>
    </w:p>
    <w:p w:rsidR="000B686C" w:rsidRPr="00F318B7" w:rsidRDefault="000B686C" w:rsidP="000B686C">
      <w:pPr>
        <w:spacing w:after="200" w:line="276" w:lineRule="auto"/>
        <w:rPr>
          <w:rFonts w:ascii="AcadNusx" w:hAnsi="AcadNusx"/>
          <w:sz w:val="20"/>
          <w:szCs w:val="20"/>
          <w:lang w:val="de-DE" w:eastAsia="ru-RU"/>
        </w:rPr>
      </w:pPr>
      <w:r>
        <w:rPr>
          <w:rFonts w:ascii="Times New Roman" w:hAnsi="Times New Roman"/>
          <w:sz w:val="20"/>
          <w:szCs w:val="20"/>
          <w:lang w:val="de-DE" w:eastAsia="ru-RU"/>
        </w:rPr>
        <w:t>Failure</w:t>
      </w:r>
      <w:r w:rsidRPr="00F318B7">
        <w:rPr>
          <w:rFonts w:ascii="Times New Roman" w:hAnsi="Times New Roman"/>
          <w:sz w:val="20"/>
          <w:szCs w:val="20"/>
          <w:lang w:val="de-DE" w:eastAsia="ru-RU"/>
        </w:rPr>
        <w:t xml:space="preserve"> area capacity on the surface  is 9 meters decreasing in the depth to 1-2 meters. It is filled with the dolomitic sand, calcites, gravel and clay substances. Right bank failure devides dam foundation into two major structural blocks  </w:t>
      </w:r>
      <w:r w:rsidRPr="00581F37">
        <w:rPr>
          <w:rFonts w:ascii="Times New Roman" w:hAnsi="Times New Roman"/>
          <w:b/>
          <w:sz w:val="20"/>
          <w:szCs w:val="20"/>
          <w:lang w:val="de-DE" w:eastAsia="ru-RU"/>
        </w:rPr>
        <w:t>A</w:t>
      </w:r>
      <w:r w:rsidRPr="00F318B7">
        <w:rPr>
          <w:rFonts w:ascii="Times New Roman" w:hAnsi="Times New Roman"/>
          <w:sz w:val="20"/>
          <w:szCs w:val="20"/>
          <w:lang w:val="de-DE" w:eastAsia="ru-RU"/>
        </w:rPr>
        <w:t xml:space="preserve"> and</w:t>
      </w:r>
      <w:r w:rsidRPr="00581F37">
        <w:rPr>
          <w:rFonts w:ascii="Times New Roman" w:hAnsi="Times New Roman"/>
          <w:b/>
          <w:sz w:val="20"/>
          <w:szCs w:val="20"/>
          <w:lang w:val="de-DE" w:eastAsia="ru-RU"/>
        </w:rPr>
        <w:t xml:space="preserve"> B</w:t>
      </w:r>
      <w:r w:rsidRPr="00F318B7">
        <w:rPr>
          <w:rFonts w:ascii="Times New Roman" w:hAnsi="Times New Roman"/>
          <w:sz w:val="20"/>
          <w:szCs w:val="20"/>
          <w:lang w:val="de-DE" w:eastAsia="ru-RU"/>
        </w:rPr>
        <w:t xml:space="preserve">. </w:t>
      </w:r>
    </w:p>
    <w:p w:rsidR="000B686C" w:rsidRPr="00AA5935" w:rsidRDefault="000B686C" w:rsidP="000B686C">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t xml:space="preserve">Geologic-tectonic development of hydrosystem has undergone two stages: upper </w:t>
      </w:r>
      <w:r w:rsidRPr="00F318B7">
        <w:rPr>
          <w:rFonts w:ascii="Times New Roman" w:hAnsi="Times New Roman"/>
          <w:sz w:val="20"/>
          <w:szCs w:val="20"/>
          <w:u w:val="single"/>
          <w:lang w:val="de-DE" w:eastAsia="ru-RU"/>
        </w:rPr>
        <w:t>Pliocene</w:t>
      </w:r>
      <w:r w:rsidRPr="00F318B7">
        <w:rPr>
          <w:rFonts w:ascii="Times New Roman" w:hAnsi="Times New Roman"/>
          <w:sz w:val="20"/>
          <w:szCs w:val="20"/>
          <w:lang w:val="de-DE" w:eastAsia="ru-RU"/>
        </w:rPr>
        <w:t xml:space="preserve"> – average  geologic quarter and </w:t>
      </w:r>
      <w:r w:rsidRPr="00F318B7">
        <w:rPr>
          <w:rFonts w:ascii="Times New Roman" w:hAnsi="Times New Roman"/>
          <w:sz w:val="20"/>
          <w:szCs w:val="20"/>
          <w:u w:val="single"/>
          <w:lang w:val="de-DE" w:eastAsia="ru-RU"/>
        </w:rPr>
        <w:t>Holocen</w:t>
      </w:r>
      <w:r w:rsidRPr="00F318B7">
        <w:rPr>
          <w:rFonts w:ascii="Times New Roman" w:hAnsi="Times New Roman"/>
          <w:sz w:val="20"/>
          <w:szCs w:val="20"/>
          <w:lang w:val="de-DE" w:eastAsia="ru-RU"/>
        </w:rPr>
        <w:t xml:space="preserve"> upper quarter</w:t>
      </w:r>
      <w:r w:rsidRPr="00F318B7">
        <w:rPr>
          <w:rFonts w:ascii="AcadNusx" w:hAnsi="AcadNusx"/>
          <w:sz w:val="20"/>
          <w:szCs w:val="20"/>
          <w:lang w:val="de-DE" w:eastAsia="ru-RU"/>
        </w:rPr>
        <w:t>.</w:t>
      </w:r>
      <w:r w:rsidRPr="00F318B7">
        <w:rPr>
          <w:rFonts w:ascii="Times New Roman" w:hAnsi="Times New Roman"/>
          <w:sz w:val="20"/>
          <w:szCs w:val="20"/>
          <w:lang w:val="de-DE" w:eastAsia="ru-RU"/>
        </w:rPr>
        <w:t xml:space="preserve"> On the both stages the area has undergone arching development</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typical for</w:t>
      </w:r>
      <w:r>
        <w:rPr>
          <w:rFonts w:ascii="Times New Roman" w:hAnsi="Times New Roman"/>
          <w:sz w:val="20"/>
          <w:szCs w:val="20"/>
          <w:lang w:val="de-DE" w:eastAsia="ru-RU"/>
        </w:rPr>
        <w:t xml:space="preserve"> </w:t>
      </w:r>
      <w:r w:rsidRPr="00F318B7">
        <w:rPr>
          <w:rFonts w:ascii="Times New Roman" w:hAnsi="Times New Roman"/>
          <w:sz w:val="20"/>
          <w:szCs w:val="20"/>
          <w:lang w:val="de-DE" w:eastAsia="ru-RU"/>
        </w:rPr>
        <w:t>Caucasus Mountains). Nevertheless, at the first stage along with the general arching</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 xml:space="preserve">intensive </w:t>
      </w:r>
      <w:r w:rsidRPr="00F318B7">
        <w:rPr>
          <w:rFonts w:ascii="Times New Roman" w:hAnsi="Times New Roman"/>
          <w:bCs/>
          <w:sz w:val="20"/>
          <w:szCs w:val="20"/>
          <w:lang w:val="en-US" w:eastAsia="ru-RU"/>
        </w:rPr>
        <w:t>differential</w:t>
      </w:r>
      <w:r w:rsidRPr="00F318B7">
        <w:rPr>
          <w:rFonts w:ascii="Times New Roman" w:hAnsi="Times New Roman"/>
          <w:sz w:val="20"/>
          <w:szCs w:val="20"/>
          <w:lang w:val="de-DE" w:eastAsia="ru-RU"/>
        </w:rPr>
        <w:t xml:space="preserve"> movement of structural blocks of rock canyon   (devided into the first and the second level crackings) has been also observed. Under these conditions, the movement amplitude reached hundreds of meters and certain blocks swelled obliquely. On the second stage common arching rate and the arch swelling volume have increased, though the blocks </w:t>
      </w:r>
      <w:r w:rsidRPr="00F318B7">
        <w:rPr>
          <w:rFonts w:ascii="Times New Roman" w:hAnsi="Times New Roman"/>
          <w:bCs/>
          <w:sz w:val="20"/>
          <w:szCs w:val="20"/>
          <w:lang w:val="en-US" w:eastAsia="ru-RU"/>
        </w:rPr>
        <w:t>differential movement has stopped. The arch swelled as a whole area.</w:t>
      </w:r>
    </w:p>
    <w:p w:rsidR="000B686C" w:rsidRPr="00F318B7" w:rsidRDefault="000B686C" w:rsidP="000B686C">
      <w:pPr>
        <w:spacing w:after="200" w:line="276" w:lineRule="auto"/>
        <w:rPr>
          <w:rFonts w:ascii="Times New Roman" w:hAnsi="Times New Roman"/>
          <w:sz w:val="20"/>
          <w:szCs w:val="20"/>
          <w:lang w:val="de-DE" w:eastAsia="ru-RU"/>
        </w:rPr>
      </w:pPr>
      <w:r w:rsidRPr="00F318B7">
        <w:rPr>
          <w:rFonts w:ascii="Times New Roman" w:hAnsi="Times New Roman"/>
          <w:sz w:val="20"/>
          <w:szCs w:val="20"/>
          <w:lang w:val="de-DE" w:eastAsia="ru-RU"/>
        </w:rPr>
        <w:t>The last findings were particularly important for the engineering-geological estimaition of the dam foundation. Right slope of the dam leans upon two structural blocks of the foundation which are separated by the tectonic ruptures. The importance of this issue raised the necessity of continuing the instrumental investigation of the foundation. (Ostrovsky clinometer</w:t>
      </w:r>
      <w:r w:rsidRPr="00F318B7">
        <w:rPr>
          <w:rFonts w:ascii="AcadNusx" w:hAnsi="AcadNusx"/>
          <w:sz w:val="20"/>
          <w:szCs w:val="20"/>
          <w:lang w:val="de-DE" w:eastAsia="ru-RU"/>
        </w:rPr>
        <w:t xml:space="preserve">, </w:t>
      </w:r>
      <w:r w:rsidRPr="00F318B7">
        <w:rPr>
          <w:rFonts w:ascii="Times New Roman" w:hAnsi="Times New Roman"/>
          <w:sz w:val="20"/>
          <w:szCs w:val="20"/>
          <w:lang w:val="de-DE" w:eastAsia="ru-RU"/>
        </w:rPr>
        <w:t>quartz deformation gauge, hydrostatic level meter).</w:t>
      </w:r>
    </w:p>
    <w:p w:rsidR="000B686C" w:rsidRPr="00F36A2F" w:rsidRDefault="000B686C" w:rsidP="00F36A2F">
      <w:pPr>
        <w:numPr>
          <w:ilvl w:val="1"/>
          <w:numId w:val="4"/>
        </w:numPr>
        <w:spacing w:after="200" w:line="276" w:lineRule="auto"/>
        <w:rPr>
          <w:rFonts w:ascii="Times New Roman" w:hAnsi="Times New Roman"/>
          <w:b/>
          <w:sz w:val="20"/>
          <w:szCs w:val="20"/>
          <w:lang w:val="de-DE" w:eastAsia="ru-RU"/>
        </w:rPr>
      </w:pPr>
      <w:r w:rsidRPr="00F36A2F">
        <w:rPr>
          <w:rFonts w:ascii="Times New Roman" w:hAnsi="Times New Roman"/>
          <w:b/>
          <w:sz w:val="20"/>
          <w:szCs w:val="20"/>
          <w:lang w:val="de-DE" w:eastAsia="ru-RU"/>
        </w:rPr>
        <w:t>Geophysical Investigations.</w:t>
      </w:r>
    </w:p>
    <w:p w:rsidR="000B686C" w:rsidRPr="00DE3234" w:rsidRDefault="000B686C" w:rsidP="000B686C">
      <w:pPr>
        <w:spacing w:after="200" w:line="276" w:lineRule="auto"/>
        <w:rPr>
          <w:rFonts w:ascii="Times New Roman" w:hAnsi="Times New Roman"/>
          <w:b/>
          <w:sz w:val="24"/>
          <w:szCs w:val="24"/>
          <w:lang w:val="de-DE" w:eastAsia="ru-RU"/>
        </w:rPr>
      </w:pPr>
      <w:r w:rsidRPr="00DE3234">
        <w:rPr>
          <w:rFonts w:ascii="Times New Roman" w:hAnsi="Times New Roman"/>
          <w:sz w:val="20"/>
          <w:szCs w:val="20"/>
          <w:lang w:val="en-US"/>
        </w:rPr>
        <w:t xml:space="preserve"> During construction and operation of the dam, instrumental studies (c</w:t>
      </w:r>
      <w:r w:rsidRPr="00DE3234">
        <w:rPr>
          <w:rFonts w:ascii="Times New Roman" w:hAnsi="Times New Roman"/>
          <w:sz w:val="20"/>
          <w:szCs w:val="20"/>
          <w:lang w:val="de-DE" w:eastAsia="ru-RU"/>
        </w:rPr>
        <w:t>linometer</w:t>
      </w:r>
      <w:r w:rsidRPr="00DE3234">
        <w:rPr>
          <w:rFonts w:ascii="AcadNusx" w:hAnsi="AcadNusx"/>
          <w:sz w:val="20"/>
          <w:szCs w:val="20"/>
          <w:lang w:val="en-US"/>
        </w:rPr>
        <w:t xml:space="preserve">, </w:t>
      </w:r>
      <w:r w:rsidRPr="00DE3234">
        <w:rPr>
          <w:rFonts w:ascii="Times New Roman" w:hAnsi="Times New Roman"/>
          <w:sz w:val="20"/>
          <w:szCs w:val="20"/>
          <w:lang w:val="en-US"/>
        </w:rPr>
        <w:t>hydrostatic level meter, and quartz deformation gauge) were conducted by Georgian Institute of Geophysics through the entire construction process in 1969-1979. Eight major stages have been revealed with respect to the blocks deformation that was reflected in the c</w:t>
      </w:r>
      <w:r w:rsidRPr="00DE3234">
        <w:rPr>
          <w:rFonts w:ascii="Times New Roman" w:hAnsi="Times New Roman"/>
          <w:sz w:val="20"/>
          <w:szCs w:val="20"/>
          <w:lang w:val="de-DE" w:eastAsia="ru-RU"/>
        </w:rPr>
        <w:t>linometer</w:t>
      </w:r>
      <w:r w:rsidRPr="00DE3234">
        <w:rPr>
          <w:rFonts w:ascii="AcadNusx" w:hAnsi="AcadNusx"/>
          <w:sz w:val="20"/>
          <w:szCs w:val="20"/>
          <w:lang w:val="en-US"/>
        </w:rPr>
        <w:t xml:space="preserve"> </w:t>
      </w:r>
      <w:r w:rsidRPr="00DE3234">
        <w:rPr>
          <w:rFonts w:ascii="Times New Roman" w:hAnsi="Times New Roman"/>
          <w:sz w:val="20"/>
          <w:szCs w:val="20"/>
          <w:lang w:val="en-US"/>
        </w:rPr>
        <w:t>results [</w:t>
      </w:r>
      <w:r w:rsidR="00962EBB">
        <w:rPr>
          <w:rFonts w:ascii="Times New Roman" w:hAnsi="Times New Roman"/>
          <w:sz w:val="20"/>
          <w:szCs w:val="20"/>
          <w:lang w:val="en-US"/>
        </w:rPr>
        <w:t>1,</w:t>
      </w:r>
      <w:r w:rsidRPr="00DE3234">
        <w:rPr>
          <w:rFonts w:ascii="Times New Roman" w:hAnsi="Times New Roman"/>
          <w:sz w:val="20"/>
          <w:szCs w:val="20"/>
          <w:lang w:val="en-US"/>
        </w:rPr>
        <w:t>2</w:t>
      </w:r>
      <w:r w:rsidR="00962EBB">
        <w:rPr>
          <w:rFonts w:ascii="Times New Roman" w:hAnsi="Times New Roman"/>
          <w:sz w:val="20"/>
          <w:szCs w:val="20"/>
          <w:lang w:val="en-US"/>
        </w:rPr>
        <w:t>,3]</w:t>
      </w:r>
      <w:r w:rsidRPr="00DE3234">
        <w:rPr>
          <w:rFonts w:ascii="Times New Roman" w:hAnsi="Times New Roman"/>
          <w:sz w:val="20"/>
          <w:szCs w:val="20"/>
          <w:lang w:val="en-US"/>
        </w:rPr>
        <w:t xml:space="preserve"> (Fig. </w:t>
      </w:r>
      <w:r w:rsidR="00F36A2F">
        <w:rPr>
          <w:rFonts w:ascii="Times New Roman" w:hAnsi="Times New Roman"/>
          <w:sz w:val="20"/>
          <w:szCs w:val="20"/>
          <w:lang w:val="en-US"/>
        </w:rPr>
        <w:t>1.</w:t>
      </w:r>
      <w:r w:rsidRPr="00DE3234">
        <w:rPr>
          <w:rFonts w:ascii="Times New Roman" w:hAnsi="Times New Roman"/>
          <w:sz w:val="20"/>
          <w:szCs w:val="20"/>
          <w:lang w:val="en-US"/>
        </w:rPr>
        <w:t>2.1).</w:t>
      </w:r>
    </w:p>
    <w:p w:rsidR="000B686C" w:rsidRDefault="000B686C" w:rsidP="000B686C">
      <w:pPr>
        <w:ind w:left="426" w:hanging="568"/>
        <w:rPr>
          <w:rFonts w:ascii="Times New Roman" w:hAnsi="Times New Roman"/>
          <w:sz w:val="20"/>
          <w:szCs w:val="20"/>
          <w:lang w:val="en-US"/>
        </w:rPr>
      </w:pPr>
    </w:p>
    <w:p w:rsidR="000B686C" w:rsidRPr="00F318B7" w:rsidRDefault="000B686C" w:rsidP="000B686C">
      <w:pPr>
        <w:numPr>
          <w:ilvl w:val="0"/>
          <w:numId w:val="6"/>
        </w:numPr>
        <w:ind w:left="709" w:hanging="283"/>
        <w:rPr>
          <w:rFonts w:ascii="Times New Roman" w:hAnsi="Times New Roman"/>
          <w:sz w:val="20"/>
          <w:szCs w:val="20"/>
          <w:lang w:val="en-US"/>
        </w:rPr>
      </w:pPr>
      <w:r w:rsidRPr="00F318B7">
        <w:rPr>
          <w:rFonts w:ascii="Times New Roman" w:hAnsi="Times New Roman"/>
          <w:sz w:val="20"/>
          <w:szCs w:val="20"/>
          <w:lang w:val="en-US"/>
        </w:rPr>
        <w:t>I stage – processing of foundation pit (at the depth of 50 m) caused considerable decompression of the foundation followed by the foundation arching - development of   artificial arch. As a re</w:t>
      </w:r>
      <w:r w:rsidR="00F960E3">
        <w:rPr>
          <w:rFonts w:ascii="Times New Roman" w:hAnsi="Times New Roman"/>
          <w:sz w:val="20"/>
          <w:szCs w:val="20"/>
          <w:lang w:val="en-US"/>
        </w:rPr>
        <w:t>sult, right side of b</w:t>
      </w:r>
      <w:r w:rsidRPr="00F318B7">
        <w:rPr>
          <w:rFonts w:ascii="Times New Roman" w:hAnsi="Times New Roman"/>
          <w:sz w:val="20"/>
          <w:szCs w:val="20"/>
          <w:lang w:val="en-US"/>
        </w:rPr>
        <w:t xml:space="preserve">lock B deviated in the direction of the </w:t>
      </w:r>
      <w:r w:rsidR="00F960E3">
        <w:rPr>
          <w:rFonts w:ascii="Times New Roman" w:hAnsi="Times New Roman"/>
          <w:sz w:val="20"/>
          <w:szCs w:val="20"/>
          <w:lang w:val="en-US"/>
        </w:rPr>
        <w:t>failure</w:t>
      </w:r>
      <w:r w:rsidRPr="00F318B7">
        <w:rPr>
          <w:rFonts w:ascii="Times New Roman" w:hAnsi="Times New Roman"/>
          <w:sz w:val="20"/>
          <w:szCs w:val="20"/>
          <w:lang w:val="en-US"/>
        </w:rPr>
        <w:t xml:space="preserve">, while the left side deviated in the opposite direction. Block A also deviated in the direction of the </w:t>
      </w:r>
      <w:r w:rsidR="00F960E3">
        <w:rPr>
          <w:rFonts w:ascii="Times New Roman" w:hAnsi="Times New Roman"/>
          <w:sz w:val="20"/>
          <w:szCs w:val="20"/>
          <w:lang w:val="en-US"/>
        </w:rPr>
        <w:t>failure</w:t>
      </w:r>
      <w:r w:rsidRPr="00F318B7">
        <w:rPr>
          <w:rFonts w:ascii="Times New Roman" w:hAnsi="Times New Roman"/>
          <w:sz w:val="20"/>
          <w:szCs w:val="20"/>
          <w:lang w:val="en-US"/>
        </w:rPr>
        <w:t>.</w:t>
      </w:r>
    </w:p>
    <w:p w:rsidR="000B686C" w:rsidRPr="00F318B7" w:rsidRDefault="000B686C" w:rsidP="000B686C">
      <w:pPr>
        <w:numPr>
          <w:ilvl w:val="0"/>
          <w:numId w:val="6"/>
        </w:numPr>
        <w:ind w:left="709" w:hanging="283"/>
        <w:rPr>
          <w:rFonts w:ascii="Times New Roman" w:hAnsi="Times New Roman"/>
          <w:sz w:val="20"/>
          <w:szCs w:val="20"/>
          <w:lang w:val="en-US"/>
        </w:rPr>
      </w:pPr>
      <w:r w:rsidRPr="00F318B7">
        <w:rPr>
          <w:rFonts w:ascii="Times New Roman" w:hAnsi="Times New Roman"/>
          <w:sz w:val="20"/>
          <w:szCs w:val="20"/>
          <w:lang w:val="en-US"/>
        </w:rPr>
        <w:t xml:space="preserve">II stage – foundation regained its initial condition with respective deviations as the weight of concrete in the pit reached the weight of the excavated soil. </w:t>
      </w:r>
    </w:p>
    <w:p w:rsidR="000B686C" w:rsidRDefault="000B686C" w:rsidP="000B686C">
      <w:pPr>
        <w:numPr>
          <w:ilvl w:val="0"/>
          <w:numId w:val="6"/>
        </w:numPr>
        <w:ind w:left="709" w:hanging="283"/>
        <w:rPr>
          <w:rFonts w:ascii="Times New Roman" w:hAnsi="Times New Roman"/>
          <w:sz w:val="20"/>
          <w:szCs w:val="20"/>
          <w:lang w:val="en-US"/>
        </w:rPr>
      </w:pPr>
      <w:r w:rsidRPr="00F318B7">
        <w:rPr>
          <w:rFonts w:ascii="Times New Roman" w:hAnsi="Times New Roman"/>
          <w:sz w:val="20"/>
          <w:szCs w:val="20"/>
          <w:lang w:val="en-US"/>
        </w:rPr>
        <w:t xml:space="preserve">III stage – construction tunnel was blocked and the energy </w:t>
      </w:r>
      <w:r w:rsidR="00196891" w:rsidRPr="00F318B7">
        <w:rPr>
          <w:rFonts w:ascii="Times New Roman" w:hAnsi="Times New Roman"/>
          <w:sz w:val="20"/>
          <w:szCs w:val="20"/>
          <w:lang w:val="en-US"/>
        </w:rPr>
        <w:t>downstream</w:t>
      </w:r>
      <w:r w:rsidRPr="00F318B7">
        <w:rPr>
          <w:rFonts w:ascii="Times New Roman" w:hAnsi="Times New Roman"/>
          <w:sz w:val="20"/>
          <w:szCs w:val="20"/>
          <w:lang w:val="en-US"/>
        </w:rPr>
        <w:t xml:space="preserve"> reservoir (capacity 400000 m</w:t>
      </w:r>
      <w:r w:rsidRPr="00F318B7">
        <w:rPr>
          <w:rFonts w:ascii="Times New Roman" w:hAnsi="Times New Roman"/>
          <w:sz w:val="20"/>
          <w:szCs w:val="20"/>
          <w:vertAlign w:val="superscript"/>
          <w:lang w:val="en-US"/>
        </w:rPr>
        <w:t>3</w:t>
      </w:r>
      <w:r w:rsidRPr="00F318B7">
        <w:rPr>
          <w:rFonts w:ascii="Times New Roman" w:hAnsi="Times New Roman"/>
          <w:sz w:val="20"/>
          <w:szCs w:val="20"/>
          <w:lang w:val="en-US"/>
        </w:rPr>
        <w:t xml:space="preserve">) formed at the </w:t>
      </w:r>
      <w:r w:rsidR="00F960E3">
        <w:rPr>
          <w:rFonts w:ascii="Times New Roman" w:hAnsi="Times New Roman"/>
          <w:sz w:val="20"/>
          <w:szCs w:val="20"/>
          <w:lang w:val="en-US"/>
        </w:rPr>
        <w:t>downstream</w:t>
      </w:r>
      <w:r w:rsidRPr="00F318B7">
        <w:rPr>
          <w:rFonts w:ascii="AcadNusx" w:hAnsi="AcadNusx"/>
          <w:sz w:val="20"/>
          <w:szCs w:val="20"/>
          <w:lang w:val="en-US"/>
        </w:rPr>
        <w:t xml:space="preserve">. </w:t>
      </w:r>
      <w:r w:rsidR="0071511A">
        <w:rPr>
          <w:rFonts w:ascii="Times New Roman" w:hAnsi="Times New Roman"/>
          <w:sz w:val="20"/>
          <w:szCs w:val="20"/>
          <w:lang w:val="en-US"/>
        </w:rPr>
        <w:t>As a result, both sides of block A and b</w:t>
      </w:r>
      <w:r w:rsidRPr="00F318B7">
        <w:rPr>
          <w:rFonts w:ascii="Times New Roman" w:hAnsi="Times New Roman"/>
          <w:sz w:val="20"/>
          <w:szCs w:val="20"/>
          <w:lang w:val="en-US"/>
        </w:rPr>
        <w:t>lock B turned to the river causing foundation bending.</w:t>
      </w:r>
    </w:p>
    <w:p w:rsidR="000B686C" w:rsidRDefault="00F960E3" w:rsidP="00C24984">
      <w:pPr>
        <w:numPr>
          <w:ilvl w:val="0"/>
          <w:numId w:val="6"/>
        </w:numPr>
        <w:ind w:left="709" w:hanging="283"/>
        <w:rPr>
          <w:rFonts w:ascii="Times New Roman" w:hAnsi="Times New Roman"/>
          <w:sz w:val="20"/>
          <w:szCs w:val="20"/>
          <w:lang w:val="en-US"/>
        </w:rPr>
      </w:pPr>
      <w:r>
        <w:rPr>
          <w:rFonts w:ascii="Times New Roman" w:hAnsi="Times New Roman"/>
          <w:sz w:val="20"/>
          <w:szCs w:val="20"/>
          <w:lang w:val="en-US"/>
        </w:rPr>
        <w:t>IV stage – b</w:t>
      </w:r>
      <w:r w:rsidR="000B686C" w:rsidRPr="00C24984">
        <w:rPr>
          <w:rFonts w:ascii="Times New Roman" w:hAnsi="Times New Roman"/>
          <w:sz w:val="20"/>
          <w:szCs w:val="20"/>
          <w:lang w:val="en-US"/>
        </w:rPr>
        <w:t xml:space="preserve">lock B deviated in the direction of the </w:t>
      </w:r>
      <w:r>
        <w:rPr>
          <w:rFonts w:ascii="Times New Roman" w:hAnsi="Times New Roman"/>
          <w:sz w:val="20"/>
          <w:szCs w:val="20"/>
          <w:lang w:val="en-US"/>
        </w:rPr>
        <w:t xml:space="preserve">upstream </w:t>
      </w:r>
      <w:r w:rsidR="000B686C" w:rsidRPr="00C24984">
        <w:rPr>
          <w:rFonts w:ascii="Times New Roman" w:hAnsi="Times New Roman"/>
          <w:sz w:val="20"/>
          <w:szCs w:val="20"/>
          <w:lang w:val="en-US"/>
        </w:rPr>
        <w:t>after the filling of the bottom layer of the reservoir.</w:t>
      </w:r>
    </w:p>
    <w:p w:rsidR="000B686C" w:rsidRPr="00C24984" w:rsidRDefault="000B686C" w:rsidP="00C24984">
      <w:pPr>
        <w:numPr>
          <w:ilvl w:val="0"/>
          <w:numId w:val="6"/>
        </w:numPr>
        <w:ind w:left="709" w:hanging="283"/>
        <w:rPr>
          <w:rFonts w:ascii="Times New Roman" w:hAnsi="Times New Roman"/>
          <w:sz w:val="20"/>
          <w:szCs w:val="20"/>
          <w:lang w:val="en-US"/>
        </w:rPr>
      </w:pPr>
      <w:r w:rsidRPr="00C24984">
        <w:rPr>
          <w:rFonts w:ascii="Times New Roman" w:hAnsi="Times New Roman"/>
          <w:sz w:val="20"/>
          <w:szCs w:val="20"/>
          <w:lang w:val="en-US"/>
        </w:rPr>
        <w:t>V stage – dam load increased along with the increase of the water volumes in the reservoir, correspondingly increased dam’s effect  on the foundation, followed by the nor</w:t>
      </w:r>
      <w:r w:rsidR="0071511A">
        <w:rPr>
          <w:rFonts w:ascii="Times New Roman" w:hAnsi="Times New Roman"/>
          <w:sz w:val="20"/>
          <w:szCs w:val="20"/>
          <w:lang w:val="en-US"/>
        </w:rPr>
        <w:t>theast displacement of A and B b</w:t>
      </w:r>
      <w:r w:rsidRPr="00C24984">
        <w:rPr>
          <w:rFonts w:ascii="Times New Roman" w:hAnsi="Times New Roman"/>
          <w:sz w:val="20"/>
          <w:szCs w:val="20"/>
          <w:lang w:val="en-US"/>
        </w:rPr>
        <w:t>locks</w:t>
      </w:r>
      <w:r w:rsidRPr="00C24984">
        <w:rPr>
          <w:rFonts w:ascii="Times New Roman" w:hAnsi="Times New Roman"/>
          <w:sz w:val="24"/>
          <w:szCs w:val="24"/>
          <w:lang w:val="en-US"/>
        </w:rPr>
        <w:t>.</w:t>
      </w:r>
    </w:p>
    <w:p w:rsidR="000B686C" w:rsidRPr="00DB614B" w:rsidRDefault="00524659" w:rsidP="000B686C">
      <w:pPr>
        <w:numPr>
          <w:ilvl w:val="0"/>
          <w:numId w:val="6"/>
        </w:numPr>
        <w:spacing w:after="200" w:line="276" w:lineRule="auto"/>
        <w:ind w:left="709" w:right="-81" w:hanging="283"/>
        <w:contextualSpacing/>
        <w:jc w:val="left"/>
        <w:rPr>
          <w:rFonts w:ascii="Times New Roman" w:hAnsi="Times New Roman"/>
          <w:sz w:val="20"/>
          <w:szCs w:val="20"/>
          <w:lang w:val="en-US"/>
        </w:rPr>
      </w:pPr>
      <w:r>
        <w:rPr>
          <w:rFonts w:ascii="Times New Roman" w:hAnsi="Times New Roman"/>
          <w:sz w:val="20"/>
          <w:szCs w:val="20"/>
          <w:lang w:val="en-US"/>
        </w:rPr>
        <w:t xml:space="preserve"> VI and VII stages – A and B b</w:t>
      </w:r>
      <w:r w:rsidR="000B686C" w:rsidRPr="00DB614B">
        <w:rPr>
          <w:rFonts w:ascii="Times New Roman" w:hAnsi="Times New Roman"/>
          <w:sz w:val="20"/>
          <w:szCs w:val="20"/>
          <w:lang w:val="en-US"/>
        </w:rPr>
        <w:t xml:space="preserve">locks turned towards water reservoir and river after the water level in the </w:t>
      </w:r>
      <w:r w:rsidR="000B686C">
        <w:rPr>
          <w:rFonts w:ascii="Times New Roman" w:hAnsi="Times New Roman"/>
          <w:sz w:val="20"/>
          <w:szCs w:val="20"/>
          <w:lang w:val="en-US"/>
        </w:rPr>
        <w:t xml:space="preserve">   </w:t>
      </w:r>
      <w:r w:rsidR="000B686C" w:rsidRPr="00DB614B">
        <w:rPr>
          <w:rFonts w:ascii="Times New Roman" w:hAnsi="Times New Roman"/>
          <w:sz w:val="20"/>
          <w:szCs w:val="20"/>
          <w:lang w:val="en-US"/>
        </w:rPr>
        <w:t>reservoir reached relatively upper point and the load increased.</w:t>
      </w:r>
    </w:p>
    <w:p w:rsidR="000B686C" w:rsidRPr="002239C4" w:rsidRDefault="000B686C" w:rsidP="000B686C">
      <w:pPr>
        <w:numPr>
          <w:ilvl w:val="0"/>
          <w:numId w:val="6"/>
        </w:numPr>
        <w:ind w:left="709" w:hanging="283"/>
        <w:rPr>
          <w:rFonts w:ascii="Times New Roman" w:hAnsi="Times New Roman"/>
          <w:sz w:val="20"/>
          <w:szCs w:val="20"/>
          <w:lang w:val="en-US"/>
        </w:rPr>
      </w:pPr>
      <w:r w:rsidRPr="002239C4">
        <w:rPr>
          <w:rFonts w:ascii="Times New Roman" w:hAnsi="Times New Roman"/>
          <w:sz w:val="20"/>
          <w:szCs w:val="20"/>
          <w:lang w:val="en-US"/>
        </w:rPr>
        <w:t>VIII stage – deviation vectors regained natural</w:t>
      </w:r>
      <w:r w:rsidR="004C2637">
        <w:rPr>
          <w:rFonts w:ascii="Times New Roman" w:hAnsi="Times New Roman"/>
          <w:sz w:val="20"/>
          <w:szCs w:val="20"/>
          <w:lang w:val="en-US"/>
        </w:rPr>
        <w:t xml:space="preserve"> </w:t>
      </w:r>
      <w:r w:rsidRPr="002239C4">
        <w:rPr>
          <w:rFonts w:ascii="Times New Roman" w:hAnsi="Times New Roman"/>
          <w:sz w:val="20"/>
          <w:szCs w:val="20"/>
          <w:lang w:val="en-US"/>
        </w:rPr>
        <w:t>- southeast direction after the water lever in the water reservoir reached design point and became stable and the deformation process caused by the load</w:t>
      </w:r>
      <w:r w:rsidR="004C2637">
        <w:rPr>
          <w:rFonts w:ascii="Times New Roman" w:hAnsi="Times New Roman"/>
          <w:sz w:val="20"/>
          <w:szCs w:val="20"/>
          <w:lang w:val="en-US"/>
        </w:rPr>
        <w:t xml:space="preserve"> increase was practically stopped</w:t>
      </w:r>
      <w:r w:rsidRPr="002239C4">
        <w:rPr>
          <w:rFonts w:ascii="Times New Roman" w:hAnsi="Times New Roman"/>
          <w:sz w:val="20"/>
          <w:szCs w:val="20"/>
          <w:lang w:val="en-US"/>
        </w:rPr>
        <w:t>.</w:t>
      </w:r>
    </w:p>
    <w:p w:rsidR="000B686C" w:rsidRPr="002239C4" w:rsidRDefault="000B686C" w:rsidP="000B686C">
      <w:pPr>
        <w:ind w:left="709" w:hanging="283"/>
        <w:rPr>
          <w:rFonts w:ascii="Times New Roman" w:hAnsi="Times New Roman"/>
          <w:sz w:val="20"/>
          <w:szCs w:val="20"/>
          <w:lang w:val="en-US"/>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en-US"/>
        </w:rPr>
        <w:t>During the construct</w:t>
      </w:r>
      <w:r w:rsidR="004C2637">
        <w:rPr>
          <w:rFonts w:ascii="Times New Roman" w:hAnsi="Times New Roman"/>
          <w:sz w:val="20"/>
          <w:szCs w:val="20"/>
          <w:lang w:val="en-US"/>
        </w:rPr>
        <w:t>ion of dam and water reservoir b</w:t>
      </w:r>
      <w:r w:rsidRPr="002239C4">
        <w:rPr>
          <w:rFonts w:ascii="Times New Roman" w:hAnsi="Times New Roman"/>
          <w:sz w:val="20"/>
          <w:szCs w:val="20"/>
          <w:lang w:val="en-US"/>
        </w:rPr>
        <w:t>lock B was more quick-responsive t</w:t>
      </w:r>
      <w:r w:rsidR="00230A91">
        <w:rPr>
          <w:rFonts w:ascii="Times New Roman" w:hAnsi="Times New Roman"/>
          <w:sz w:val="20"/>
          <w:szCs w:val="20"/>
          <w:lang w:val="en-US"/>
        </w:rPr>
        <w:t>o the technogenic factors than b</w:t>
      </w:r>
      <w:r w:rsidRPr="002239C4">
        <w:rPr>
          <w:rFonts w:ascii="Times New Roman" w:hAnsi="Times New Roman"/>
          <w:sz w:val="20"/>
          <w:szCs w:val="20"/>
          <w:lang w:val="en-US"/>
        </w:rPr>
        <w:t xml:space="preserve">lock A, explained with the fact that </w:t>
      </w:r>
      <w:r>
        <w:rPr>
          <w:rFonts w:ascii="Times New Roman" w:hAnsi="Times New Roman"/>
          <w:sz w:val="20"/>
          <w:szCs w:val="20"/>
          <w:lang w:val="en-US"/>
        </w:rPr>
        <w:t>failure</w:t>
      </w:r>
      <w:r w:rsidRPr="002239C4">
        <w:rPr>
          <w:rFonts w:ascii="Times New Roman" w:hAnsi="Times New Roman"/>
          <w:sz w:val="20"/>
          <w:szCs w:val="20"/>
          <w:lang w:val="en-US"/>
        </w:rPr>
        <w:t xml:space="preserve"> as a deformative (plastic) area mitigates tectonic as well as technogenic factors. Averaging vectors of the </w:t>
      </w:r>
      <w:r w:rsidR="00375E3F">
        <w:rPr>
          <w:rFonts w:ascii="Times New Roman" w:hAnsi="Times New Roman"/>
          <w:sz w:val="20"/>
          <w:szCs w:val="20"/>
          <w:lang w:val="en-US"/>
        </w:rPr>
        <w:t>inclina</w:t>
      </w:r>
      <w:r w:rsidR="00375E3F" w:rsidRPr="002239C4">
        <w:rPr>
          <w:rFonts w:ascii="Times New Roman" w:hAnsi="Times New Roman"/>
          <w:sz w:val="20"/>
          <w:szCs w:val="20"/>
          <w:lang w:val="en-US"/>
        </w:rPr>
        <w:t>tion</w:t>
      </w:r>
      <w:r w:rsidRPr="002239C4">
        <w:rPr>
          <w:rFonts w:ascii="Times New Roman" w:hAnsi="Times New Roman"/>
          <w:sz w:val="20"/>
          <w:szCs w:val="20"/>
          <w:lang w:val="en-US"/>
        </w:rPr>
        <w:t xml:space="preserve"> vectors shown on the </w:t>
      </w:r>
      <w:r>
        <w:rPr>
          <w:rFonts w:ascii="Times New Roman" w:hAnsi="Times New Roman"/>
          <w:sz w:val="20"/>
          <w:szCs w:val="20"/>
          <w:lang w:val="en-US"/>
        </w:rPr>
        <w:t>figures</w:t>
      </w:r>
      <w:r w:rsidRPr="002239C4">
        <w:rPr>
          <w:rFonts w:ascii="Times New Roman" w:hAnsi="Times New Roman"/>
          <w:sz w:val="20"/>
          <w:szCs w:val="20"/>
          <w:lang w:val="en-US"/>
        </w:rPr>
        <w:t xml:space="preserve"> represent </w:t>
      </w:r>
      <w:r w:rsidRPr="00396547">
        <w:rPr>
          <w:rFonts w:ascii="Times New Roman" w:hAnsi="Times New Roman"/>
          <w:sz w:val="20"/>
          <w:szCs w:val="20"/>
          <w:lang w:val="en-US"/>
        </w:rPr>
        <w:t xml:space="preserve">equivalent </w:t>
      </w:r>
      <w:r w:rsidRPr="002239C4">
        <w:rPr>
          <w:rFonts w:ascii="Times New Roman" w:hAnsi="Times New Roman"/>
          <w:sz w:val="20"/>
          <w:szCs w:val="20"/>
          <w:lang w:val="en-US"/>
        </w:rPr>
        <w:t xml:space="preserve">vectors, which can be divided into constituents </w:t>
      </w:r>
      <w:r>
        <w:rPr>
          <w:rFonts w:ascii="Times New Roman" w:hAnsi="Times New Roman"/>
          <w:sz w:val="20"/>
          <w:szCs w:val="20"/>
          <w:lang w:val="en-US"/>
        </w:rPr>
        <w:t xml:space="preserve">deferential </w:t>
      </w:r>
      <w:r w:rsidRPr="002239C4">
        <w:rPr>
          <w:rFonts w:ascii="Times New Roman" w:hAnsi="Times New Roman"/>
          <w:sz w:val="20"/>
          <w:szCs w:val="20"/>
          <w:lang w:val="en-US"/>
        </w:rPr>
        <w:t xml:space="preserve">tectonic </w:t>
      </w:r>
      <w:r>
        <w:rPr>
          <w:rFonts w:ascii="Times New Roman" w:hAnsi="Times New Roman"/>
          <w:sz w:val="20"/>
          <w:szCs w:val="20"/>
          <w:lang w:val="en-US"/>
        </w:rPr>
        <w:t>and</w:t>
      </w:r>
      <w:r w:rsidRPr="002239C4">
        <w:rPr>
          <w:rFonts w:ascii="Times New Roman" w:hAnsi="Times New Roman"/>
          <w:sz w:val="20"/>
          <w:szCs w:val="20"/>
          <w:lang w:val="en-US"/>
        </w:rPr>
        <w:t xml:space="preserve"> technogenic</w:t>
      </w:r>
      <w:r>
        <w:rPr>
          <w:rFonts w:ascii="Times New Roman" w:hAnsi="Times New Roman"/>
          <w:sz w:val="20"/>
          <w:szCs w:val="20"/>
          <w:lang w:val="en-US"/>
        </w:rPr>
        <w:t xml:space="preserve"> </w:t>
      </w:r>
      <w:r w:rsidRPr="002239C4">
        <w:rPr>
          <w:rFonts w:ascii="Times New Roman" w:hAnsi="Times New Roman"/>
          <w:sz w:val="20"/>
          <w:szCs w:val="20"/>
          <w:lang w:val="en-US"/>
        </w:rPr>
        <w:t>factors</w:t>
      </w:r>
      <w:r>
        <w:rPr>
          <w:rFonts w:ascii="Times New Roman" w:hAnsi="Times New Roman"/>
          <w:sz w:val="20"/>
          <w:szCs w:val="20"/>
          <w:lang w:val="en-US"/>
        </w:rPr>
        <w:t>.</w:t>
      </w:r>
      <w:r w:rsidRPr="002239C4">
        <w:rPr>
          <w:rFonts w:ascii="AcadNusx" w:hAnsi="AcadNusx"/>
          <w:sz w:val="20"/>
          <w:szCs w:val="20"/>
          <w:lang w:val="en-US"/>
        </w:rPr>
        <w:t xml:space="preserve"> </w:t>
      </w:r>
      <w:r w:rsidRPr="002239C4">
        <w:rPr>
          <w:rFonts w:ascii="Times New Roman" w:hAnsi="Times New Roman"/>
          <w:sz w:val="20"/>
          <w:szCs w:val="20"/>
          <w:lang w:val="en-US"/>
        </w:rPr>
        <w:t xml:space="preserve">Directions of </w:t>
      </w:r>
      <w:r w:rsidR="00375E3F">
        <w:rPr>
          <w:rFonts w:ascii="Times New Roman" w:hAnsi="Times New Roman"/>
          <w:sz w:val="20"/>
          <w:szCs w:val="20"/>
          <w:lang w:val="en-US"/>
        </w:rPr>
        <w:t>inclina</w:t>
      </w:r>
      <w:r w:rsidRPr="002239C4">
        <w:rPr>
          <w:rFonts w:ascii="Times New Roman" w:hAnsi="Times New Roman"/>
          <w:sz w:val="20"/>
          <w:szCs w:val="20"/>
          <w:lang w:val="en-US"/>
        </w:rPr>
        <w:t>tions at II, V and VIII stages correspond to the technogenic factors with the least constituents.</w:t>
      </w:r>
    </w:p>
    <w:p w:rsidR="000B686C" w:rsidRPr="002239C4" w:rsidRDefault="000B686C" w:rsidP="000B686C">
      <w:pPr>
        <w:rPr>
          <w:rFonts w:ascii="Times New Roman" w:hAnsi="Times New Roman"/>
          <w:sz w:val="20"/>
          <w:szCs w:val="20"/>
          <w:lang w:val="en-US"/>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de-DE" w:eastAsia="ru-RU"/>
        </w:rPr>
        <w:t>In 1972 (before filling the</w:t>
      </w:r>
      <w:r w:rsidR="00230A91">
        <w:rPr>
          <w:rFonts w:ascii="Times New Roman" w:hAnsi="Times New Roman"/>
          <w:sz w:val="20"/>
          <w:szCs w:val="20"/>
          <w:lang w:val="de-DE" w:eastAsia="ru-RU"/>
        </w:rPr>
        <w:t xml:space="preserve"> reservoir) a deformation gage </w:t>
      </w:r>
      <w:r w:rsidRPr="002239C4">
        <w:rPr>
          <w:rFonts w:ascii="Times New Roman" w:hAnsi="Times New Roman"/>
          <w:sz w:val="20"/>
          <w:szCs w:val="20"/>
          <w:lang w:val="de-DE" w:eastAsia="ru-RU"/>
        </w:rPr>
        <w:t xml:space="preserve">was installed at the </w:t>
      </w:r>
      <w:r w:rsidR="00230A91">
        <w:rPr>
          <w:rFonts w:ascii="Times New Roman" w:hAnsi="Times New Roman"/>
          <w:sz w:val="20"/>
          <w:szCs w:val="20"/>
          <w:lang w:val="de-DE" w:eastAsia="ru-RU"/>
        </w:rPr>
        <w:t>failure</w:t>
      </w:r>
      <w:r w:rsidRPr="002239C4">
        <w:rPr>
          <w:rFonts w:ascii="Times New Roman" w:hAnsi="Times New Roman"/>
          <w:sz w:val="20"/>
          <w:szCs w:val="20"/>
          <w:lang w:val="de-DE" w:eastAsia="ru-RU"/>
        </w:rPr>
        <w:t xml:space="preserve"> which has been used since then to conduct geophysical observations</w:t>
      </w:r>
      <w:r w:rsidR="00962EBB">
        <w:rPr>
          <w:rFonts w:ascii="Times New Roman" w:hAnsi="Times New Roman"/>
          <w:sz w:val="20"/>
          <w:szCs w:val="20"/>
          <w:lang w:val="de-DE" w:eastAsia="ru-RU"/>
        </w:rPr>
        <w:t xml:space="preserve"> (</w:t>
      </w:r>
      <w:r w:rsidR="00962EBB" w:rsidRPr="002239C4">
        <w:rPr>
          <w:rFonts w:ascii="Times New Roman" w:hAnsi="Times New Roman"/>
          <w:sz w:val="20"/>
          <w:szCs w:val="20"/>
          <w:lang w:val="en-US"/>
        </w:rPr>
        <w:t xml:space="preserve">Photo </w:t>
      </w:r>
      <w:r w:rsidR="00962EBB">
        <w:rPr>
          <w:rFonts w:ascii="Times New Roman" w:hAnsi="Times New Roman"/>
          <w:sz w:val="20"/>
          <w:szCs w:val="20"/>
          <w:lang w:val="en-US"/>
        </w:rPr>
        <w:t>2)</w:t>
      </w:r>
      <w:r w:rsidRPr="002239C4">
        <w:rPr>
          <w:rFonts w:ascii="Times New Roman" w:hAnsi="Times New Roman"/>
          <w:sz w:val="20"/>
          <w:szCs w:val="20"/>
          <w:lang w:val="de-DE" w:eastAsia="ru-RU"/>
        </w:rPr>
        <w:t>.</w:t>
      </w:r>
      <w:r w:rsidRPr="002239C4">
        <w:rPr>
          <w:rFonts w:ascii="Times New Roman" w:hAnsi="Times New Roman"/>
          <w:sz w:val="20"/>
          <w:szCs w:val="20"/>
          <w:lang w:val="en-US"/>
        </w:rPr>
        <w:t xml:space="preserve"> The deformation gauge</w:t>
      </w:r>
      <w:r w:rsidR="00230A91">
        <w:rPr>
          <w:rFonts w:ascii="Times New Roman" w:hAnsi="Times New Roman"/>
          <w:sz w:val="20"/>
          <w:szCs w:val="20"/>
          <w:lang w:val="en-US"/>
        </w:rPr>
        <w:t xml:space="preserve"> (length </w:t>
      </w:r>
      <w:r w:rsidRPr="002239C4">
        <w:rPr>
          <w:rFonts w:ascii="Times New Roman" w:hAnsi="Times New Roman"/>
          <w:sz w:val="20"/>
          <w:szCs w:val="20"/>
          <w:lang w:val="en-US"/>
        </w:rPr>
        <w:t>22.5</w:t>
      </w:r>
      <w:r w:rsidR="00230A91">
        <w:rPr>
          <w:rFonts w:ascii="Times New Roman" w:hAnsi="Times New Roman"/>
          <w:sz w:val="20"/>
          <w:szCs w:val="20"/>
          <w:lang w:val="en-US"/>
        </w:rPr>
        <w:t>m</w:t>
      </w:r>
      <w:r w:rsidRPr="002239C4">
        <w:rPr>
          <w:rFonts w:ascii="Times New Roman" w:hAnsi="Times New Roman"/>
          <w:sz w:val="20"/>
          <w:szCs w:val="20"/>
          <w:lang w:val="en-US"/>
        </w:rPr>
        <w:t xml:space="preserve">) is placed on the side of </w:t>
      </w:r>
      <w:r w:rsidR="00230A91">
        <w:rPr>
          <w:rFonts w:ascii="Times New Roman" w:hAnsi="Times New Roman"/>
          <w:sz w:val="20"/>
          <w:szCs w:val="20"/>
          <w:lang w:val="en-US"/>
        </w:rPr>
        <w:t xml:space="preserve">downstream </w:t>
      </w:r>
      <w:r w:rsidRPr="002239C4">
        <w:rPr>
          <w:rFonts w:ascii="Times New Roman" w:hAnsi="Times New Roman"/>
          <w:sz w:val="20"/>
          <w:szCs w:val="20"/>
          <w:lang w:val="en-US"/>
        </w:rPr>
        <w:t xml:space="preserve">(in 100 m distance from the dam) and horizontally crosses the </w:t>
      </w:r>
      <w:r w:rsidR="00230A91">
        <w:rPr>
          <w:rFonts w:ascii="Times New Roman" w:hAnsi="Times New Roman"/>
          <w:sz w:val="20"/>
          <w:szCs w:val="20"/>
          <w:lang w:val="en-US"/>
        </w:rPr>
        <w:t>failure</w:t>
      </w:r>
      <w:r w:rsidRPr="002239C4">
        <w:rPr>
          <w:rFonts w:ascii="Times New Roman" w:hAnsi="Times New Roman"/>
          <w:sz w:val="20"/>
          <w:szCs w:val="20"/>
          <w:lang w:val="en-US"/>
        </w:rPr>
        <w:t xml:space="preserve">. One end of the gauge is fixed to the block </w:t>
      </w:r>
      <w:r w:rsidR="009354D0">
        <w:rPr>
          <w:rFonts w:ascii="Times New Roman" w:hAnsi="Times New Roman"/>
          <w:sz w:val="20"/>
          <w:szCs w:val="20"/>
          <w:lang w:val="en-US"/>
        </w:rPr>
        <w:t xml:space="preserve">A </w:t>
      </w:r>
      <w:r w:rsidRPr="002239C4">
        <w:rPr>
          <w:rFonts w:ascii="Times New Roman" w:hAnsi="Times New Roman"/>
          <w:sz w:val="20"/>
          <w:szCs w:val="20"/>
          <w:lang w:val="en-US"/>
        </w:rPr>
        <w:t xml:space="preserve">and the other loose end is placed on the block </w:t>
      </w:r>
      <w:r w:rsidR="009354D0">
        <w:rPr>
          <w:rFonts w:ascii="Times New Roman" w:hAnsi="Times New Roman"/>
          <w:sz w:val="20"/>
          <w:szCs w:val="20"/>
          <w:lang w:val="en-US"/>
        </w:rPr>
        <w:t xml:space="preserve">B </w:t>
      </w:r>
      <w:r w:rsidRPr="002239C4">
        <w:rPr>
          <w:rFonts w:ascii="Times New Roman" w:hAnsi="Times New Roman"/>
          <w:sz w:val="20"/>
          <w:szCs w:val="20"/>
          <w:lang w:val="en-US"/>
        </w:rPr>
        <w:t>base.</w:t>
      </w:r>
    </w:p>
    <w:p w:rsidR="000B686C" w:rsidRDefault="00475B08" w:rsidP="000B686C">
      <w:pPr>
        <w:ind w:left="426" w:hanging="568"/>
        <w:rPr>
          <w:rFonts w:ascii="Times New Roman" w:hAnsi="Times New Roman"/>
          <w:sz w:val="20"/>
          <w:szCs w:val="20"/>
          <w:lang w:val="en-US"/>
        </w:rPr>
      </w:pPr>
      <w:r w:rsidRPr="00475B08">
        <w:rPr>
          <w:noProof/>
          <w:lang w:val="en-US"/>
        </w:rPr>
        <w:lastRenderedPageBreak/>
        <w:pict>
          <v:shape id="Picture 1" o:spid="_x0000_s1675" type="#_x0000_t75" alt="enguri.Failure-stages" style="position:absolute;left:0;text-align:left;margin-left:112.2pt;margin-top:3.55pt;width:252.3pt;height:401.75pt;z-index:251654144;visibility:visible" o:preferrelative="f" wrapcoords="-64 0 -64 21560 21600 21560 21600 0 -64 0">
            <v:imagedata r:id="rId13" o:title=""/>
            <w10:wrap type="through"/>
          </v:shape>
        </w:pict>
      </w: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ind w:left="426" w:hanging="568"/>
        <w:rPr>
          <w:rFonts w:ascii="Times New Roman" w:hAnsi="Times New Roman"/>
          <w:sz w:val="20"/>
          <w:szCs w:val="20"/>
          <w:lang w:val="en-US"/>
        </w:rPr>
      </w:pPr>
    </w:p>
    <w:p w:rsidR="000B686C" w:rsidRDefault="000B686C" w:rsidP="000B686C">
      <w:pPr>
        <w:jc w:val="center"/>
        <w:rPr>
          <w:rFonts w:ascii="Times New Roman" w:hAnsi="Times New Roman"/>
          <w:sz w:val="20"/>
          <w:szCs w:val="20"/>
          <w:lang w:val="en-US"/>
        </w:rPr>
      </w:pPr>
    </w:p>
    <w:p w:rsidR="000B686C" w:rsidRDefault="000B686C" w:rsidP="000B686C">
      <w:pPr>
        <w:jc w:val="center"/>
        <w:rPr>
          <w:rFonts w:ascii="Times New Roman" w:hAnsi="Times New Roman"/>
          <w:sz w:val="20"/>
          <w:szCs w:val="20"/>
          <w:lang w:val="en-US"/>
        </w:rPr>
      </w:pPr>
    </w:p>
    <w:p w:rsidR="000B686C" w:rsidRDefault="000B686C" w:rsidP="000B686C">
      <w:pPr>
        <w:jc w:val="center"/>
        <w:rPr>
          <w:rFonts w:ascii="Times New Roman" w:hAnsi="Times New Roman"/>
          <w:sz w:val="20"/>
          <w:szCs w:val="20"/>
          <w:lang w:val="en-US"/>
        </w:rPr>
      </w:pPr>
    </w:p>
    <w:p w:rsidR="000B686C" w:rsidRDefault="000B686C" w:rsidP="000B686C">
      <w:pPr>
        <w:jc w:val="center"/>
        <w:rPr>
          <w:rFonts w:ascii="Times New Roman" w:hAnsi="Times New Roman"/>
          <w:sz w:val="20"/>
          <w:szCs w:val="20"/>
          <w:lang w:val="en-US"/>
        </w:rPr>
      </w:pPr>
    </w:p>
    <w:p w:rsidR="000B686C" w:rsidRDefault="000B686C" w:rsidP="000B686C">
      <w:pPr>
        <w:jc w:val="center"/>
        <w:rPr>
          <w:rFonts w:ascii="Times New Roman" w:hAnsi="Times New Roman"/>
          <w:sz w:val="20"/>
          <w:szCs w:val="20"/>
          <w:lang w:val="en-US"/>
        </w:rPr>
      </w:pPr>
    </w:p>
    <w:p w:rsidR="000B686C" w:rsidRPr="00E25CBC" w:rsidRDefault="000B686C" w:rsidP="000B686C">
      <w:pPr>
        <w:jc w:val="center"/>
        <w:rPr>
          <w:rFonts w:ascii="Times New Roman" w:hAnsi="Times New Roman"/>
          <w:sz w:val="20"/>
          <w:szCs w:val="20"/>
          <w:lang w:val="en-US"/>
        </w:rPr>
      </w:pPr>
      <w:r w:rsidRPr="00E25CBC">
        <w:rPr>
          <w:rFonts w:ascii="Times New Roman" w:hAnsi="Times New Roman"/>
          <w:sz w:val="20"/>
          <w:szCs w:val="20"/>
          <w:lang w:val="en-US"/>
        </w:rPr>
        <w:t xml:space="preserve">Fig. </w:t>
      </w:r>
      <w:r w:rsidR="00F36A2F">
        <w:rPr>
          <w:rFonts w:ascii="Times New Roman" w:hAnsi="Times New Roman"/>
          <w:sz w:val="20"/>
          <w:szCs w:val="20"/>
          <w:lang w:val="en-US"/>
        </w:rPr>
        <w:t>1.</w:t>
      </w:r>
      <w:r w:rsidRPr="00E25CBC">
        <w:rPr>
          <w:rFonts w:ascii="Times New Roman" w:hAnsi="Times New Roman"/>
          <w:sz w:val="20"/>
          <w:szCs w:val="20"/>
          <w:lang w:val="en-US"/>
        </w:rPr>
        <w:t>2.1</w:t>
      </w:r>
      <w:r w:rsidR="00F36A2F">
        <w:rPr>
          <w:rFonts w:ascii="Times New Roman" w:hAnsi="Times New Roman"/>
          <w:sz w:val="20"/>
          <w:szCs w:val="20"/>
          <w:lang w:val="en-US"/>
        </w:rPr>
        <w:t xml:space="preserve"> </w:t>
      </w:r>
      <w:r w:rsidRPr="00E25CBC">
        <w:rPr>
          <w:rFonts w:ascii="Times New Roman" w:hAnsi="Times New Roman"/>
          <w:sz w:val="20"/>
          <w:szCs w:val="20"/>
          <w:lang w:val="en-US"/>
        </w:rPr>
        <w:t xml:space="preserve"> Deviation vectors direction under different construction stages</w:t>
      </w:r>
      <w:r>
        <w:rPr>
          <w:rFonts w:ascii="Times New Roman" w:hAnsi="Times New Roman"/>
          <w:sz w:val="20"/>
          <w:szCs w:val="20"/>
          <w:lang w:val="en-US"/>
        </w:rPr>
        <w:t>.</w:t>
      </w:r>
    </w:p>
    <w:p w:rsidR="000B686C" w:rsidRDefault="000B686C" w:rsidP="000B686C">
      <w:pPr>
        <w:ind w:left="426" w:hanging="568"/>
        <w:rPr>
          <w:rFonts w:ascii="Times New Roman" w:hAnsi="Times New Roman"/>
          <w:sz w:val="20"/>
          <w:szCs w:val="20"/>
          <w:lang w:val="en-US"/>
        </w:rPr>
      </w:pPr>
    </w:p>
    <w:p w:rsidR="000B686C" w:rsidRPr="002239C4" w:rsidRDefault="00293CB4" w:rsidP="000B686C">
      <w:pPr>
        <w:spacing w:after="200" w:line="276" w:lineRule="auto"/>
        <w:jc w:val="center"/>
        <w:rPr>
          <w:rFonts w:ascii="AcadNusx" w:hAnsi="AcadNusx"/>
          <w:sz w:val="20"/>
          <w:szCs w:val="20"/>
          <w:lang w:val="de-DE" w:eastAsia="ru-RU"/>
        </w:rPr>
      </w:pPr>
      <w:r w:rsidRPr="00475B08">
        <w:rPr>
          <w:noProof/>
          <w:sz w:val="20"/>
          <w:szCs w:val="20"/>
          <w:lang w:val="en-US"/>
        </w:rPr>
        <w:pict>
          <v:shape id="Picture 2" o:spid="_x0000_i1025" type="#_x0000_t75" alt="E0FF4312" style="width:225.5pt;height:209.2pt;visibility:visible">
            <v:imagedata r:id="rId14" o:title="" croptop="7305f" cropleft="9213f" cropright="11726f"/>
          </v:shape>
        </w:pict>
      </w:r>
    </w:p>
    <w:p w:rsidR="000B686C" w:rsidRPr="002239C4" w:rsidRDefault="000B686C" w:rsidP="000B686C">
      <w:pPr>
        <w:spacing w:after="200" w:line="276" w:lineRule="auto"/>
        <w:jc w:val="center"/>
        <w:rPr>
          <w:rFonts w:ascii="AcadNusx" w:hAnsi="AcadNusx"/>
          <w:sz w:val="20"/>
          <w:szCs w:val="20"/>
          <w:lang w:val="de-DE" w:eastAsia="ru-RU"/>
        </w:rPr>
      </w:pPr>
      <w:r w:rsidRPr="002239C4">
        <w:rPr>
          <w:rFonts w:ascii="Times New Roman" w:hAnsi="Times New Roman"/>
          <w:sz w:val="20"/>
          <w:szCs w:val="20"/>
          <w:lang w:val="en-US"/>
        </w:rPr>
        <w:t xml:space="preserve">Photo </w:t>
      </w:r>
      <w:r>
        <w:rPr>
          <w:rFonts w:ascii="Times New Roman" w:hAnsi="Times New Roman"/>
          <w:sz w:val="20"/>
          <w:szCs w:val="20"/>
          <w:lang w:val="en-US"/>
        </w:rPr>
        <w:t>2</w:t>
      </w:r>
      <w:r w:rsidRPr="002239C4">
        <w:rPr>
          <w:rFonts w:ascii="Times New Roman" w:hAnsi="Times New Roman"/>
          <w:sz w:val="20"/>
          <w:szCs w:val="20"/>
          <w:lang w:val="en-US"/>
        </w:rPr>
        <w:t xml:space="preserve">. Quartz deformation gauge on the </w:t>
      </w:r>
      <w:r>
        <w:rPr>
          <w:rFonts w:ascii="Times New Roman" w:hAnsi="Times New Roman"/>
          <w:sz w:val="20"/>
          <w:szCs w:val="20"/>
          <w:lang w:val="en-US"/>
        </w:rPr>
        <w:t>failure.</w:t>
      </w:r>
    </w:p>
    <w:p w:rsidR="000B686C" w:rsidRPr="002239C4" w:rsidRDefault="000B686C" w:rsidP="000B686C">
      <w:pPr>
        <w:spacing w:after="200" w:line="276" w:lineRule="auto"/>
        <w:jc w:val="center"/>
        <w:rPr>
          <w:rFonts w:ascii="AcadNusx" w:hAnsi="AcadNusx"/>
          <w:sz w:val="20"/>
          <w:szCs w:val="20"/>
          <w:lang w:val="de-DE" w:eastAsia="ru-RU"/>
        </w:rPr>
      </w:pPr>
    </w:p>
    <w:p w:rsidR="000B686C" w:rsidRPr="002239C4" w:rsidRDefault="000B686C" w:rsidP="000B686C">
      <w:pPr>
        <w:spacing w:after="200" w:line="276" w:lineRule="auto"/>
        <w:ind w:right="-81"/>
        <w:rPr>
          <w:rFonts w:ascii="AcadNusx" w:hAnsi="AcadNusx"/>
          <w:sz w:val="20"/>
          <w:szCs w:val="20"/>
          <w:lang w:val="de-DE" w:eastAsia="ru-RU"/>
        </w:rPr>
      </w:pPr>
      <w:r w:rsidRPr="002239C4">
        <w:rPr>
          <w:rFonts w:ascii="Times New Roman" w:hAnsi="Times New Roman"/>
          <w:sz w:val="20"/>
          <w:szCs w:val="20"/>
          <w:lang w:val="de-DE" w:eastAsia="ru-RU"/>
        </w:rPr>
        <w:lastRenderedPageBreak/>
        <w:t xml:space="preserve">Graphic records  and general regularities of dynamics of dam canyon blocks located at differnt sides of </w:t>
      </w:r>
      <w:r>
        <w:rPr>
          <w:rFonts w:ascii="Times New Roman" w:hAnsi="Times New Roman"/>
          <w:sz w:val="20"/>
          <w:szCs w:val="20"/>
          <w:lang w:val="en-US"/>
        </w:rPr>
        <w:t>failure</w:t>
      </w:r>
      <w:r w:rsidRPr="002239C4">
        <w:rPr>
          <w:rFonts w:ascii="Times New Roman" w:hAnsi="Times New Roman"/>
          <w:sz w:val="20"/>
          <w:szCs w:val="20"/>
          <w:lang w:val="de-DE" w:eastAsia="ru-RU"/>
        </w:rPr>
        <w:t xml:space="preserve"> have been obtained</w:t>
      </w:r>
      <w:r w:rsidRPr="002239C4">
        <w:rPr>
          <w:sz w:val="20"/>
          <w:szCs w:val="20"/>
          <w:lang w:val="de-DE" w:eastAsia="ru-RU"/>
        </w:rPr>
        <w:t xml:space="preserve"> </w:t>
      </w:r>
      <w:r>
        <w:rPr>
          <w:sz w:val="20"/>
          <w:szCs w:val="20"/>
          <w:lang w:val="de-DE" w:eastAsia="ru-RU"/>
        </w:rPr>
        <w:t xml:space="preserve">fig. </w:t>
      </w:r>
      <w:r w:rsidRPr="002239C4">
        <w:rPr>
          <w:rFonts w:ascii="Times New Roman" w:hAnsi="Times New Roman"/>
          <w:sz w:val="20"/>
          <w:szCs w:val="20"/>
          <w:lang w:val="de-DE" w:eastAsia="ru-RU"/>
        </w:rPr>
        <w:t xml:space="preserve"> </w:t>
      </w:r>
      <w:r w:rsidR="00F36A2F">
        <w:rPr>
          <w:rFonts w:ascii="Times New Roman" w:hAnsi="Times New Roman"/>
          <w:sz w:val="20"/>
          <w:szCs w:val="20"/>
          <w:lang w:val="en-US" w:eastAsia="ru-RU"/>
        </w:rPr>
        <w:t xml:space="preserve">1.2.2 </w:t>
      </w:r>
      <w:r w:rsidRPr="002239C4">
        <w:rPr>
          <w:rFonts w:ascii="Times New Roman" w:hAnsi="Times New Roman"/>
          <w:sz w:val="20"/>
          <w:szCs w:val="20"/>
          <w:lang w:val="de-DE" w:eastAsia="ru-RU"/>
        </w:rPr>
        <w:t xml:space="preserve">, </w:t>
      </w:r>
      <w:r w:rsidR="00F36A2F">
        <w:rPr>
          <w:rFonts w:ascii="Times New Roman" w:hAnsi="Times New Roman"/>
          <w:sz w:val="20"/>
          <w:szCs w:val="20"/>
          <w:lang w:val="en-US" w:eastAsia="ru-RU"/>
        </w:rPr>
        <w:t>1.2.3</w:t>
      </w:r>
      <w:r w:rsidR="00F36A2F" w:rsidRPr="0070573A">
        <w:rPr>
          <w:rFonts w:ascii="Times New Roman" w:hAnsi="Times New Roman"/>
          <w:sz w:val="20"/>
          <w:szCs w:val="20"/>
          <w:lang w:val="en-US"/>
        </w:rPr>
        <w:t xml:space="preserve"> </w:t>
      </w:r>
      <w:r w:rsidRPr="002239C4">
        <w:rPr>
          <w:rFonts w:ascii="Times New Roman" w:hAnsi="Times New Roman"/>
          <w:sz w:val="20"/>
          <w:szCs w:val="20"/>
          <w:lang w:val="de-DE" w:eastAsia="ru-RU"/>
        </w:rPr>
        <w:t xml:space="preserve">. </w:t>
      </w:r>
    </w:p>
    <w:p w:rsidR="000B686C" w:rsidRPr="002239C4" w:rsidRDefault="000B686C" w:rsidP="000B686C">
      <w:pPr>
        <w:numPr>
          <w:ilvl w:val="0"/>
          <w:numId w:val="7"/>
        </w:numPr>
        <w:spacing w:after="200" w:line="276" w:lineRule="auto"/>
        <w:ind w:right="-81"/>
        <w:rPr>
          <w:rFonts w:ascii="Times New Roman" w:hAnsi="Times New Roman"/>
          <w:sz w:val="20"/>
          <w:szCs w:val="20"/>
          <w:lang w:val="de-DE" w:eastAsia="ru-RU"/>
        </w:rPr>
      </w:pPr>
      <w:r w:rsidRPr="002239C4">
        <w:rPr>
          <w:rFonts w:ascii="Times New Roman" w:hAnsi="Times New Roman"/>
          <w:sz w:val="20"/>
          <w:szCs w:val="20"/>
          <w:lang w:val="de-DE" w:eastAsia="ru-RU"/>
        </w:rPr>
        <w:t>as a result of r</w:t>
      </w:r>
      <w:r w:rsidR="00B265A8">
        <w:rPr>
          <w:rFonts w:ascii="Times New Roman" w:hAnsi="Times New Roman"/>
          <w:sz w:val="20"/>
          <w:szCs w:val="20"/>
          <w:lang w:val="de-DE" w:eastAsia="ru-RU"/>
        </w:rPr>
        <w:t>esevoi</w:t>
      </w:r>
      <w:r w:rsidRPr="002239C4">
        <w:rPr>
          <w:rFonts w:ascii="Times New Roman" w:hAnsi="Times New Roman"/>
          <w:sz w:val="20"/>
          <w:szCs w:val="20"/>
          <w:lang w:val="de-DE" w:eastAsia="ru-RU"/>
        </w:rPr>
        <w:t xml:space="preserve">r and dam construction blocks movements are reduced at some extent; </w:t>
      </w:r>
    </w:p>
    <w:p w:rsidR="000B686C" w:rsidRPr="002239C4" w:rsidRDefault="000B686C" w:rsidP="000B686C">
      <w:pPr>
        <w:numPr>
          <w:ilvl w:val="0"/>
          <w:numId w:val="7"/>
        </w:numPr>
        <w:spacing w:after="200" w:line="276" w:lineRule="auto"/>
        <w:ind w:right="-81"/>
        <w:rPr>
          <w:rFonts w:ascii="Times New Roman" w:hAnsi="Times New Roman"/>
          <w:sz w:val="20"/>
          <w:szCs w:val="20"/>
          <w:lang w:val="de-DE" w:eastAsia="ru-RU"/>
        </w:rPr>
      </w:pPr>
      <w:r w:rsidRPr="002239C4">
        <w:rPr>
          <w:rFonts w:ascii="Times New Roman" w:hAnsi="Times New Roman"/>
          <w:sz w:val="20"/>
          <w:szCs w:val="20"/>
          <w:lang w:val="de-DE" w:eastAsia="ru-RU"/>
        </w:rPr>
        <w:t xml:space="preserve">water reservoir </w:t>
      </w:r>
      <w:r w:rsidRPr="002239C4">
        <w:rPr>
          <w:rFonts w:ascii="Times New Roman" w:hAnsi="Times New Roman"/>
          <w:sz w:val="20"/>
          <w:szCs w:val="20"/>
          <w:lang w:val="en-US" w:eastAsia="ru-RU"/>
        </w:rPr>
        <w:t xml:space="preserve">filling-drawdown </w:t>
      </w:r>
      <w:r w:rsidRPr="002239C4">
        <w:rPr>
          <w:rFonts w:ascii="Times New Roman" w:hAnsi="Times New Roman"/>
          <w:sz w:val="20"/>
          <w:szCs w:val="20"/>
          <w:lang w:val="de-DE" w:eastAsia="ru-RU"/>
        </w:rPr>
        <w:t>annual</w:t>
      </w:r>
      <w:r w:rsidRPr="002239C4">
        <w:rPr>
          <w:rFonts w:ascii="Times New Roman" w:hAnsi="Times New Roman"/>
          <w:sz w:val="20"/>
          <w:szCs w:val="20"/>
          <w:lang w:val="en-US" w:eastAsia="ru-RU"/>
        </w:rPr>
        <w:t xml:space="preserve"> mode affects the blocks’ dynamics; </w:t>
      </w:r>
    </w:p>
    <w:p w:rsidR="000B686C" w:rsidRPr="002239C4" w:rsidRDefault="000B686C" w:rsidP="000B686C">
      <w:pPr>
        <w:numPr>
          <w:ilvl w:val="0"/>
          <w:numId w:val="7"/>
        </w:numPr>
        <w:spacing w:after="200" w:line="276" w:lineRule="auto"/>
        <w:ind w:right="-81"/>
        <w:rPr>
          <w:rFonts w:ascii="Times New Roman" w:hAnsi="Times New Roman"/>
          <w:sz w:val="20"/>
          <w:szCs w:val="20"/>
          <w:lang w:val="de-DE" w:eastAsia="ru-RU"/>
        </w:rPr>
      </w:pPr>
      <w:r w:rsidRPr="002239C4">
        <w:rPr>
          <w:rFonts w:ascii="Times New Roman" w:hAnsi="Times New Roman"/>
          <w:sz w:val="20"/>
          <w:szCs w:val="20"/>
          <w:lang w:val="en-US" w:eastAsia="ru-RU"/>
        </w:rPr>
        <w:t>33-year-observation has revea</w:t>
      </w:r>
      <w:r w:rsidR="00B265A8">
        <w:rPr>
          <w:rFonts w:ascii="Times New Roman" w:hAnsi="Times New Roman"/>
          <w:sz w:val="20"/>
          <w:szCs w:val="20"/>
          <w:lang w:val="en-US" w:eastAsia="ru-RU"/>
        </w:rPr>
        <w:t>led approximately 6.5 mm lateral expansion</w:t>
      </w:r>
      <w:r w:rsidRPr="002239C4">
        <w:rPr>
          <w:rFonts w:ascii="Times New Roman" w:hAnsi="Times New Roman"/>
          <w:sz w:val="20"/>
          <w:szCs w:val="20"/>
          <w:lang w:val="en-US" w:eastAsia="ru-RU"/>
        </w:rPr>
        <w:t>.</w:t>
      </w:r>
    </w:p>
    <w:p w:rsidR="000B686C" w:rsidRPr="002239C4" w:rsidRDefault="000B686C" w:rsidP="000B686C">
      <w:pPr>
        <w:spacing w:after="200" w:line="276" w:lineRule="auto"/>
        <w:jc w:val="center"/>
        <w:rPr>
          <w:sz w:val="20"/>
          <w:szCs w:val="20"/>
          <w:lang w:val="en-US" w:eastAsia="ru-RU"/>
        </w:rPr>
      </w:pPr>
    </w:p>
    <w:p w:rsidR="000B686C" w:rsidRPr="002239C4" w:rsidRDefault="00475B08" w:rsidP="000B686C">
      <w:pPr>
        <w:tabs>
          <w:tab w:val="center" w:pos="4677"/>
          <w:tab w:val="left" w:pos="8673"/>
        </w:tabs>
        <w:spacing w:after="200" w:line="276" w:lineRule="auto"/>
        <w:jc w:val="left"/>
        <w:rPr>
          <w:sz w:val="20"/>
          <w:szCs w:val="20"/>
          <w:lang w:val="en-US" w:eastAsia="ru-RU"/>
        </w:rPr>
      </w:pPr>
      <w:r w:rsidRPr="00475B08">
        <w:rPr>
          <w:noProof/>
          <w:lang w:val="en-US"/>
        </w:rPr>
        <w:pict>
          <v:group id="_x0000_s1722" style="position:absolute;margin-left:11.7pt;margin-top:.4pt;width:479.8pt;height:233.75pt;z-index:-251655168" coordorigin="1211,1004" coordsize="9596,4675">
            <v:group id="_x0000_s1723" style="position:absolute;left:1211;top:1004;width:9525;height:4675" coordorigin="1701,10099" coordsize="9525,4675">
              <v:group id="_x0000_s1724" style="position:absolute;left:4862;top:10600;width:6253;height:2229" coordorigin="4862,10801" coordsize="6253,222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25" type="#_x0000_t19" style="position:absolute;left:10888;top:10955;width:143;height:222" coordsize="21583,21600" adj=",-148960" path="wr-21600,,21600,43200,,,21583,20743nfewr-21600,,21600,43200,,,21583,20743l,21600nsxe">
                  <v:path o:connectlocs="0,0;21583,20743;0,21600"/>
                </v:shape>
                <v:shapetype id="_x0000_t32" coordsize="21600,21600" o:spt="32" o:oned="t" path="m,l21600,21600e" filled="f">
                  <v:path arrowok="t" fillok="f" o:connecttype="none"/>
                  <o:lock v:ext="edit" shapetype="t"/>
                </v:shapetype>
                <v:shape id="_x0000_s1726" type="#_x0000_t32" style="position:absolute;left:9850;top:11109;width:1265;height:456;flip:y" o:connectortype="straight" strokecolor="red"/>
                <v:shape id="_x0000_s1727" type="#_x0000_t32" style="position:absolute;left:10050;top:10801;width:1065;height:666;flip:y" o:connectortype="straight" strokecolor="red"/>
                <v:shape id="_x0000_s1728" type="#_x0000_t19" style="position:absolute;left:6037;top:12407;width:139;height:251" coordsize="21008,21600" adj=",-881004" path="wr-21600,,21600,43200,,,21008,16578nfewr-21600,,21600,43200,,,21008,16578l,21600nsxe">
                  <v:path o:connectlocs="0,0;21008,16578;0,21600"/>
                </v:shape>
                <v:shape id="_x0000_s1729" type="#_x0000_t32" style="position:absolute;left:4862;top:11878;width:2165;height:1152;flip:y" o:connectortype="straight" strokecolor="red" strokeweight="1pt"/>
                <v:shape id="_x0000_s1730" type="#_x0000_t32" style="position:absolute;left:4862;top:12253;width:2516;height:777;flip:x" o:connectortype="straight" strokecolor="red" strokeweight="1pt"/>
              </v:group>
              <v:group id="_x0000_s1731" editas="canvas" style="position:absolute;left:1701;top:10099;width:9525;height:4675" coordsize="9525,4675">
                <o:lock v:ext="edit" aspectratio="t"/>
                <v:shape id="_x0000_s1732" type="#_x0000_t75" style="position:absolute;width:9525;height:4675" o:preferrelative="f">
                  <v:fill o:detectmouseclick="t"/>
                  <v:path o:extrusionok="t" o:connecttype="none"/>
                  <o:lock v:ext="edit" text="t"/>
                </v:shape>
                <v:group id="_x0000_s1733" style="position:absolute;left:249;top:50;width:8855;height:4385" coordorigin="249,50" coordsize="8855,4385">
                  <v:line id="_x0000_s1734" style="position:absolute" from="332,4095" to="9103,4096" strokeweight="1e-4mm"/>
                  <v:line id="_x0000_s1735" style="position:absolute;flip:y" from="591,4095" to="592,4156" strokeweight="1e-4mm"/>
                  <v:line id="_x0000_s1736" style="position:absolute;flip:y" from="848,4095" to="849,4156" strokeweight="1e-4mm"/>
                  <v:line id="_x0000_s1737" style="position:absolute;flip:y" from="1107,4095" to="1108,4156" strokeweight="1e-4mm"/>
                  <v:line id="_x0000_s1738" style="position:absolute;flip:y" from="1364,4095" to="1365,4156" strokeweight="1e-4mm"/>
                  <v:line id="_x0000_s1739" style="position:absolute;flip:y" from="1622,4095" to="1623,4156" strokeweight="1e-4mm"/>
                  <v:line id="_x0000_s1740" style="position:absolute;flip:y" from="1880,4095" to="1881,4156" strokeweight="1e-4mm"/>
                  <v:line id="_x0000_s1741" style="position:absolute;flip:y" from="2138,4095" to="2139,4156" strokeweight="1e-4mm"/>
                  <v:line id="_x0000_s1742" style="position:absolute;flip:y" from="2396,4095" to="2397,4156" strokeweight="1e-4mm"/>
                  <v:line id="_x0000_s1743" style="position:absolute;flip:y" from="2654,4095" to="2655,4156" strokeweight="1e-4mm"/>
                  <v:line id="_x0000_s1744" style="position:absolute;flip:y" from="2912,4095" to="2913,4156" strokeweight="1e-4mm"/>
                  <v:line id="_x0000_s1745" style="position:absolute;flip:y" from="3170,4095" to="3171,4156" strokeweight="1e-4mm"/>
                  <v:line id="_x0000_s1746" style="position:absolute;flip:y" from="3428,4095" to="3429,4156" strokeweight="1e-4mm"/>
                  <v:line id="_x0000_s1747" style="position:absolute;flip:y" from="3686,4095" to="3687,4156" strokeweight="1e-4mm"/>
                  <v:line id="_x0000_s1748" style="position:absolute;flip:y" from="3944,4095" to="3945,4156" strokeweight="1e-4mm"/>
                  <v:line id="_x0000_s1749" style="position:absolute;flip:y" from="4202,4095" to="4203,4156" strokeweight="1e-4mm"/>
                  <v:line id="_x0000_s1750" style="position:absolute;flip:y" from="4460,4095" to="4461,4156" strokeweight="1e-4mm"/>
                  <v:line id="_x0000_s1751" style="position:absolute;flip:y" from="4718,4095" to="4719,4156" strokeweight="1e-4mm"/>
                  <v:line id="_x0000_s1752" style="position:absolute;flip:y" from="4976,4095" to="4977,4156" strokeweight="1e-4mm"/>
                  <v:line id="_x0000_s1753" style="position:absolute;flip:y" from="5233,4095" to="5234,4156" strokeweight="1e-4mm"/>
                  <v:line id="_x0000_s1754" style="position:absolute;flip:y" from="5492,4095" to="5493,4156" strokeweight="1e-4mm"/>
                  <v:line id="_x0000_s1755" style="position:absolute;flip:y" from="5749,4095" to="5750,4156" strokeweight="1e-4mm"/>
                  <v:line id="_x0000_s1756" style="position:absolute;flip:y" from="6008,4095" to="6009,4156" strokeweight="1e-4mm"/>
                  <v:line id="_x0000_s1757" style="position:absolute;flip:y" from="6265,4095" to="6266,4156" strokeweight="1e-4mm"/>
                  <v:line id="_x0000_s1758" style="position:absolute;flip:y" from="6524,4095" to="6525,4156" strokeweight="1e-4mm"/>
                  <v:line id="_x0000_s1759" style="position:absolute;flip:y" from="6781,4095" to="6782,4156" strokeweight="1e-4mm"/>
                  <v:line id="_x0000_s1760" style="position:absolute;flip:y" from="7040,4095" to="7041,4156" strokeweight="1e-4mm"/>
                  <v:line id="_x0000_s1761" style="position:absolute;flip:y" from="7297,4095" to="7298,4156" strokeweight="1e-4mm"/>
                  <v:line id="_x0000_s1762" style="position:absolute;flip:y" from="7556,4095" to="7557,4156" strokeweight="1e-4mm"/>
                  <v:line id="_x0000_s1763" style="position:absolute;flip:y" from="7813,4095" to="7814,4156" strokeweight="1e-4mm"/>
                  <v:line id="_x0000_s1764" style="position:absolute;flip:y" from="8072,4095" to="8073,4156" strokeweight="1e-4mm"/>
                  <v:line id="_x0000_s1765" style="position:absolute;flip:y" from="8329,4095" to="8330,4156" strokeweight="1e-4mm"/>
                  <v:line id="_x0000_s1766" style="position:absolute;flip:y" from="8588,4095" to="8589,4156" strokeweight="1e-4mm"/>
                  <v:line id="_x0000_s1767" style="position:absolute;flip:y" from="8845,4095" to="8846,4156" strokeweight="1e-4mm"/>
                  <v:line id="_x0000_s1768" style="position:absolute;flip:y" from="332,4095" to="333,4156" strokeweight="1e-4mm"/>
                  <v:line id="_x0000_s1769" style="position:absolute;flip:y" from="9103,4095" to="9104,4156" strokeweight="1e-4mm"/>
                  <v:line id="_x0000_s1770" style="position:absolute" from="335,50" to="336,4095" strokeweight="1e-4mm"/>
                  <v:line id="_x0000_s1771" style="position:absolute;flip:x" from="283,3806" to="336,3807" strokeweight="1e-4mm"/>
                  <v:line id="_x0000_s1772" style="position:absolute;flip:x" from="283,3228" to="336,3229" strokeweight="1e-4mm"/>
                  <v:line id="_x0000_s1773" style="position:absolute;flip:x" from="283,2651" to="336,2652" strokeweight="1e-4mm"/>
                  <v:line id="_x0000_s1774" style="position:absolute;flip:x" from="283,2073" to="336,2074" strokeweight="1e-4mm"/>
                  <v:line id="_x0000_s1775" style="position:absolute;flip:x" from="283,1495" to="336,1496" strokeweight="1e-4mm"/>
                  <v:line id="_x0000_s1776" style="position:absolute;flip:x" from="283,917" to="336,918" strokeweight="1e-4mm"/>
                  <v:line id="_x0000_s1777" style="position:absolute;flip:x" from="283,339" to="336,340" strokeweight="1e-4mm"/>
                  <v:line id="_x0000_s1778" style="position:absolute;flip:x" from="249,4095" to="336,4096" strokeweight="1e-4mm"/>
                  <v:line id="_x0000_s1779" style="position:absolute;flip:x" from="249,3517" to="336,3518" strokeweight="1e-4mm"/>
                  <v:line id="_x0000_s1780" style="position:absolute;flip:x" from="249,2940" to="336,2941" strokeweight="1e-4mm"/>
                  <v:line id="_x0000_s1781" style="position:absolute;flip:x" from="249,2362" to="336,2363" strokeweight="1e-4mm"/>
                  <v:line id="_x0000_s1782" style="position:absolute;flip:x" from="249,1784" to="336,1785" strokeweight="1e-4mm"/>
                  <v:line id="_x0000_s1783" style="position:absolute;flip:x" from="249,1206" to="336,1207" strokeweight="1e-4mm"/>
                  <v:line id="_x0000_s1784" style="position:absolute;flip:x" from="249,628" to="336,629" strokeweight="1e-4mm"/>
                  <v:line id="_x0000_s1785" style="position:absolute;flip:x" from="249,50" to="336,51" strokeweight="1e-4mm"/>
                  <v:rect id="_x0000_s1786" style="position:absolute;left:303;top:4166;width:56;height:115;mso-wrap-style:none" filled="f" stroked="f">
                    <v:textbox style="mso-next-textbox:#_x0000_s1786;mso-fit-shape-to-text:t" inset="0,0,0,0">
                      <w:txbxContent>
                        <w:p w:rsidR="00095494" w:rsidRDefault="00095494" w:rsidP="000B686C">
                          <w:r>
                            <w:rPr>
                              <w:rFonts w:ascii="Arial" w:hAnsi="Arial" w:cs="Arial"/>
                              <w:color w:val="000000"/>
                              <w:sz w:val="10"/>
                              <w:szCs w:val="10"/>
                            </w:rPr>
                            <w:t>1</w:t>
                          </w:r>
                        </w:p>
                      </w:txbxContent>
                    </v:textbox>
                  </v:rect>
                  <v:rect id="_x0000_s1787" style="position:absolute;left:376;top:4166;width:56;height:115;mso-wrap-style:none" filled="f" stroked="f">
                    <v:textbox style="mso-next-textbox:#_x0000_s1787;mso-fit-shape-to-text:t" inset="0,0,0,0">
                      <w:txbxContent>
                        <w:p w:rsidR="00095494" w:rsidRDefault="00095494" w:rsidP="000B686C">
                          <w:r>
                            <w:rPr>
                              <w:rFonts w:ascii="Arial" w:hAnsi="Arial" w:cs="Arial"/>
                              <w:color w:val="000000"/>
                              <w:sz w:val="10"/>
                              <w:szCs w:val="10"/>
                            </w:rPr>
                            <w:t>9</w:t>
                          </w:r>
                        </w:p>
                      </w:txbxContent>
                    </v:textbox>
                  </v:rect>
                  <v:rect id="_x0000_s1788" style="position:absolute;left:449;top:4166;width:56;height:115;mso-wrap-style:none" filled="f" stroked="f">
                    <v:textbox style="mso-next-textbox:#_x0000_s1788;mso-fit-shape-to-text:t" inset="0,0,0,0">
                      <w:txbxContent>
                        <w:p w:rsidR="00095494" w:rsidRDefault="00095494" w:rsidP="000B686C">
                          <w:r>
                            <w:rPr>
                              <w:rFonts w:ascii="Arial" w:hAnsi="Arial" w:cs="Arial"/>
                              <w:color w:val="000000"/>
                              <w:sz w:val="10"/>
                              <w:szCs w:val="10"/>
                            </w:rPr>
                            <w:t>7</w:t>
                          </w:r>
                        </w:p>
                      </w:txbxContent>
                    </v:textbox>
                  </v:rect>
                  <v:rect id="_x0000_s1789" style="position:absolute;left:521;top:4166;width:56;height:115;mso-wrap-style:none" filled="f" stroked="f">
                    <v:textbox style="mso-next-textbox:#_x0000_s1789;mso-fit-shape-to-text:t" inset="0,0,0,0">
                      <w:txbxContent>
                        <w:p w:rsidR="00095494" w:rsidRDefault="00095494" w:rsidP="000B686C">
                          <w:r>
                            <w:rPr>
                              <w:rFonts w:ascii="Arial" w:hAnsi="Arial" w:cs="Arial"/>
                              <w:color w:val="000000"/>
                              <w:sz w:val="10"/>
                              <w:szCs w:val="10"/>
                            </w:rPr>
                            <w:t>4</w:t>
                          </w:r>
                        </w:p>
                      </w:txbxContent>
                    </v:textbox>
                  </v:rect>
                  <v:rect id="_x0000_s1790" style="position:absolute;left:594;top:4166;width:28;height:269;mso-wrap-style:none" filled="f" stroked="f">
                    <v:textbox style="mso-next-textbox:#_x0000_s1790;mso-fit-shape-to-text:t" inset="0,0,0,0">
                      <w:txbxContent>
                        <w:p w:rsidR="00095494" w:rsidRDefault="00095494" w:rsidP="000B686C">
                          <w:r>
                            <w:rPr>
                              <w:rFonts w:ascii="Arial" w:hAnsi="Arial" w:cs="Arial"/>
                              <w:color w:val="000000"/>
                              <w:sz w:val="10"/>
                              <w:szCs w:val="10"/>
                            </w:rPr>
                            <w:t xml:space="preserve"> </w:t>
                          </w:r>
                        </w:p>
                      </w:txbxContent>
                    </v:textbox>
                  </v:rect>
                  <v:rect id="_x0000_s1791" style="position:absolute;left:631;top:4166;width:28;height:269;mso-wrap-style:none" filled="f" stroked="f">
                    <v:textbox style="mso-next-textbox:#_x0000_s1791;mso-fit-shape-to-text:t" inset="0,0,0,0">
                      <w:txbxContent>
                        <w:p w:rsidR="00095494" w:rsidRDefault="00095494" w:rsidP="000B686C">
                          <w:r>
                            <w:rPr>
                              <w:rFonts w:ascii="Arial" w:hAnsi="Arial" w:cs="Arial"/>
                              <w:color w:val="000000"/>
                              <w:sz w:val="10"/>
                              <w:szCs w:val="10"/>
                            </w:rPr>
                            <w:t xml:space="preserve"> </w:t>
                          </w:r>
                        </w:p>
                      </w:txbxContent>
                    </v:textbox>
                  </v:rect>
                  <v:rect id="_x0000_s1792" style="position:absolute;left:667;top:4166;width:56;height:115;mso-wrap-style:none" filled="f" stroked="f">
                    <v:textbox style="mso-next-textbox:#_x0000_s1792;mso-fit-shape-to-text:t" inset="0,0,0,0">
                      <w:txbxContent>
                        <w:p w:rsidR="00095494" w:rsidRDefault="00095494" w:rsidP="000B686C">
                          <w:r>
                            <w:rPr>
                              <w:rFonts w:ascii="Arial" w:hAnsi="Arial" w:cs="Arial"/>
                              <w:color w:val="000000"/>
                              <w:sz w:val="10"/>
                              <w:szCs w:val="10"/>
                            </w:rPr>
                            <w:t>7</w:t>
                          </w:r>
                        </w:p>
                      </w:txbxContent>
                    </v:textbox>
                  </v:rect>
                  <v:rect id="_x0000_s1793" style="position:absolute;left:741;top:4166;width:56;height:115;mso-wrap-style:none" filled="f" stroked="f">
                    <v:textbox style="mso-next-textbox:#_x0000_s1793;mso-fit-shape-to-text:t" inset="0,0,0,0">
                      <w:txbxContent>
                        <w:p w:rsidR="00095494" w:rsidRDefault="00095494" w:rsidP="000B686C">
                          <w:r>
                            <w:rPr>
                              <w:rFonts w:ascii="Arial" w:hAnsi="Arial" w:cs="Arial"/>
                              <w:color w:val="000000"/>
                              <w:sz w:val="10"/>
                              <w:szCs w:val="10"/>
                            </w:rPr>
                            <w:t>5</w:t>
                          </w:r>
                        </w:p>
                      </w:txbxContent>
                    </v:textbox>
                  </v:rect>
                  <v:rect id="_x0000_s1794" style="position:absolute;left:813;top:4166;width:28;height:269;mso-wrap-style:none" filled="f" stroked="f">
                    <v:textbox style="mso-next-textbox:#_x0000_s1794;mso-fit-shape-to-text:t" inset="0,0,0,0">
                      <w:txbxContent>
                        <w:p w:rsidR="00095494" w:rsidRDefault="00095494" w:rsidP="000B686C">
                          <w:r>
                            <w:rPr>
                              <w:rFonts w:ascii="Arial" w:hAnsi="Arial" w:cs="Arial"/>
                              <w:color w:val="000000"/>
                              <w:sz w:val="10"/>
                              <w:szCs w:val="10"/>
                            </w:rPr>
                            <w:t xml:space="preserve"> </w:t>
                          </w:r>
                        </w:p>
                      </w:txbxContent>
                    </v:textbox>
                  </v:rect>
                  <v:rect id="_x0000_s1795" style="position:absolute;left:849;top:4166;width:28;height:269;mso-wrap-style:none" filled="f" stroked="f">
                    <v:textbox style="mso-next-textbox:#_x0000_s1795;mso-fit-shape-to-text:t" inset="0,0,0,0">
                      <w:txbxContent>
                        <w:p w:rsidR="00095494" w:rsidRDefault="00095494" w:rsidP="000B686C">
                          <w:r>
                            <w:rPr>
                              <w:rFonts w:ascii="Arial" w:hAnsi="Arial" w:cs="Arial"/>
                              <w:color w:val="000000"/>
                              <w:sz w:val="10"/>
                              <w:szCs w:val="10"/>
                            </w:rPr>
                            <w:t xml:space="preserve"> </w:t>
                          </w:r>
                        </w:p>
                      </w:txbxContent>
                    </v:textbox>
                  </v:rect>
                  <v:rect id="_x0000_s1796" style="position:absolute;left:886;top:4166;width:28;height:269;mso-wrap-style:none" filled="f" stroked="f">
                    <v:textbox style="mso-next-textbox:#_x0000_s1796;mso-fit-shape-to-text:t" inset="0,0,0,0">
                      <w:txbxContent>
                        <w:p w:rsidR="00095494" w:rsidRDefault="00095494" w:rsidP="000B686C">
                          <w:r>
                            <w:rPr>
                              <w:rFonts w:ascii="Arial" w:hAnsi="Arial" w:cs="Arial"/>
                              <w:color w:val="000000"/>
                              <w:sz w:val="10"/>
                              <w:szCs w:val="10"/>
                            </w:rPr>
                            <w:t xml:space="preserve"> </w:t>
                          </w:r>
                        </w:p>
                      </w:txbxContent>
                    </v:textbox>
                  </v:rect>
                  <v:rect id="_x0000_s1797" style="position:absolute;left:922;top:4166;width:56;height:115;mso-wrap-style:none" filled="f" stroked="f">
                    <v:textbox style="mso-next-textbox:#_x0000_s1797;mso-fit-shape-to-text:t" inset="0,0,0,0">
                      <w:txbxContent>
                        <w:p w:rsidR="00095494" w:rsidRDefault="00095494" w:rsidP="000B686C">
                          <w:r>
                            <w:rPr>
                              <w:rFonts w:ascii="Arial" w:hAnsi="Arial" w:cs="Arial"/>
                              <w:color w:val="000000"/>
                              <w:sz w:val="10"/>
                              <w:szCs w:val="10"/>
                            </w:rPr>
                            <w:t>7</w:t>
                          </w:r>
                        </w:p>
                      </w:txbxContent>
                    </v:textbox>
                  </v:rect>
                  <v:rect id="_x0000_s1798" style="position:absolute;left:995;top:4166;width:56;height:115;mso-wrap-style:none" filled="f" stroked="f">
                    <v:textbox style="mso-next-textbox:#_x0000_s1798;mso-fit-shape-to-text:t" inset="0,0,0,0">
                      <w:txbxContent>
                        <w:p w:rsidR="00095494" w:rsidRDefault="00095494" w:rsidP="000B686C">
                          <w:r>
                            <w:rPr>
                              <w:rFonts w:ascii="Arial" w:hAnsi="Arial" w:cs="Arial"/>
                              <w:color w:val="000000"/>
                              <w:sz w:val="10"/>
                              <w:szCs w:val="10"/>
                            </w:rPr>
                            <w:t>6</w:t>
                          </w:r>
                        </w:p>
                      </w:txbxContent>
                    </v:textbox>
                  </v:rect>
                  <v:rect id="_x0000_s1799" style="position:absolute;left:1068;top:4166;width:28;height:269;mso-wrap-style:none" filled="f" stroked="f">
                    <v:textbox style="mso-next-textbox:#_x0000_s1799;mso-fit-shape-to-text:t" inset="0,0,0,0">
                      <w:txbxContent>
                        <w:p w:rsidR="00095494" w:rsidRDefault="00095494" w:rsidP="000B686C">
                          <w:r>
                            <w:rPr>
                              <w:rFonts w:ascii="Arial" w:hAnsi="Arial" w:cs="Arial"/>
                              <w:color w:val="000000"/>
                              <w:sz w:val="10"/>
                              <w:szCs w:val="10"/>
                            </w:rPr>
                            <w:t xml:space="preserve"> </w:t>
                          </w:r>
                        </w:p>
                      </w:txbxContent>
                    </v:textbox>
                  </v:rect>
                  <v:rect id="_x0000_s1800" style="position:absolute;left:1104;top:4166;width:28;height:269;mso-wrap-style:none" filled="f" stroked="f">
                    <v:textbox style="mso-next-textbox:#_x0000_s1800;mso-fit-shape-to-text:t" inset="0,0,0,0">
                      <w:txbxContent>
                        <w:p w:rsidR="00095494" w:rsidRDefault="00095494" w:rsidP="000B686C">
                          <w:r>
                            <w:rPr>
                              <w:rFonts w:ascii="Arial" w:hAnsi="Arial" w:cs="Arial"/>
                              <w:color w:val="000000"/>
                              <w:sz w:val="10"/>
                              <w:szCs w:val="10"/>
                            </w:rPr>
                            <w:t xml:space="preserve"> </w:t>
                          </w:r>
                        </w:p>
                      </w:txbxContent>
                    </v:textbox>
                  </v:rect>
                  <v:rect id="_x0000_s1801" style="position:absolute;left:1141;top:4166;width:28;height:269;mso-wrap-style:none" filled="f" stroked="f">
                    <v:textbox style="mso-next-textbox:#_x0000_s1801;mso-fit-shape-to-text:t" inset="0,0,0,0">
                      <w:txbxContent>
                        <w:p w:rsidR="00095494" w:rsidRDefault="00095494" w:rsidP="000B686C">
                          <w:r>
                            <w:rPr>
                              <w:rFonts w:ascii="Arial" w:hAnsi="Arial" w:cs="Arial"/>
                              <w:color w:val="000000"/>
                              <w:sz w:val="10"/>
                              <w:szCs w:val="10"/>
                            </w:rPr>
                            <w:t xml:space="preserve"> </w:t>
                          </w:r>
                        </w:p>
                      </w:txbxContent>
                    </v:textbox>
                  </v:rect>
                  <v:rect id="_x0000_s1802" style="position:absolute;left:1177;top:4166;width:56;height:115;mso-wrap-style:none" filled="f" stroked="f">
                    <v:textbox style="mso-next-textbox:#_x0000_s1802;mso-fit-shape-to-text:t" inset="0,0,0,0">
                      <w:txbxContent>
                        <w:p w:rsidR="00095494" w:rsidRDefault="00095494" w:rsidP="000B686C">
                          <w:r>
                            <w:rPr>
                              <w:rFonts w:ascii="Arial" w:hAnsi="Arial" w:cs="Arial"/>
                              <w:color w:val="000000"/>
                              <w:sz w:val="10"/>
                              <w:szCs w:val="10"/>
                            </w:rPr>
                            <w:t>7</w:t>
                          </w:r>
                        </w:p>
                      </w:txbxContent>
                    </v:textbox>
                  </v:rect>
                  <v:rect id="_x0000_s1803" style="position:absolute;left:1250;top:4166;width:56;height:115;mso-wrap-style:none" filled="f" stroked="f">
                    <v:textbox style="mso-next-textbox:#_x0000_s1803;mso-fit-shape-to-text:t" inset="0,0,0,0">
                      <w:txbxContent>
                        <w:p w:rsidR="00095494" w:rsidRDefault="00095494" w:rsidP="000B686C">
                          <w:r>
                            <w:rPr>
                              <w:rFonts w:ascii="Arial" w:hAnsi="Arial" w:cs="Arial"/>
                              <w:color w:val="000000"/>
                              <w:sz w:val="10"/>
                              <w:szCs w:val="10"/>
                            </w:rPr>
                            <w:t>7</w:t>
                          </w:r>
                        </w:p>
                      </w:txbxContent>
                    </v:textbox>
                  </v:rect>
                  <v:rect id="_x0000_s1804" style="position:absolute;left:1323;top:4166;width:28;height:269;mso-wrap-style:none" filled="f" stroked="f">
                    <v:textbox style="mso-next-textbox:#_x0000_s1804;mso-fit-shape-to-text:t" inset="0,0,0,0">
                      <w:txbxContent>
                        <w:p w:rsidR="00095494" w:rsidRDefault="00095494" w:rsidP="000B686C">
                          <w:r>
                            <w:rPr>
                              <w:rFonts w:ascii="Arial" w:hAnsi="Arial" w:cs="Arial"/>
                              <w:color w:val="000000"/>
                              <w:sz w:val="10"/>
                              <w:szCs w:val="10"/>
                            </w:rPr>
                            <w:t xml:space="preserve"> </w:t>
                          </w:r>
                        </w:p>
                      </w:txbxContent>
                    </v:textbox>
                  </v:rect>
                  <v:rect id="_x0000_s1805" style="position:absolute;left:1360;top:4166;width:28;height:269;mso-wrap-style:none" filled="f" stroked="f">
                    <v:textbox style="mso-next-textbox:#_x0000_s1805;mso-fit-shape-to-text:t" inset="0,0,0,0">
                      <w:txbxContent>
                        <w:p w:rsidR="00095494" w:rsidRDefault="00095494" w:rsidP="000B686C">
                          <w:r>
                            <w:rPr>
                              <w:rFonts w:ascii="Arial" w:hAnsi="Arial" w:cs="Arial"/>
                              <w:color w:val="000000"/>
                              <w:sz w:val="10"/>
                              <w:szCs w:val="10"/>
                            </w:rPr>
                            <w:t xml:space="preserve"> </w:t>
                          </w:r>
                        </w:p>
                      </w:txbxContent>
                    </v:textbox>
                  </v:rect>
                  <v:rect id="_x0000_s1806" style="position:absolute;left:1395;top:4166;width:28;height:269;mso-wrap-style:none" filled="f" stroked="f">
                    <v:textbox style="mso-next-textbox:#_x0000_s1806;mso-fit-shape-to-text:t" inset="0,0,0,0">
                      <w:txbxContent>
                        <w:p w:rsidR="00095494" w:rsidRDefault="00095494" w:rsidP="000B686C">
                          <w:r>
                            <w:rPr>
                              <w:rFonts w:ascii="Arial" w:hAnsi="Arial" w:cs="Arial"/>
                              <w:color w:val="000000"/>
                              <w:sz w:val="10"/>
                              <w:szCs w:val="10"/>
                            </w:rPr>
                            <w:t xml:space="preserve"> </w:t>
                          </w:r>
                        </w:p>
                      </w:txbxContent>
                    </v:textbox>
                  </v:rect>
                  <v:rect id="_x0000_s1807" style="position:absolute;left:1432;top:4166;width:56;height:115;mso-wrap-style:none" filled="f" stroked="f">
                    <v:textbox style="mso-next-textbox:#_x0000_s1807;mso-fit-shape-to-text:t" inset="0,0,0,0">
                      <w:txbxContent>
                        <w:p w:rsidR="00095494" w:rsidRDefault="00095494" w:rsidP="000B686C">
                          <w:r>
                            <w:rPr>
                              <w:rFonts w:ascii="Arial" w:hAnsi="Arial" w:cs="Arial"/>
                              <w:color w:val="000000"/>
                              <w:sz w:val="10"/>
                              <w:szCs w:val="10"/>
                            </w:rPr>
                            <w:t>7</w:t>
                          </w:r>
                        </w:p>
                      </w:txbxContent>
                    </v:textbox>
                  </v:rect>
                  <v:rect id="_x0000_s1808" style="position:absolute;left:1505;top:4166;width:56;height:115;mso-wrap-style:none" filled="f" stroked="f">
                    <v:textbox style="mso-next-textbox:#_x0000_s1808;mso-fit-shape-to-text:t" inset="0,0,0,0">
                      <w:txbxContent>
                        <w:p w:rsidR="00095494" w:rsidRDefault="00095494" w:rsidP="000B686C">
                          <w:r>
                            <w:rPr>
                              <w:rFonts w:ascii="Arial" w:hAnsi="Arial" w:cs="Arial"/>
                              <w:color w:val="000000"/>
                              <w:sz w:val="10"/>
                              <w:szCs w:val="10"/>
                            </w:rPr>
                            <w:t>8</w:t>
                          </w:r>
                        </w:p>
                      </w:txbxContent>
                    </v:textbox>
                  </v:rect>
                  <v:rect id="_x0000_s1809" style="position:absolute;left:1578;top:4166;width:28;height:269;mso-wrap-style:none" filled="f" stroked="f">
                    <v:textbox style="mso-next-textbox:#_x0000_s1809;mso-fit-shape-to-text:t" inset="0,0,0,0">
                      <w:txbxContent>
                        <w:p w:rsidR="00095494" w:rsidRDefault="00095494" w:rsidP="000B686C">
                          <w:r>
                            <w:rPr>
                              <w:rFonts w:ascii="Arial" w:hAnsi="Arial" w:cs="Arial"/>
                              <w:color w:val="000000"/>
                              <w:sz w:val="10"/>
                              <w:szCs w:val="10"/>
                            </w:rPr>
                            <w:t xml:space="preserve"> </w:t>
                          </w:r>
                        </w:p>
                      </w:txbxContent>
                    </v:textbox>
                  </v:rect>
                  <v:rect id="_x0000_s1810" style="position:absolute;left:1615;top:4166;width:28;height:269;mso-wrap-style:none" filled="f" stroked="f">
                    <v:textbox style="mso-next-textbox:#_x0000_s1810;mso-fit-shape-to-text:t" inset="0,0,0,0">
                      <w:txbxContent>
                        <w:p w:rsidR="00095494" w:rsidRDefault="00095494" w:rsidP="000B686C">
                          <w:r>
                            <w:rPr>
                              <w:rFonts w:ascii="Arial" w:hAnsi="Arial" w:cs="Arial"/>
                              <w:color w:val="000000"/>
                              <w:sz w:val="10"/>
                              <w:szCs w:val="10"/>
                            </w:rPr>
                            <w:t xml:space="preserve"> </w:t>
                          </w:r>
                        </w:p>
                      </w:txbxContent>
                    </v:textbox>
                  </v:rect>
                  <v:rect id="_x0000_s1811" style="position:absolute;left:1651;top:4166;width:28;height:269;mso-wrap-style:none" filled="f" stroked="f">
                    <v:textbox style="mso-next-textbox:#_x0000_s1811;mso-fit-shape-to-text:t" inset="0,0,0,0">
                      <w:txbxContent>
                        <w:p w:rsidR="00095494" w:rsidRDefault="00095494" w:rsidP="000B686C">
                          <w:r>
                            <w:rPr>
                              <w:rFonts w:ascii="Arial" w:hAnsi="Arial" w:cs="Arial"/>
                              <w:color w:val="000000"/>
                              <w:sz w:val="10"/>
                              <w:szCs w:val="10"/>
                            </w:rPr>
                            <w:t xml:space="preserve"> </w:t>
                          </w:r>
                        </w:p>
                      </w:txbxContent>
                    </v:textbox>
                  </v:rect>
                  <v:rect id="_x0000_s1812" style="position:absolute;left:1687;top:4166;width:56;height:115;mso-wrap-style:none" filled="f" stroked="f">
                    <v:textbox style="mso-next-textbox:#_x0000_s1812;mso-fit-shape-to-text:t" inset="0,0,0,0">
                      <w:txbxContent>
                        <w:p w:rsidR="00095494" w:rsidRDefault="00095494" w:rsidP="000B686C">
                          <w:r>
                            <w:rPr>
                              <w:rFonts w:ascii="Arial" w:hAnsi="Arial" w:cs="Arial"/>
                              <w:color w:val="000000"/>
                              <w:sz w:val="10"/>
                              <w:szCs w:val="10"/>
                            </w:rPr>
                            <w:t>7</w:t>
                          </w:r>
                        </w:p>
                      </w:txbxContent>
                    </v:textbox>
                  </v:rect>
                  <v:rect id="_x0000_s1813" style="position:absolute;left:1760;top:4166;width:56;height:115;mso-wrap-style:none" filled="f" stroked="f">
                    <v:textbox style="mso-next-textbox:#_x0000_s1813;mso-fit-shape-to-text:t" inset="0,0,0,0">
                      <w:txbxContent>
                        <w:p w:rsidR="00095494" w:rsidRDefault="00095494" w:rsidP="000B686C">
                          <w:r>
                            <w:rPr>
                              <w:rFonts w:ascii="Arial" w:hAnsi="Arial" w:cs="Arial"/>
                              <w:color w:val="000000"/>
                              <w:sz w:val="10"/>
                              <w:szCs w:val="10"/>
                            </w:rPr>
                            <w:t>9</w:t>
                          </w:r>
                        </w:p>
                      </w:txbxContent>
                    </v:textbox>
                  </v:rect>
                  <v:rect id="_x0000_s1814" style="position:absolute;left:1833;top:4166;width:28;height:269;mso-wrap-style:none" filled="f" stroked="f">
                    <v:textbox style="mso-next-textbox:#_x0000_s1814;mso-fit-shape-to-text:t" inset="0,0,0,0">
                      <w:txbxContent>
                        <w:p w:rsidR="00095494" w:rsidRDefault="00095494" w:rsidP="000B686C">
                          <w:r>
                            <w:rPr>
                              <w:rFonts w:ascii="Arial" w:hAnsi="Arial" w:cs="Arial"/>
                              <w:color w:val="000000"/>
                              <w:sz w:val="10"/>
                              <w:szCs w:val="10"/>
                            </w:rPr>
                            <w:t xml:space="preserve"> </w:t>
                          </w:r>
                        </w:p>
                      </w:txbxContent>
                    </v:textbox>
                  </v:rect>
                  <v:rect id="_x0000_s1815" style="position:absolute;left:1870;top:4166;width:28;height:269;mso-wrap-style:none" filled="f" stroked="f">
                    <v:textbox style="mso-next-textbox:#_x0000_s1815;mso-fit-shape-to-text:t" inset="0,0,0,0">
                      <w:txbxContent>
                        <w:p w:rsidR="00095494" w:rsidRDefault="00095494" w:rsidP="000B686C">
                          <w:r>
                            <w:rPr>
                              <w:rFonts w:ascii="Arial" w:hAnsi="Arial" w:cs="Arial"/>
                              <w:color w:val="000000"/>
                              <w:sz w:val="10"/>
                              <w:szCs w:val="10"/>
                            </w:rPr>
                            <w:t xml:space="preserve"> </w:t>
                          </w:r>
                        </w:p>
                      </w:txbxContent>
                    </v:textbox>
                  </v:rect>
                  <v:rect id="_x0000_s1816" style="position:absolute;left:1906;top:4166;width:28;height:269;mso-wrap-style:none" filled="f" stroked="f">
                    <v:textbox style="mso-next-textbox:#_x0000_s1816;mso-fit-shape-to-text:t" inset="0,0,0,0">
                      <w:txbxContent>
                        <w:p w:rsidR="00095494" w:rsidRDefault="00095494" w:rsidP="000B686C">
                          <w:r>
                            <w:rPr>
                              <w:rFonts w:ascii="Arial" w:hAnsi="Arial" w:cs="Arial"/>
                              <w:color w:val="000000"/>
                              <w:sz w:val="10"/>
                              <w:szCs w:val="10"/>
                            </w:rPr>
                            <w:t xml:space="preserve"> </w:t>
                          </w:r>
                        </w:p>
                      </w:txbxContent>
                    </v:textbox>
                  </v:rect>
                  <v:rect id="_x0000_s1817" style="position:absolute;left:1943;top:4166;width:56;height:115;mso-wrap-style:none" filled="f" stroked="f">
                    <v:textbox style="mso-next-textbox:#_x0000_s1817;mso-fit-shape-to-text:t" inset="0,0,0,0">
                      <w:txbxContent>
                        <w:p w:rsidR="00095494" w:rsidRDefault="00095494" w:rsidP="000B686C">
                          <w:r>
                            <w:rPr>
                              <w:rFonts w:ascii="Arial" w:hAnsi="Arial" w:cs="Arial"/>
                              <w:color w:val="000000"/>
                              <w:sz w:val="10"/>
                              <w:szCs w:val="10"/>
                            </w:rPr>
                            <w:t>8</w:t>
                          </w:r>
                        </w:p>
                      </w:txbxContent>
                    </v:textbox>
                  </v:rect>
                  <v:rect id="_x0000_s1818" style="position:absolute;left:2015;top:4166;width:56;height:115;mso-wrap-style:none" filled="f" stroked="f">
                    <v:textbox style="mso-next-textbox:#_x0000_s1818;mso-fit-shape-to-text:t" inset="0,0,0,0">
                      <w:txbxContent>
                        <w:p w:rsidR="00095494" w:rsidRDefault="00095494" w:rsidP="000B686C">
                          <w:r>
                            <w:rPr>
                              <w:rFonts w:ascii="Arial" w:hAnsi="Arial" w:cs="Arial"/>
                              <w:color w:val="000000"/>
                              <w:sz w:val="10"/>
                              <w:szCs w:val="10"/>
                            </w:rPr>
                            <w:t>0</w:t>
                          </w:r>
                        </w:p>
                      </w:txbxContent>
                    </v:textbox>
                  </v:rect>
                  <v:rect id="_x0000_s1819" style="position:absolute;left:2088;top:4166;width:28;height:269;mso-wrap-style:none" filled="f" stroked="f">
                    <v:textbox style="mso-next-textbox:#_x0000_s1819;mso-fit-shape-to-text:t" inset="0,0,0,0">
                      <w:txbxContent>
                        <w:p w:rsidR="00095494" w:rsidRDefault="00095494" w:rsidP="000B686C">
                          <w:r>
                            <w:rPr>
                              <w:rFonts w:ascii="Arial" w:hAnsi="Arial" w:cs="Arial"/>
                              <w:color w:val="000000"/>
                              <w:sz w:val="10"/>
                              <w:szCs w:val="10"/>
                            </w:rPr>
                            <w:t xml:space="preserve"> </w:t>
                          </w:r>
                        </w:p>
                      </w:txbxContent>
                    </v:textbox>
                  </v:rect>
                  <v:rect id="_x0000_s1820" style="position:absolute;left:2124;top:4166;width:28;height:269;mso-wrap-style:none" filled="f" stroked="f">
                    <v:textbox style="mso-next-textbox:#_x0000_s1820;mso-fit-shape-to-text:t" inset="0,0,0,0">
                      <w:txbxContent>
                        <w:p w:rsidR="00095494" w:rsidRDefault="00095494" w:rsidP="000B686C">
                          <w:r>
                            <w:rPr>
                              <w:rFonts w:ascii="Arial" w:hAnsi="Arial" w:cs="Arial"/>
                              <w:color w:val="000000"/>
                              <w:sz w:val="10"/>
                              <w:szCs w:val="10"/>
                            </w:rPr>
                            <w:t xml:space="preserve"> </w:t>
                          </w:r>
                        </w:p>
                      </w:txbxContent>
                    </v:textbox>
                  </v:rect>
                  <v:rect id="_x0000_s1821" style="position:absolute;left:2161;top:4166;width:28;height:269;mso-wrap-style:none" filled="f" stroked="f">
                    <v:textbox style="mso-next-textbox:#_x0000_s1821;mso-fit-shape-to-text:t" inset="0,0,0,0">
                      <w:txbxContent>
                        <w:p w:rsidR="00095494" w:rsidRDefault="00095494" w:rsidP="000B686C">
                          <w:r>
                            <w:rPr>
                              <w:rFonts w:ascii="Arial" w:hAnsi="Arial" w:cs="Arial"/>
                              <w:color w:val="000000"/>
                              <w:sz w:val="10"/>
                              <w:szCs w:val="10"/>
                            </w:rPr>
                            <w:t xml:space="preserve"> </w:t>
                          </w:r>
                        </w:p>
                      </w:txbxContent>
                    </v:textbox>
                  </v:rect>
                  <v:rect id="_x0000_s1822" style="position:absolute;left:2197;top:4166;width:56;height:115;mso-wrap-style:none" filled="f" stroked="f">
                    <v:textbox style="mso-next-textbox:#_x0000_s1822;mso-fit-shape-to-text:t" inset="0,0,0,0">
                      <w:txbxContent>
                        <w:p w:rsidR="00095494" w:rsidRDefault="00095494" w:rsidP="000B686C">
                          <w:r>
                            <w:rPr>
                              <w:rFonts w:ascii="Arial" w:hAnsi="Arial" w:cs="Arial"/>
                              <w:color w:val="000000"/>
                              <w:sz w:val="10"/>
                              <w:szCs w:val="10"/>
                            </w:rPr>
                            <w:t>8</w:t>
                          </w:r>
                        </w:p>
                      </w:txbxContent>
                    </v:textbox>
                  </v:rect>
                  <v:rect id="_x0000_s1823" style="position:absolute;left:2270;top:4166;width:56;height:115;mso-wrap-style:none" filled="f" stroked="f">
                    <v:textbox style="mso-next-textbox:#_x0000_s1823;mso-fit-shape-to-text:t" inset="0,0,0,0">
                      <w:txbxContent>
                        <w:p w:rsidR="00095494" w:rsidRDefault="00095494" w:rsidP="000B686C">
                          <w:r>
                            <w:rPr>
                              <w:rFonts w:ascii="Arial" w:hAnsi="Arial" w:cs="Arial"/>
                              <w:color w:val="000000"/>
                              <w:sz w:val="10"/>
                              <w:szCs w:val="10"/>
                            </w:rPr>
                            <w:t>1</w:t>
                          </w:r>
                        </w:p>
                      </w:txbxContent>
                    </v:textbox>
                  </v:rect>
                  <v:rect id="_x0000_s1824" style="position:absolute;left:2343;top:4166;width:28;height:269;mso-wrap-style:none" filled="f" stroked="f">
                    <v:textbox style="mso-next-textbox:#_x0000_s1824;mso-fit-shape-to-text:t" inset="0,0,0,0">
                      <w:txbxContent>
                        <w:p w:rsidR="00095494" w:rsidRDefault="00095494" w:rsidP="000B686C">
                          <w:r>
                            <w:rPr>
                              <w:rFonts w:ascii="Arial" w:hAnsi="Arial" w:cs="Arial"/>
                              <w:color w:val="000000"/>
                              <w:sz w:val="10"/>
                              <w:szCs w:val="10"/>
                            </w:rPr>
                            <w:t xml:space="preserve"> </w:t>
                          </w:r>
                        </w:p>
                      </w:txbxContent>
                    </v:textbox>
                  </v:rect>
                  <v:rect id="_x0000_s1825" style="position:absolute;left:2379;top:4166;width:28;height:269;mso-wrap-style:none" filled="f" stroked="f">
                    <v:textbox style="mso-next-textbox:#_x0000_s1825;mso-fit-shape-to-text:t" inset="0,0,0,0">
                      <w:txbxContent>
                        <w:p w:rsidR="00095494" w:rsidRDefault="00095494" w:rsidP="000B686C">
                          <w:r>
                            <w:rPr>
                              <w:rFonts w:ascii="Arial" w:hAnsi="Arial" w:cs="Arial"/>
                              <w:color w:val="000000"/>
                              <w:sz w:val="10"/>
                              <w:szCs w:val="10"/>
                            </w:rPr>
                            <w:t xml:space="preserve"> </w:t>
                          </w:r>
                        </w:p>
                      </w:txbxContent>
                    </v:textbox>
                  </v:rect>
                  <v:rect id="_x0000_s1826" style="position:absolute;left:2416;top:4166;width:28;height:269;mso-wrap-style:none" filled="f" stroked="f">
                    <v:textbox style="mso-next-textbox:#_x0000_s1826;mso-fit-shape-to-text:t" inset="0,0,0,0">
                      <w:txbxContent>
                        <w:p w:rsidR="00095494" w:rsidRDefault="00095494" w:rsidP="000B686C">
                          <w:r>
                            <w:rPr>
                              <w:rFonts w:ascii="Arial" w:hAnsi="Arial" w:cs="Arial"/>
                              <w:color w:val="000000"/>
                              <w:sz w:val="10"/>
                              <w:szCs w:val="10"/>
                            </w:rPr>
                            <w:t xml:space="preserve"> </w:t>
                          </w:r>
                        </w:p>
                      </w:txbxContent>
                    </v:textbox>
                  </v:rect>
                  <v:rect id="_x0000_s1827" style="position:absolute;left:2452;top:4166;width:56;height:115;mso-wrap-style:none" filled="f" stroked="f">
                    <v:textbox style="mso-next-textbox:#_x0000_s1827;mso-fit-shape-to-text:t" inset="0,0,0,0">
                      <w:txbxContent>
                        <w:p w:rsidR="00095494" w:rsidRDefault="00095494" w:rsidP="000B686C">
                          <w:r>
                            <w:rPr>
                              <w:rFonts w:ascii="Arial" w:hAnsi="Arial" w:cs="Arial"/>
                              <w:color w:val="000000"/>
                              <w:sz w:val="10"/>
                              <w:szCs w:val="10"/>
                            </w:rPr>
                            <w:t>8</w:t>
                          </w:r>
                        </w:p>
                      </w:txbxContent>
                    </v:textbox>
                  </v:rect>
                  <v:rect id="_x0000_s1828" style="position:absolute;left:2525;top:4166;width:56;height:115;mso-wrap-style:none" filled="f" stroked="f">
                    <v:textbox style="mso-next-textbox:#_x0000_s1828;mso-fit-shape-to-text:t" inset="0,0,0,0">
                      <w:txbxContent>
                        <w:p w:rsidR="00095494" w:rsidRDefault="00095494" w:rsidP="000B686C">
                          <w:r>
                            <w:rPr>
                              <w:rFonts w:ascii="Arial" w:hAnsi="Arial" w:cs="Arial"/>
                              <w:color w:val="000000"/>
                              <w:sz w:val="10"/>
                              <w:szCs w:val="10"/>
                            </w:rPr>
                            <w:t>2</w:t>
                          </w:r>
                        </w:p>
                      </w:txbxContent>
                    </v:textbox>
                  </v:rect>
                  <v:rect id="_x0000_s1829" style="position:absolute;left:2598;top:4166;width:28;height:269;mso-wrap-style:none" filled="f" stroked="f">
                    <v:textbox style="mso-next-textbox:#_x0000_s1829;mso-fit-shape-to-text:t" inset="0,0,0,0">
                      <w:txbxContent>
                        <w:p w:rsidR="00095494" w:rsidRDefault="00095494" w:rsidP="000B686C">
                          <w:r>
                            <w:rPr>
                              <w:rFonts w:ascii="Arial" w:hAnsi="Arial" w:cs="Arial"/>
                              <w:color w:val="000000"/>
                              <w:sz w:val="10"/>
                              <w:szCs w:val="10"/>
                            </w:rPr>
                            <w:t xml:space="preserve"> </w:t>
                          </w:r>
                        </w:p>
                      </w:txbxContent>
                    </v:textbox>
                  </v:rect>
                  <v:rect id="_x0000_s1830" style="position:absolute;left:2634;top:4166;width:28;height:269;mso-wrap-style:none" filled="f" stroked="f">
                    <v:textbox style="mso-next-textbox:#_x0000_s1830;mso-fit-shape-to-text:t" inset="0,0,0,0">
                      <w:txbxContent>
                        <w:p w:rsidR="00095494" w:rsidRDefault="00095494" w:rsidP="000B686C">
                          <w:r>
                            <w:rPr>
                              <w:rFonts w:ascii="Arial" w:hAnsi="Arial" w:cs="Arial"/>
                              <w:color w:val="000000"/>
                              <w:sz w:val="10"/>
                              <w:szCs w:val="10"/>
                            </w:rPr>
                            <w:t xml:space="preserve"> </w:t>
                          </w:r>
                        </w:p>
                      </w:txbxContent>
                    </v:textbox>
                  </v:rect>
                  <v:rect id="_x0000_s1831" style="position:absolute;left:2671;top:4166;width:28;height:269;mso-wrap-style:none" filled="f" stroked="f">
                    <v:textbox style="mso-next-textbox:#_x0000_s1831;mso-fit-shape-to-text:t" inset="0,0,0,0">
                      <w:txbxContent>
                        <w:p w:rsidR="00095494" w:rsidRDefault="00095494" w:rsidP="000B686C">
                          <w:r>
                            <w:rPr>
                              <w:rFonts w:ascii="Arial" w:hAnsi="Arial" w:cs="Arial"/>
                              <w:color w:val="000000"/>
                              <w:sz w:val="10"/>
                              <w:szCs w:val="10"/>
                            </w:rPr>
                            <w:t xml:space="preserve"> </w:t>
                          </w:r>
                        </w:p>
                      </w:txbxContent>
                    </v:textbox>
                  </v:rect>
                  <v:rect id="_x0000_s1832" style="position:absolute;left:2707;top:4166;width:56;height:115;mso-wrap-style:none" filled="f" stroked="f">
                    <v:textbox style="mso-next-textbox:#_x0000_s1832;mso-fit-shape-to-text:t" inset="0,0,0,0">
                      <w:txbxContent>
                        <w:p w:rsidR="00095494" w:rsidRDefault="00095494" w:rsidP="000B686C">
                          <w:r>
                            <w:rPr>
                              <w:rFonts w:ascii="Arial" w:hAnsi="Arial" w:cs="Arial"/>
                              <w:color w:val="000000"/>
                              <w:sz w:val="10"/>
                              <w:szCs w:val="10"/>
                            </w:rPr>
                            <w:t>8</w:t>
                          </w:r>
                        </w:p>
                      </w:txbxContent>
                    </v:textbox>
                  </v:rect>
                  <v:rect id="_x0000_s1833" style="position:absolute;left:2780;top:4166;width:56;height:115;mso-wrap-style:none" filled="f" stroked="f">
                    <v:textbox style="mso-next-textbox:#_x0000_s1833;mso-fit-shape-to-text:t" inset="0,0,0,0">
                      <w:txbxContent>
                        <w:p w:rsidR="00095494" w:rsidRDefault="00095494" w:rsidP="000B686C">
                          <w:r>
                            <w:rPr>
                              <w:rFonts w:ascii="Arial" w:hAnsi="Arial" w:cs="Arial"/>
                              <w:color w:val="000000"/>
                              <w:sz w:val="10"/>
                              <w:szCs w:val="10"/>
                            </w:rPr>
                            <w:t>3</w:t>
                          </w:r>
                        </w:p>
                      </w:txbxContent>
                    </v:textbox>
                  </v:rect>
                  <v:rect id="_x0000_s1834" style="position:absolute;left:2853;top:4166;width:28;height:269;mso-wrap-style:none" filled="f" stroked="f">
                    <v:textbox style="mso-next-textbox:#_x0000_s1834;mso-fit-shape-to-text:t" inset="0,0,0,0">
                      <w:txbxContent>
                        <w:p w:rsidR="00095494" w:rsidRDefault="00095494" w:rsidP="000B686C">
                          <w:r>
                            <w:rPr>
                              <w:rFonts w:ascii="Arial" w:hAnsi="Arial" w:cs="Arial"/>
                              <w:color w:val="000000"/>
                              <w:sz w:val="10"/>
                              <w:szCs w:val="10"/>
                            </w:rPr>
                            <w:t xml:space="preserve"> </w:t>
                          </w:r>
                        </w:p>
                      </w:txbxContent>
                    </v:textbox>
                  </v:rect>
                  <v:rect id="_x0000_s1835" style="position:absolute;left:2889;top:4166;width:28;height:269;mso-wrap-style:none" filled="f" stroked="f">
                    <v:textbox style="mso-next-textbox:#_x0000_s1835;mso-fit-shape-to-text:t" inset="0,0,0,0">
                      <w:txbxContent>
                        <w:p w:rsidR="00095494" w:rsidRDefault="00095494" w:rsidP="000B686C">
                          <w:r>
                            <w:rPr>
                              <w:rFonts w:ascii="Arial" w:hAnsi="Arial" w:cs="Arial"/>
                              <w:color w:val="000000"/>
                              <w:sz w:val="10"/>
                              <w:szCs w:val="10"/>
                            </w:rPr>
                            <w:t xml:space="preserve"> </w:t>
                          </w:r>
                        </w:p>
                      </w:txbxContent>
                    </v:textbox>
                  </v:rect>
                  <v:rect id="_x0000_s1836" style="position:absolute;left:2926;top:4166;width:28;height:269;mso-wrap-style:none" filled="f" stroked="f">
                    <v:textbox style="mso-next-textbox:#_x0000_s1836;mso-fit-shape-to-text:t" inset="0,0,0,0">
                      <w:txbxContent>
                        <w:p w:rsidR="00095494" w:rsidRDefault="00095494" w:rsidP="000B686C">
                          <w:r>
                            <w:rPr>
                              <w:rFonts w:ascii="Arial" w:hAnsi="Arial" w:cs="Arial"/>
                              <w:color w:val="000000"/>
                              <w:sz w:val="10"/>
                              <w:szCs w:val="10"/>
                            </w:rPr>
                            <w:t xml:space="preserve"> </w:t>
                          </w:r>
                        </w:p>
                      </w:txbxContent>
                    </v:textbox>
                  </v:rect>
                  <v:rect id="_x0000_s1837" style="position:absolute;left:2962;top:4166;width:28;height:269;mso-wrap-style:none" filled="f" stroked="f">
                    <v:textbox style="mso-next-textbox:#_x0000_s1837;mso-fit-shape-to-text:t" inset="0,0,0,0">
                      <w:txbxContent>
                        <w:p w:rsidR="00095494" w:rsidRDefault="00095494" w:rsidP="000B686C">
                          <w:r>
                            <w:rPr>
                              <w:rFonts w:ascii="Arial" w:hAnsi="Arial" w:cs="Arial"/>
                              <w:color w:val="000000"/>
                              <w:sz w:val="10"/>
                              <w:szCs w:val="10"/>
                            </w:rPr>
                            <w:t xml:space="preserve"> </w:t>
                          </w:r>
                        </w:p>
                      </w:txbxContent>
                    </v:textbox>
                  </v:rect>
                  <v:rect id="_x0000_s1838" style="position:absolute;left:2999;top:4166;width:56;height:115;mso-wrap-style:none" filled="f" stroked="f">
                    <v:textbox style="mso-next-textbox:#_x0000_s1838;mso-fit-shape-to-text:t" inset="0,0,0,0">
                      <w:txbxContent>
                        <w:p w:rsidR="00095494" w:rsidRDefault="00095494" w:rsidP="000B686C">
                          <w:r>
                            <w:rPr>
                              <w:rFonts w:ascii="Arial" w:hAnsi="Arial" w:cs="Arial"/>
                              <w:color w:val="000000"/>
                              <w:sz w:val="10"/>
                              <w:szCs w:val="10"/>
                            </w:rPr>
                            <w:t>8</w:t>
                          </w:r>
                        </w:p>
                      </w:txbxContent>
                    </v:textbox>
                  </v:rect>
                  <v:rect id="_x0000_s1839" style="position:absolute;left:3072;top:4166;width:56;height:115;mso-wrap-style:none" filled="f" stroked="f">
                    <v:textbox style="mso-next-textbox:#_x0000_s1839;mso-fit-shape-to-text:t" inset="0,0,0,0">
                      <w:txbxContent>
                        <w:p w:rsidR="00095494" w:rsidRDefault="00095494" w:rsidP="000B686C">
                          <w:r>
                            <w:rPr>
                              <w:rFonts w:ascii="Arial" w:hAnsi="Arial" w:cs="Arial"/>
                              <w:color w:val="000000"/>
                              <w:sz w:val="10"/>
                              <w:szCs w:val="10"/>
                            </w:rPr>
                            <w:t>4</w:t>
                          </w:r>
                        </w:p>
                      </w:txbxContent>
                    </v:textbox>
                  </v:rect>
                  <v:rect id="_x0000_s1840" style="position:absolute;left:3144;top:4166;width:28;height:269;mso-wrap-style:none" filled="f" stroked="f">
                    <v:textbox style="mso-next-textbox:#_x0000_s1840;mso-fit-shape-to-text:t" inset="0,0,0,0">
                      <w:txbxContent>
                        <w:p w:rsidR="00095494" w:rsidRDefault="00095494" w:rsidP="000B686C">
                          <w:r>
                            <w:rPr>
                              <w:rFonts w:ascii="Arial" w:hAnsi="Arial" w:cs="Arial"/>
                              <w:color w:val="000000"/>
                              <w:sz w:val="10"/>
                              <w:szCs w:val="10"/>
                            </w:rPr>
                            <w:t xml:space="preserve"> </w:t>
                          </w:r>
                        </w:p>
                      </w:txbxContent>
                    </v:textbox>
                  </v:rect>
                  <v:rect id="_x0000_s1841" style="position:absolute;left:3180;top:4166;width:28;height:269;mso-wrap-style:none" filled="f" stroked="f">
                    <v:textbox style="mso-next-textbox:#_x0000_s1841;mso-fit-shape-to-text:t" inset="0,0,0,0">
                      <w:txbxContent>
                        <w:p w:rsidR="00095494" w:rsidRDefault="00095494" w:rsidP="000B686C">
                          <w:r>
                            <w:rPr>
                              <w:rFonts w:ascii="Arial" w:hAnsi="Arial" w:cs="Arial"/>
                              <w:color w:val="000000"/>
                              <w:sz w:val="10"/>
                              <w:szCs w:val="10"/>
                            </w:rPr>
                            <w:t xml:space="preserve"> </w:t>
                          </w:r>
                        </w:p>
                      </w:txbxContent>
                    </v:textbox>
                  </v:rect>
                  <v:rect id="_x0000_s1842" style="position:absolute;left:3217;top:4166;width:28;height:269;mso-wrap-style:none" filled="f" stroked="f">
                    <v:textbox style="mso-next-textbox:#_x0000_s1842;mso-fit-shape-to-text:t" inset="0,0,0,0">
                      <w:txbxContent>
                        <w:p w:rsidR="00095494" w:rsidRDefault="00095494" w:rsidP="000B686C">
                          <w:r>
                            <w:rPr>
                              <w:rFonts w:ascii="Arial" w:hAnsi="Arial" w:cs="Arial"/>
                              <w:color w:val="000000"/>
                              <w:sz w:val="10"/>
                              <w:szCs w:val="10"/>
                            </w:rPr>
                            <w:t xml:space="preserve"> </w:t>
                          </w:r>
                        </w:p>
                      </w:txbxContent>
                    </v:textbox>
                  </v:rect>
                  <v:rect id="_x0000_s1843" style="position:absolute;left:3253;top:4166;width:56;height:115;mso-wrap-style:none" filled="f" stroked="f">
                    <v:textbox style="mso-next-textbox:#_x0000_s1843;mso-fit-shape-to-text:t" inset="0,0,0,0">
                      <w:txbxContent>
                        <w:p w:rsidR="00095494" w:rsidRDefault="00095494" w:rsidP="000B686C">
                          <w:r>
                            <w:rPr>
                              <w:rFonts w:ascii="Arial" w:hAnsi="Arial" w:cs="Arial"/>
                              <w:color w:val="000000"/>
                              <w:sz w:val="10"/>
                              <w:szCs w:val="10"/>
                            </w:rPr>
                            <w:t>8</w:t>
                          </w:r>
                        </w:p>
                      </w:txbxContent>
                    </v:textbox>
                  </v:rect>
                  <v:rect id="_x0000_s1844" style="position:absolute;left:3326;top:4166;width:56;height:115;mso-wrap-style:none" filled="f" stroked="f">
                    <v:textbox style="mso-next-textbox:#_x0000_s1844;mso-fit-shape-to-text:t" inset="0,0,0,0">
                      <w:txbxContent>
                        <w:p w:rsidR="00095494" w:rsidRDefault="00095494" w:rsidP="000B686C">
                          <w:r>
                            <w:rPr>
                              <w:rFonts w:ascii="Arial" w:hAnsi="Arial" w:cs="Arial"/>
                              <w:color w:val="000000"/>
                              <w:sz w:val="10"/>
                              <w:szCs w:val="10"/>
                            </w:rPr>
                            <w:t>5</w:t>
                          </w:r>
                        </w:p>
                      </w:txbxContent>
                    </v:textbox>
                  </v:rect>
                  <v:rect id="_x0000_s1845" style="position:absolute;left:3400;top:4166;width:28;height:269;mso-wrap-style:none" filled="f" stroked="f">
                    <v:textbox style="mso-next-textbox:#_x0000_s1845;mso-fit-shape-to-text:t" inset="0,0,0,0">
                      <w:txbxContent>
                        <w:p w:rsidR="00095494" w:rsidRDefault="00095494" w:rsidP="000B686C">
                          <w:r>
                            <w:rPr>
                              <w:rFonts w:ascii="Arial" w:hAnsi="Arial" w:cs="Arial"/>
                              <w:color w:val="000000"/>
                              <w:sz w:val="10"/>
                              <w:szCs w:val="10"/>
                            </w:rPr>
                            <w:t xml:space="preserve"> </w:t>
                          </w:r>
                        </w:p>
                      </w:txbxContent>
                    </v:textbox>
                  </v:rect>
                  <v:rect id="_x0000_s1846" style="position:absolute;left:3435;top:4166;width:28;height:269;mso-wrap-style:none" filled="f" stroked="f">
                    <v:textbox style="mso-next-textbox:#_x0000_s1846;mso-fit-shape-to-text:t" inset="0,0,0,0">
                      <w:txbxContent>
                        <w:p w:rsidR="00095494" w:rsidRDefault="00095494" w:rsidP="000B686C">
                          <w:r>
                            <w:rPr>
                              <w:rFonts w:ascii="Arial" w:hAnsi="Arial" w:cs="Arial"/>
                              <w:color w:val="000000"/>
                              <w:sz w:val="10"/>
                              <w:szCs w:val="10"/>
                            </w:rPr>
                            <w:t xml:space="preserve"> </w:t>
                          </w:r>
                        </w:p>
                      </w:txbxContent>
                    </v:textbox>
                  </v:rect>
                  <v:rect id="_x0000_s1847" style="position:absolute;left:3472;top:4166;width:28;height:269;mso-wrap-style:none" filled="f" stroked="f">
                    <v:textbox style="mso-next-textbox:#_x0000_s1847;mso-fit-shape-to-text:t" inset="0,0,0,0">
                      <w:txbxContent>
                        <w:p w:rsidR="00095494" w:rsidRDefault="00095494" w:rsidP="000B686C">
                          <w:r>
                            <w:rPr>
                              <w:rFonts w:ascii="Arial" w:hAnsi="Arial" w:cs="Arial"/>
                              <w:color w:val="000000"/>
                              <w:sz w:val="10"/>
                              <w:szCs w:val="10"/>
                            </w:rPr>
                            <w:t xml:space="preserve"> </w:t>
                          </w:r>
                        </w:p>
                      </w:txbxContent>
                    </v:textbox>
                  </v:rect>
                  <v:rect id="_x0000_s1848" style="position:absolute;left:3508;top:4166;width:56;height:115;mso-wrap-style:none" filled="f" stroked="f">
                    <v:textbox style="mso-next-textbox:#_x0000_s1848;mso-fit-shape-to-text:t" inset="0,0,0,0">
                      <w:txbxContent>
                        <w:p w:rsidR="00095494" w:rsidRDefault="00095494" w:rsidP="000B686C">
                          <w:r>
                            <w:rPr>
                              <w:rFonts w:ascii="Arial" w:hAnsi="Arial" w:cs="Arial"/>
                              <w:color w:val="000000"/>
                              <w:sz w:val="10"/>
                              <w:szCs w:val="10"/>
                            </w:rPr>
                            <w:t>8</w:t>
                          </w:r>
                        </w:p>
                      </w:txbxContent>
                    </v:textbox>
                  </v:rect>
                  <v:rect id="_x0000_s1849" style="position:absolute;left:3581;top:4166;width:56;height:115;mso-wrap-style:none" filled="f" stroked="f">
                    <v:textbox style="mso-next-textbox:#_x0000_s1849;mso-fit-shape-to-text:t" inset="0,0,0,0">
                      <w:txbxContent>
                        <w:p w:rsidR="00095494" w:rsidRDefault="00095494" w:rsidP="000B686C">
                          <w:r>
                            <w:rPr>
                              <w:rFonts w:ascii="Arial" w:hAnsi="Arial" w:cs="Arial"/>
                              <w:color w:val="000000"/>
                              <w:sz w:val="10"/>
                              <w:szCs w:val="10"/>
                            </w:rPr>
                            <w:t>6</w:t>
                          </w:r>
                        </w:p>
                      </w:txbxContent>
                    </v:textbox>
                  </v:rect>
                  <v:rect id="_x0000_s1850" style="position:absolute;left:3654;top:4166;width:28;height:269;mso-wrap-style:none" filled="f" stroked="f">
                    <v:textbox style="mso-next-textbox:#_x0000_s1850;mso-fit-shape-to-text:t" inset="0,0,0,0">
                      <w:txbxContent>
                        <w:p w:rsidR="00095494" w:rsidRDefault="00095494" w:rsidP="000B686C">
                          <w:r>
                            <w:rPr>
                              <w:rFonts w:ascii="Arial" w:hAnsi="Arial" w:cs="Arial"/>
                              <w:color w:val="000000"/>
                              <w:sz w:val="10"/>
                              <w:szCs w:val="10"/>
                            </w:rPr>
                            <w:t xml:space="preserve"> </w:t>
                          </w:r>
                        </w:p>
                      </w:txbxContent>
                    </v:textbox>
                  </v:rect>
                  <v:rect id="_x0000_s1851" style="position:absolute;left:3691;top:4166;width:28;height:269;mso-wrap-style:none" filled="f" stroked="f">
                    <v:textbox style="mso-next-textbox:#_x0000_s1851;mso-fit-shape-to-text:t" inset="0,0,0,0">
                      <w:txbxContent>
                        <w:p w:rsidR="00095494" w:rsidRDefault="00095494" w:rsidP="000B686C">
                          <w:r>
                            <w:rPr>
                              <w:rFonts w:ascii="Arial" w:hAnsi="Arial" w:cs="Arial"/>
                              <w:color w:val="000000"/>
                              <w:sz w:val="10"/>
                              <w:szCs w:val="10"/>
                            </w:rPr>
                            <w:t xml:space="preserve"> </w:t>
                          </w:r>
                        </w:p>
                      </w:txbxContent>
                    </v:textbox>
                  </v:rect>
                  <v:rect id="_x0000_s1852" style="position:absolute;left:3727;top:4166;width:28;height:269;mso-wrap-style:none" filled="f" stroked="f">
                    <v:textbox style="mso-next-textbox:#_x0000_s1852;mso-fit-shape-to-text:t" inset="0,0,0,0">
                      <w:txbxContent>
                        <w:p w:rsidR="00095494" w:rsidRDefault="00095494" w:rsidP="000B686C">
                          <w:r>
                            <w:rPr>
                              <w:rFonts w:ascii="Arial" w:hAnsi="Arial" w:cs="Arial"/>
                              <w:color w:val="000000"/>
                              <w:sz w:val="10"/>
                              <w:szCs w:val="10"/>
                            </w:rPr>
                            <w:t xml:space="preserve"> </w:t>
                          </w:r>
                        </w:p>
                      </w:txbxContent>
                    </v:textbox>
                  </v:rect>
                  <v:rect id="_x0000_s1853" style="position:absolute;left:3763;top:4166;width:56;height:115;mso-wrap-style:none" filled="f" stroked="f">
                    <v:textbox style="mso-next-textbox:#_x0000_s1853;mso-fit-shape-to-text:t" inset="0,0,0,0">
                      <w:txbxContent>
                        <w:p w:rsidR="00095494" w:rsidRDefault="00095494" w:rsidP="000B686C">
                          <w:r>
                            <w:rPr>
                              <w:rFonts w:ascii="Arial" w:hAnsi="Arial" w:cs="Arial"/>
                              <w:color w:val="000000"/>
                              <w:sz w:val="10"/>
                              <w:szCs w:val="10"/>
                            </w:rPr>
                            <w:t>8</w:t>
                          </w:r>
                        </w:p>
                      </w:txbxContent>
                    </v:textbox>
                  </v:rect>
                  <v:rect id="_x0000_s1854" style="position:absolute;left:3836;top:4166;width:56;height:115;mso-wrap-style:none" filled="f" stroked="f">
                    <v:textbox style="mso-next-textbox:#_x0000_s1854;mso-fit-shape-to-text:t" inset="0,0,0,0">
                      <w:txbxContent>
                        <w:p w:rsidR="00095494" w:rsidRDefault="00095494" w:rsidP="000B686C">
                          <w:r>
                            <w:rPr>
                              <w:rFonts w:ascii="Arial" w:hAnsi="Arial" w:cs="Arial"/>
                              <w:color w:val="000000"/>
                              <w:sz w:val="10"/>
                              <w:szCs w:val="10"/>
                            </w:rPr>
                            <w:t>7</w:t>
                          </w:r>
                        </w:p>
                      </w:txbxContent>
                    </v:textbox>
                  </v:rect>
                  <v:rect id="_x0000_s1855" style="position:absolute;left:3909;top:4166;width:28;height:269;mso-wrap-style:none" filled="f" stroked="f">
                    <v:textbox style="mso-next-textbox:#_x0000_s1855;mso-fit-shape-to-text:t" inset="0,0,0,0">
                      <w:txbxContent>
                        <w:p w:rsidR="00095494" w:rsidRDefault="00095494" w:rsidP="000B686C">
                          <w:r>
                            <w:rPr>
                              <w:rFonts w:ascii="Arial" w:hAnsi="Arial" w:cs="Arial"/>
                              <w:color w:val="000000"/>
                              <w:sz w:val="10"/>
                              <w:szCs w:val="10"/>
                            </w:rPr>
                            <w:t xml:space="preserve"> </w:t>
                          </w:r>
                        </w:p>
                      </w:txbxContent>
                    </v:textbox>
                  </v:rect>
                  <v:rect id="_x0000_s1856" style="position:absolute;left:3946;top:4166;width:28;height:269;mso-wrap-style:none" filled="f" stroked="f">
                    <v:textbox style="mso-next-textbox:#_x0000_s1856;mso-fit-shape-to-text:t" inset="0,0,0,0">
                      <w:txbxContent>
                        <w:p w:rsidR="00095494" w:rsidRDefault="00095494" w:rsidP="000B686C">
                          <w:r>
                            <w:rPr>
                              <w:rFonts w:ascii="Arial" w:hAnsi="Arial" w:cs="Arial"/>
                              <w:color w:val="000000"/>
                              <w:sz w:val="10"/>
                              <w:szCs w:val="10"/>
                            </w:rPr>
                            <w:t xml:space="preserve"> </w:t>
                          </w:r>
                        </w:p>
                      </w:txbxContent>
                    </v:textbox>
                  </v:rect>
                  <v:rect id="_x0000_s1857" style="position:absolute;left:3982;top:4166;width:28;height:269;mso-wrap-style:none" filled="f" stroked="f">
                    <v:textbox style="mso-next-textbox:#_x0000_s1857;mso-fit-shape-to-text:t" inset="0,0,0,0">
                      <w:txbxContent>
                        <w:p w:rsidR="00095494" w:rsidRDefault="00095494" w:rsidP="000B686C">
                          <w:r>
                            <w:rPr>
                              <w:rFonts w:ascii="Arial" w:hAnsi="Arial" w:cs="Arial"/>
                              <w:color w:val="000000"/>
                              <w:sz w:val="10"/>
                              <w:szCs w:val="10"/>
                            </w:rPr>
                            <w:t xml:space="preserve"> </w:t>
                          </w:r>
                        </w:p>
                      </w:txbxContent>
                    </v:textbox>
                  </v:rect>
                  <v:rect id="_x0000_s1858" style="position:absolute;left:4018;top:4166;width:56;height:115;mso-wrap-style:none" filled="f" stroked="f">
                    <v:textbox style="mso-next-textbox:#_x0000_s1858;mso-fit-shape-to-text:t" inset="0,0,0,0">
                      <w:txbxContent>
                        <w:p w:rsidR="00095494" w:rsidRDefault="00095494" w:rsidP="000B686C">
                          <w:r>
                            <w:rPr>
                              <w:rFonts w:ascii="Arial" w:hAnsi="Arial" w:cs="Arial"/>
                              <w:color w:val="000000"/>
                              <w:sz w:val="10"/>
                              <w:szCs w:val="10"/>
                            </w:rPr>
                            <w:t>8</w:t>
                          </w:r>
                        </w:p>
                      </w:txbxContent>
                    </v:textbox>
                  </v:rect>
                  <v:rect id="_x0000_s1859" style="position:absolute;left:4091;top:4166;width:56;height:115;mso-wrap-style:none" filled="f" stroked="f">
                    <v:textbox style="mso-next-textbox:#_x0000_s1859;mso-fit-shape-to-text:t" inset="0,0,0,0">
                      <w:txbxContent>
                        <w:p w:rsidR="00095494" w:rsidRDefault="00095494" w:rsidP="000B686C">
                          <w:r>
                            <w:rPr>
                              <w:rFonts w:ascii="Arial" w:hAnsi="Arial" w:cs="Arial"/>
                              <w:color w:val="000000"/>
                              <w:sz w:val="10"/>
                              <w:szCs w:val="10"/>
                            </w:rPr>
                            <w:t>8</w:t>
                          </w:r>
                        </w:p>
                      </w:txbxContent>
                    </v:textbox>
                  </v:rect>
                  <v:rect id="_x0000_s1860" style="position:absolute;left:4164;top:4166;width:28;height:269;mso-wrap-style:none" filled="f" stroked="f">
                    <v:textbox style="mso-next-textbox:#_x0000_s1860;mso-fit-shape-to-text:t" inset="0,0,0,0">
                      <w:txbxContent>
                        <w:p w:rsidR="00095494" w:rsidRDefault="00095494" w:rsidP="000B686C">
                          <w:r>
                            <w:rPr>
                              <w:rFonts w:ascii="Arial" w:hAnsi="Arial" w:cs="Arial"/>
                              <w:color w:val="000000"/>
                              <w:sz w:val="10"/>
                              <w:szCs w:val="10"/>
                            </w:rPr>
                            <w:t xml:space="preserve"> </w:t>
                          </w:r>
                        </w:p>
                      </w:txbxContent>
                    </v:textbox>
                  </v:rect>
                  <v:rect id="_x0000_s1861" style="position:absolute;left:4201;top:4166;width:28;height:269;mso-wrap-style:none" filled="f" stroked="f">
                    <v:textbox style="mso-next-textbox:#_x0000_s1861;mso-fit-shape-to-text:t" inset="0,0,0,0">
                      <w:txbxContent>
                        <w:p w:rsidR="00095494" w:rsidRDefault="00095494" w:rsidP="000B686C">
                          <w:r>
                            <w:rPr>
                              <w:rFonts w:ascii="Arial" w:hAnsi="Arial" w:cs="Arial"/>
                              <w:color w:val="000000"/>
                              <w:sz w:val="10"/>
                              <w:szCs w:val="10"/>
                            </w:rPr>
                            <w:t xml:space="preserve"> </w:t>
                          </w:r>
                        </w:p>
                      </w:txbxContent>
                    </v:textbox>
                  </v:rect>
                  <v:rect id="_x0000_s1862" style="position:absolute;left:4237;top:4166;width:28;height:269;mso-wrap-style:none" filled="f" stroked="f">
                    <v:textbox style="mso-next-textbox:#_x0000_s1862;mso-fit-shape-to-text:t" inset="0,0,0,0">
                      <w:txbxContent>
                        <w:p w:rsidR="00095494" w:rsidRDefault="00095494" w:rsidP="000B686C">
                          <w:r>
                            <w:rPr>
                              <w:rFonts w:ascii="Arial" w:hAnsi="Arial" w:cs="Arial"/>
                              <w:color w:val="000000"/>
                              <w:sz w:val="10"/>
                              <w:szCs w:val="10"/>
                            </w:rPr>
                            <w:t xml:space="preserve"> </w:t>
                          </w:r>
                        </w:p>
                      </w:txbxContent>
                    </v:textbox>
                  </v:rect>
                  <v:rect id="_x0000_s1863" style="position:absolute;left:4274;top:4166;width:56;height:115;mso-wrap-style:none" filled="f" stroked="f">
                    <v:textbox style="mso-next-textbox:#_x0000_s1863;mso-fit-shape-to-text:t" inset="0,0,0,0">
                      <w:txbxContent>
                        <w:p w:rsidR="00095494" w:rsidRDefault="00095494" w:rsidP="000B686C">
                          <w:r>
                            <w:rPr>
                              <w:rFonts w:ascii="Arial" w:hAnsi="Arial" w:cs="Arial"/>
                              <w:color w:val="000000"/>
                              <w:sz w:val="10"/>
                              <w:szCs w:val="10"/>
                            </w:rPr>
                            <w:t>8</w:t>
                          </w:r>
                        </w:p>
                      </w:txbxContent>
                    </v:textbox>
                  </v:rect>
                  <v:rect id="_x0000_s1864" style="position:absolute;left:4346;top:4166;width:56;height:115;mso-wrap-style:none" filled="f" stroked="f">
                    <v:textbox style="mso-next-textbox:#_x0000_s1864;mso-fit-shape-to-text:t" inset="0,0,0,0">
                      <w:txbxContent>
                        <w:p w:rsidR="00095494" w:rsidRDefault="00095494" w:rsidP="000B686C">
                          <w:r>
                            <w:rPr>
                              <w:rFonts w:ascii="Arial" w:hAnsi="Arial" w:cs="Arial"/>
                              <w:color w:val="000000"/>
                              <w:sz w:val="10"/>
                              <w:szCs w:val="10"/>
                            </w:rPr>
                            <w:t>9</w:t>
                          </w:r>
                        </w:p>
                      </w:txbxContent>
                    </v:textbox>
                  </v:rect>
                  <v:rect id="_x0000_s1865" style="position:absolute;left:4419;top:4166;width:28;height:269;mso-wrap-style:none" filled="f" stroked="f">
                    <v:textbox style="mso-next-textbox:#_x0000_s1865;mso-fit-shape-to-text:t" inset="0,0,0,0">
                      <w:txbxContent>
                        <w:p w:rsidR="00095494" w:rsidRDefault="00095494" w:rsidP="000B686C">
                          <w:r>
                            <w:rPr>
                              <w:rFonts w:ascii="Arial" w:hAnsi="Arial" w:cs="Arial"/>
                              <w:color w:val="000000"/>
                              <w:sz w:val="10"/>
                              <w:szCs w:val="10"/>
                            </w:rPr>
                            <w:t xml:space="preserve"> </w:t>
                          </w:r>
                        </w:p>
                      </w:txbxContent>
                    </v:textbox>
                  </v:rect>
                  <v:rect id="_x0000_s1866" style="position:absolute;left:4456;top:4166;width:28;height:269;mso-wrap-style:none" filled="f" stroked="f">
                    <v:textbox style="mso-next-textbox:#_x0000_s1866;mso-fit-shape-to-text:t" inset="0,0,0,0">
                      <w:txbxContent>
                        <w:p w:rsidR="00095494" w:rsidRDefault="00095494" w:rsidP="000B686C">
                          <w:r>
                            <w:rPr>
                              <w:rFonts w:ascii="Arial" w:hAnsi="Arial" w:cs="Arial"/>
                              <w:color w:val="000000"/>
                              <w:sz w:val="10"/>
                              <w:szCs w:val="10"/>
                            </w:rPr>
                            <w:t xml:space="preserve"> </w:t>
                          </w:r>
                        </w:p>
                      </w:txbxContent>
                    </v:textbox>
                  </v:rect>
                  <v:rect id="_x0000_s1867" style="position:absolute;left:4492;top:4166;width:28;height:269;mso-wrap-style:none" filled="f" stroked="f">
                    <v:textbox style="mso-next-textbox:#_x0000_s1867;mso-fit-shape-to-text:t" inset="0,0,0,0">
                      <w:txbxContent>
                        <w:p w:rsidR="00095494" w:rsidRDefault="00095494" w:rsidP="000B686C">
                          <w:r>
                            <w:rPr>
                              <w:rFonts w:ascii="Arial" w:hAnsi="Arial" w:cs="Arial"/>
                              <w:color w:val="000000"/>
                              <w:sz w:val="10"/>
                              <w:szCs w:val="10"/>
                            </w:rPr>
                            <w:t xml:space="preserve"> </w:t>
                          </w:r>
                        </w:p>
                      </w:txbxContent>
                    </v:textbox>
                  </v:rect>
                  <v:rect id="_x0000_s1868" style="position:absolute;left:4529;top:4166;width:56;height:115;mso-wrap-style:none" filled="f" stroked="f">
                    <v:textbox style="mso-next-textbox:#_x0000_s1868;mso-fit-shape-to-text:t" inset="0,0,0,0">
                      <w:txbxContent>
                        <w:p w:rsidR="00095494" w:rsidRDefault="00095494" w:rsidP="000B686C">
                          <w:r>
                            <w:rPr>
                              <w:rFonts w:ascii="Arial" w:hAnsi="Arial" w:cs="Arial"/>
                              <w:color w:val="000000"/>
                              <w:sz w:val="10"/>
                              <w:szCs w:val="10"/>
                            </w:rPr>
                            <w:t>9</w:t>
                          </w:r>
                        </w:p>
                      </w:txbxContent>
                    </v:textbox>
                  </v:rect>
                  <v:rect id="_x0000_s1869" style="position:absolute;left:4602;top:4166;width:56;height:115;mso-wrap-style:none" filled="f" stroked="f">
                    <v:textbox style="mso-next-textbox:#_x0000_s1869;mso-fit-shape-to-text:t" inset="0,0,0,0">
                      <w:txbxContent>
                        <w:p w:rsidR="00095494" w:rsidRDefault="00095494" w:rsidP="000B686C">
                          <w:r>
                            <w:rPr>
                              <w:rFonts w:ascii="Arial" w:hAnsi="Arial" w:cs="Arial"/>
                              <w:color w:val="000000"/>
                              <w:sz w:val="10"/>
                              <w:szCs w:val="10"/>
                            </w:rPr>
                            <w:t>0</w:t>
                          </w:r>
                        </w:p>
                      </w:txbxContent>
                    </v:textbox>
                  </v:rect>
                  <v:rect id="_x0000_s1870" style="position:absolute;left:4674;top:4166;width:28;height:269;mso-wrap-style:none" filled="f" stroked="f">
                    <v:textbox style="mso-next-textbox:#_x0000_s1870;mso-fit-shape-to-text:t" inset="0,0,0,0">
                      <w:txbxContent>
                        <w:p w:rsidR="00095494" w:rsidRDefault="00095494" w:rsidP="000B686C">
                          <w:r>
                            <w:rPr>
                              <w:rFonts w:ascii="Arial" w:hAnsi="Arial" w:cs="Arial"/>
                              <w:color w:val="000000"/>
                              <w:sz w:val="10"/>
                              <w:szCs w:val="10"/>
                            </w:rPr>
                            <w:t xml:space="preserve"> </w:t>
                          </w:r>
                        </w:p>
                      </w:txbxContent>
                    </v:textbox>
                  </v:rect>
                  <v:rect id="_x0000_s1871" style="position:absolute;left:4710;top:4166;width:28;height:269;mso-wrap-style:none" filled="f" stroked="f">
                    <v:textbox style="mso-next-textbox:#_x0000_s1871;mso-fit-shape-to-text:t" inset="0,0,0,0">
                      <w:txbxContent>
                        <w:p w:rsidR="00095494" w:rsidRDefault="00095494" w:rsidP="000B686C">
                          <w:r>
                            <w:rPr>
                              <w:rFonts w:ascii="Arial" w:hAnsi="Arial" w:cs="Arial"/>
                              <w:color w:val="000000"/>
                              <w:sz w:val="10"/>
                              <w:szCs w:val="10"/>
                            </w:rPr>
                            <w:t xml:space="preserve"> </w:t>
                          </w:r>
                        </w:p>
                      </w:txbxContent>
                    </v:textbox>
                  </v:rect>
                  <v:rect id="_x0000_s1872" style="position:absolute;left:4747;top:4166;width:28;height:269;mso-wrap-style:none" filled="f" stroked="f">
                    <v:textbox style="mso-next-textbox:#_x0000_s1872;mso-fit-shape-to-text:t" inset="0,0,0,0">
                      <w:txbxContent>
                        <w:p w:rsidR="00095494" w:rsidRDefault="00095494" w:rsidP="000B686C">
                          <w:r>
                            <w:rPr>
                              <w:rFonts w:ascii="Arial" w:hAnsi="Arial" w:cs="Arial"/>
                              <w:color w:val="000000"/>
                              <w:sz w:val="10"/>
                              <w:szCs w:val="10"/>
                            </w:rPr>
                            <w:t xml:space="preserve"> </w:t>
                          </w:r>
                        </w:p>
                      </w:txbxContent>
                    </v:textbox>
                  </v:rect>
                  <v:rect id="_x0000_s1873" style="position:absolute;left:4783;top:4166;width:56;height:115;mso-wrap-style:none" filled="f" stroked="f">
                    <v:textbox style="mso-next-textbox:#_x0000_s1873;mso-fit-shape-to-text:t" inset="0,0,0,0">
                      <w:txbxContent>
                        <w:p w:rsidR="00095494" w:rsidRDefault="00095494" w:rsidP="000B686C">
                          <w:r>
                            <w:rPr>
                              <w:rFonts w:ascii="Arial" w:hAnsi="Arial" w:cs="Arial"/>
                              <w:color w:val="000000"/>
                              <w:sz w:val="10"/>
                              <w:szCs w:val="10"/>
                            </w:rPr>
                            <w:t>9</w:t>
                          </w:r>
                        </w:p>
                      </w:txbxContent>
                    </v:textbox>
                  </v:rect>
                  <v:rect id="_x0000_s1874" style="position:absolute;left:4857;top:4166;width:56;height:115;mso-wrap-style:none" filled="f" stroked="f">
                    <v:textbox style="mso-next-textbox:#_x0000_s1874;mso-fit-shape-to-text:t" inset="0,0,0,0">
                      <w:txbxContent>
                        <w:p w:rsidR="00095494" w:rsidRDefault="00095494" w:rsidP="000B686C">
                          <w:r>
                            <w:rPr>
                              <w:rFonts w:ascii="Arial" w:hAnsi="Arial" w:cs="Arial"/>
                              <w:color w:val="000000"/>
                              <w:sz w:val="10"/>
                              <w:szCs w:val="10"/>
                            </w:rPr>
                            <w:t>1</w:t>
                          </w:r>
                        </w:p>
                      </w:txbxContent>
                    </v:textbox>
                  </v:rect>
                  <v:rect id="_x0000_s1875" style="position:absolute;left:4929;top:4166;width:28;height:269;mso-wrap-style:none" filled="f" stroked="f">
                    <v:textbox style="mso-next-textbox:#_x0000_s1875;mso-fit-shape-to-text:t" inset="0,0,0,0">
                      <w:txbxContent>
                        <w:p w:rsidR="00095494" w:rsidRDefault="00095494" w:rsidP="000B686C">
                          <w:r>
                            <w:rPr>
                              <w:rFonts w:ascii="Arial" w:hAnsi="Arial" w:cs="Arial"/>
                              <w:color w:val="000000"/>
                              <w:sz w:val="10"/>
                              <w:szCs w:val="10"/>
                            </w:rPr>
                            <w:t xml:space="preserve"> </w:t>
                          </w:r>
                        </w:p>
                      </w:txbxContent>
                    </v:textbox>
                  </v:rect>
                  <v:rect id="_x0000_s1876" style="position:absolute;left:4965;top:4166;width:28;height:269;mso-wrap-style:none" filled="f" stroked="f">
                    <v:textbox style="mso-next-textbox:#_x0000_s1876;mso-fit-shape-to-text:t" inset="0,0,0,0">
                      <w:txbxContent>
                        <w:p w:rsidR="00095494" w:rsidRDefault="00095494" w:rsidP="000B686C">
                          <w:r>
                            <w:rPr>
                              <w:rFonts w:ascii="Arial" w:hAnsi="Arial" w:cs="Arial"/>
                              <w:color w:val="000000"/>
                              <w:sz w:val="10"/>
                              <w:szCs w:val="10"/>
                            </w:rPr>
                            <w:t xml:space="preserve"> </w:t>
                          </w:r>
                        </w:p>
                      </w:txbxContent>
                    </v:textbox>
                  </v:rect>
                  <v:rect id="_x0000_s1877" style="position:absolute;left:5002;top:4166;width:28;height:269;mso-wrap-style:none" filled="f" stroked="f">
                    <v:textbox style="mso-next-textbox:#_x0000_s1877;mso-fit-shape-to-text:t" inset="0,0,0,0">
                      <w:txbxContent>
                        <w:p w:rsidR="00095494" w:rsidRDefault="00095494" w:rsidP="000B686C">
                          <w:r>
                            <w:rPr>
                              <w:rFonts w:ascii="Arial" w:hAnsi="Arial" w:cs="Arial"/>
                              <w:color w:val="000000"/>
                              <w:sz w:val="10"/>
                              <w:szCs w:val="10"/>
                            </w:rPr>
                            <w:t xml:space="preserve"> </w:t>
                          </w:r>
                        </w:p>
                      </w:txbxContent>
                    </v:textbox>
                  </v:rect>
                  <v:rect id="_x0000_s1878" style="position:absolute;left:5038;top:4166;width:56;height:115;mso-wrap-style:none" filled="f" stroked="f">
                    <v:textbox style="mso-next-textbox:#_x0000_s1878;mso-fit-shape-to-text:t" inset="0,0,0,0">
                      <w:txbxContent>
                        <w:p w:rsidR="00095494" w:rsidRDefault="00095494" w:rsidP="000B686C">
                          <w:r>
                            <w:rPr>
                              <w:rFonts w:ascii="Arial" w:hAnsi="Arial" w:cs="Arial"/>
                              <w:color w:val="000000"/>
                              <w:sz w:val="10"/>
                              <w:szCs w:val="10"/>
                            </w:rPr>
                            <w:t>9</w:t>
                          </w:r>
                        </w:p>
                      </w:txbxContent>
                    </v:textbox>
                  </v:rect>
                  <v:rect id="_x0000_s1879" style="position:absolute;left:5111;top:4166;width:56;height:115;mso-wrap-style:none" filled="f" stroked="f">
                    <v:textbox style="mso-next-textbox:#_x0000_s1879;mso-fit-shape-to-text:t" inset="0,0,0,0">
                      <w:txbxContent>
                        <w:p w:rsidR="00095494" w:rsidRDefault="00095494" w:rsidP="000B686C">
                          <w:r>
                            <w:rPr>
                              <w:rFonts w:ascii="Arial" w:hAnsi="Arial" w:cs="Arial"/>
                              <w:color w:val="000000"/>
                              <w:sz w:val="10"/>
                              <w:szCs w:val="10"/>
                            </w:rPr>
                            <w:t>2</w:t>
                          </w:r>
                        </w:p>
                      </w:txbxContent>
                    </v:textbox>
                  </v:rect>
                  <v:rect id="_x0000_s1880" style="position:absolute;left:5184;top:4166;width:28;height:269;mso-wrap-style:none" filled="f" stroked="f">
                    <v:textbox style="mso-next-textbox:#_x0000_s1880;mso-fit-shape-to-text:t" inset="0,0,0,0">
                      <w:txbxContent>
                        <w:p w:rsidR="00095494" w:rsidRDefault="00095494" w:rsidP="000B686C">
                          <w:r>
                            <w:rPr>
                              <w:rFonts w:ascii="Arial" w:hAnsi="Arial" w:cs="Arial"/>
                              <w:color w:val="000000"/>
                              <w:sz w:val="10"/>
                              <w:szCs w:val="10"/>
                            </w:rPr>
                            <w:t xml:space="preserve"> </w:t>
                          </w:r>
                        </w:p>
                      </w:txbxContent>
                    </v:textbox>
                  </v:rect>
                  <v:rect id="_x0000_s1881" style="position:absolute;left:5220;top:4166;width:28;height:269;mso-wrap-style:none" filled="f" stroked="f">
                    <v:textbox style="mso-next-textbox:#_x0000_s1881;mso-fit-shape-to-text:t" inset="0,0,0,0">
                      <w:txbxContent>
                        <w:p w:rsidR="00095494" w:rsidRDefault="00095494" w:rsidP="000B686C">
                          <w:r>
                            <w:rPr>
                              <w:rFonts w:ascii="Arial" w:hAnsi="Arial" w:cs="Arial"/>
                              <w:color w:val="000000"/>
                              <w:sz w:val="10"/>
                              <w:szCs w:val="10"/>
                            </w:rPr>
                            <w:t xml:space="preserve"> </w:t>
                          </w:r>
                        </w:p>
                      </w:txbxContent>
                    </v:textbox>
                  </v:rect>
                  <v:rect id="_x0000_s1882" style="position:absolute;left:5257;top:4166;width:28;height:269;mso-wrap-style:none" filled="f" stroked="f">
                    <v:textbox style="mso-next-textbox:#_x0000_s1882;mso-fit-shape-to-text:t" inset="0,0,0,0">
                      <w:txbxContent>
                        <w:p w:rsidR="00095494" w:rsidRDefault="00095494" w:rsidP="000B686C">
                          <w:r>
                            <w:rPr>
                              <w:rFonts w:ascii="Arial" w:hAnsi="Arial" w:cs="Arial"/>
                              <w:color w:val="000000"/>
                              <w:sz w:val="10"/>
                              <w:szCs w:val="10"/>
                            </w:rPr>
                            <w:t xml:space="preserve"> </w:t>
                          </w:r>
                        </w:p>
                      </w:txbxContent>
                    </v:textbox>
                  </v:rect>
                  <v:rect id="_x0000_s1883" style="position:absolute;left:5293;top:4166;width:28;height:269;mso-wrap-style:none" filled="f" stroked="f">
                    <v:textbox style="mso-next-textbox:#_x0000_s1883;mso-fit-shape-to-text:t" inset="0,0,0,0">
                      <w:txbxContent>
                        <w:p w:rsidR="00095494" w:rsidRDefault="00095494" w:rsidP="000B686C">
                          <w:r>
                            <w:rPr>
                              <w:rFonts w:ascii="Arial" w:hAnsi="Arial" w:cs="Arial"/>
                              <w:color w:val="000000"/>
                              <w:sz w:val="10"/>
                              <w:szCs w:val="10"/>
                            </w:rPr>
                            <w:t xml:space="preserve"> </w:t>
                          </w:r>
                        </w:p>
                      </w:txbxContent>
                    </v:textbox>
                  </v:rect>
                  <v:rect id="_x0000_s1884" style="position:absolute;left:5330;top:4166;width:56;height:115;mso-wrap-style:none" filled="f" stroked="f">
                    <v:textbox style="mso-next-textbox:#_x0000_s1884;mso-fit-shape-to-text:t" inset="0,0,0,0">
                      <w:txbxContent>
                        <w:p w:rsidR="00095494" w:rsidRDefault="00095494" w:rsidP="000B686C">
                          <w:r>
                            <w:rPr>
                              <w:rFonts w:ascii="Arial" w:hAnsi="Arial" w:cs="Arial"/>
                              <w:color w:val="000000"/>
                              <w:sz w:val="10"/>
                              <w:szCs w:val="10"/>
                            </w:rPr>
                            <w:t>9</w:t>
                          </w:r>
                        </w:p>
                      </w:txbxContent>
                    </v:textbox>
                  </v:rect>
                  <v:rect id="_x0000_s1885" style="position:absolute;left:5403;top:4166;width:56;height:115;mso-wrap-style:none" filled="f" stroked="f">
                    <v:textbox style="mso-next-textbox:#_x0000_s1885;mso-fit-shape-to-text:t" inset="0,0,0,0">
                      <w:txbxContent>
                        <w:p w:rsidR="00095494" w:rsidRDefault="00095494" w:rsidP="000B686C">
                          <w:r>
                            <w:rPr>
                              <w:rFonts w:ascii="Arial" w:hAnsi="Arial" w:cs="Arial"/>
                              <w:color w:val="000000"/>
                              <w:sz w:val="10"/>
                              <w:szCs w:val="10"/>
                            </w:rPr>
                            <w:t>3</w:t>
                          </w:r>
                        </w:p>
                      </w:txbxContent>
                    </v:textbox>
                  </v:rect>
                  <v:rect id="_x0000_s1886" style="position:absolute;left:5476;top:4166;width:28;height:269;mso-wrap-style:none" filled="f" stroked="f">
                    <v:textbox style="mso-next-textbox:#_x0000_s1886;mso-fit-shape-to-text:t" inset="0,0,0,0">
                      <w:txbxContent>
                        <w:p w:rsidR="00095494" w:rsidRDefault="00095494" w:rsidP="000B686C">
                          <w:r>
                            <w:rPr>
                              <w:rFonts w:ascii="Arial" w:hAnsi="Arial" w:cs="Arial"/>
                              <w:color w:val="000000"/>
                              <w:sz w:val="10"/>
                              <w:szCs w:val="10"/>
                            </w:rPr>
                            <w:t xml:space="preserve"> </w:t>
                          </w:r>
                        </w:p>
                      </w:txbxContent>
                    </v:textbox>
                  </v:rect>
                  <v:rect id="_x0000_s1887" style="position:absolute;left:5511;top:4166;width:28;height:269;mso-wrap-style:none" filled="f" stroked="f">
                    <v:textbox style="mso-next-textbox:#_x0000_s1887;mso-fit-shape-to-text:t" inset="0,0,0,0">
                      <w:txbxContent>
                        <w:p w:rsidR="00095494" w:rsidRDefault="00095494" w:rsidP="000B686C">
                          <w:r>
                            <w:rPr>
                              <w:rFonts w:ascii="Arial" w:hAnsi="Arial" w:cs="Arial"/>
                              <w:color w:val="000000"/>
                              <w:sz w:val="10"/>
                              <w:szCs w:val="10"/>
                            </w:rPr>
                            <w:t xml:space="preserve"> </w:t>
                          </w:r>
                        </w:p>
                      </w:txbxContent>
                    </v:textbox>
                  </v:rect>
                  <v:rect id="_x0000_s1888" style="position:absolute;left:5548;top:4166;width:28;height:269;mso-wrap-style:none" filled="f" stroked="f">
                    <v:textbox style="mso-next-textbox:#_x0000_s1888;mso-fit-shape-to-text:t" inset="0,0,0,0">
                      <w:txbxContent>
                        <w:p w:rsidR="00095494" w:rsidRDefault="00095494" w:rsidP="000B686C">
                          <w:r>
                            <w:rPr>
                              <w:rFonts w:ascii="Arial" w:hAnsi="Arial" w:cs="Arial"/>
                              <w:color w:val="000000"/>
                              <w:sz w:val="10"/>
                              <w:szCs w:val="10"/>
                            </w:rPr>
                            <w:t xml:space="preserve"> </w:t>
                          </w:r>
                        </w:p>
                      </w:txbxContent>
                    </v:textbox>
                  </v:rect>
                  <v:rect id="_x0000_s1889" style="position:absolute;left:5585;top:4166;width:56;height:115;mso-wrap-style:none" filled="f" stroked="f">
                    <v:textbox style="mso-next-textbox:#_x0000_s1889;mso-fit-shape-to-text:t" inset="0,0,0,0">
                      <w:txbxContent>
                        <w:p w:rsidR="00095494" w:rsidRDefault="00095494" w:rsidP="000B686C">
                          <w:r>
                            <w:rPr>
                              <w:rFonts w:ascii="Arial" w:hAnsi="Arial" w:cs="Arial"/>
                              <w:color w:val="000000"/>
                              <w:sz w:val="10"/>
                              <w:szCs w:val="10"/>
                            </w:rPr>
                            <w:t>9</w:t>
                          </w:r>
                        </w:p>
                      </w:txbxContent>
                    </v:textbox>
                  </v:rect>
                  <v:rect id="_x0000_s1890" style="position:absolute;left:5658;top:4166;width:56;height:115;mso-wrap-style:none" filled="f" stroked="f">
                    <v:textbox style="mso-next-textbox:#_x0000_s1890;mso-fit-shape-to-text:t" inset="0,0,0,0">
                      <w:txbxContent>
                        <w:p w:rsidR="00095494" w:rsidRDefault="00095494" w:rsidP="000B686C">
                          <w:r>
                            <w:rPr>
                              <w:rFonts w:ascii="Arial" w:hAnsi="Arial" w:cs="Arial"/>
                              <w:color w:val="000000"/>
                              <w:sz w:val="10"/>
                              <w:szCs w:val="10"/>
                            </w:rPr>
                            <w:t>4</w:t>
                          </w:r>
                        </w:p>
                      </w:txbxContent>
                    </v:textbox>
                  </v:rect>
                  <v:rect id="_x0000_s1891" style="position:absolute;left:5731;top:4166;width:28;height:269;mso-wrap-style:none" filled="f" stroked="f">
                    <v:textbox style="mso-next-textbox:#_x0000_s1891;mso-fit-shape-to-text:t" inset="0,0,0,0">
                      <w:txbxContent>
                        <w:p w:rsidR="00095494" w:rsidRDefault="00095494" w:rsidP="000B686C">
                          <w:r>
                            <w:rPr>
                              <w:rFonts w:ascii="Arial" w:hAnsi="Arial" w:cs="Arial"/>
                              <w:color w:val="000000"/>
                              <w:sz w:val="10"/>
                              <w:szCs w:val="10"/>
                            </w:rPr>
                            <w:t xml:space="preserve"> </w:t>
                          </w:r>
                        </w:p>
                      </w:txbxContent>
                    </v:textbox>
                  </v:rect>
                  <v:rect id="_x0000_s1892" style="position:absolute;left:5767;top:4166;width:28;height:269;mso-wrap-style:none" filled="f" stroked="f">
                    <v:textbox style="mso-next-textbox:#_x0000_s1892;mso-fit-shape-to-text:t" inset="0,0,0,0">
                      <w:txbxContent>
                        <w:p w:rsidR="00095494" w:rsidRDefault="00095494" w:rsidP="000B686C">
                          <w:r>
                            <w:rPr>
                              <w:rFonts w:ascii="Arial" w:hAnsi="Arial" w:cs="Arial"/>
                              <w:color w:val="000000"/>
                              <w:sz w:val="10"/>
                              <w:szCs w:val="10"/>
                            </w:rPr>
                            <w:t xml:space="preserve"> </w:t>
                          </w:r>
                        </w:p>
                      </w:txbxContent>
                    </v:textbox>
                  </v:rect>
                  <v:rect id="_x0000_s1893" style="position:absolute;left:5803;top:4166;width:28;height:269;mso-wrap-style:none" filled="f" stroked="f">
                    <v:textbox style="mso-next-textbox:#_x0000_s1893;mso-fit-shape-to-text:t" inset="0,0,0,0">
                      <w:txbxContent>
                        <w:p w:rsidR="00095494" w:rsidRDefault="00095494" w:rsidP="000B686C">
                          <w:r>
                            <w:rPr>
                              <w:rFonts w:ascii="Arial" w:hAnsi="Arial" w:cs="Arial"/>
                              <w:color w:val="000000"/>
                              <w:sz w:val="10"/>
                              <w:szCs w:val="10"/>
                            </w:rPr>
                            <w:t xml:space="preserve"> </w:t>
                          </w:r>
                        </w:p>
                      </w:txbxContent>
                    </v:textbox>
                  </v:rect>
                  <v:rect id="_x0000_s1894" style="position:absolute;left:5839;top:4166;width:56;height:115;mso-wrap-style:none" filled="f" stroked="f">
                    <v:textbox style="mso-next-textbox:#_x0000_s1894;mso-fit-shape-to-text:t" inset="0,0,0,0">
                      <w:txbxContent>
                        <w:p w:rsidR="00095494" w:rsidRDefault="00095494" w:rsidP="000B686C">
                          <w:r>
                            <w:rPr>
                              <w:rFonts w:ascii="Arial" w:hAnsi="Arial" w:cs="Arial"/>
                              <w:color w:val="000000"/>
                              <w:sz w:val="10"/>
                              <w:szCs w:val="10"/>
                            </w:rPr>
                            <w:t>9</w:t>
                          </w:r>
                        </w:p>
                      </w:txbxContent>
                    </v:textbox>
                  </v:rect>
                  <v:rect id="_x0000_s1895" style="position:absolute;left:5912;top:4166;width:56;height:115;mso-wrap-style:none" filled="f" stroked="f">
                    <v:textbox style="mso-next-textbox:#_x0000_s1895;mso-fit-shape-to-text:t" inset="0,0,0,0">
                      <w:txbxContent>
                        <w:p w:rsidR="00095494" w:rsidRDefault="00095494" w:rsidP="000B686C">
                          <w:r>
                            <w:rPr>
                              <w:rFonts w:ascii="Arial" w:hAnsi="Arial" w:cs="Arial"/>
                              <w:color w:val="000000"/>
                              <w:sz w:val="10"/>
                              <w:szCs w:val="10"/>
                            </w:rPr>
                            <w:t>5</w:t>
                          </w:r>
                        </w:p>
                      </w:txbxContent>
                    </v:textbox>
                  </v:rect>
                  <v:rect id="_x0000_s1896" style="position:absolute;left:5986;top:4166;width:28;height:269;mso-wrap-style:none" filled="f" stroked="f">
                    <v:textbox style="mso-next-textbox:#_x0000_s1896;mso-fit-shape-to-text:t" inset="0,0,0,0">
                      <w:txbxContent>
                        <w:p w:rsidR="00095494" w:rsidRDefault="00095494" w:rsidP="000B686C">
                          <w:r>
                            <w:rPr>
                              <w:rFonts w:ascii="Arial" w:hAnsi="Arial" w:cs="Arial"/>
                              <w:color w:val="000000"/>
                              <w:sz w:val="10"/>
                              <w:szCs w:val="10"/>
                            </w:rPr>
                            <w:t xml:space="preserve"> </w:t>
                          </w:r>
                        </w:p>
                      </w:txbxContent>
                    </v:textbox>
                  </v:rect>
                  <v:rect id="_x0000_s1897" style="position:absolute;left:6022;top:4166;width:28;height:269;mso-wrap-style:none" filled="f" stroked="f">
                    <v:textbox style="mso-next-textbox:#_x0000_s1897;mso-fit-shape-to-text:t" inset="0,0,0,0">
                      <w:txbxContent>
                        <w:p w:rsidR="00095494" w:rsidRDefault="00095494" w:rsidP="000B686C">
                          <w:r>
                            <w:rPr>
                              <w:rFonts w:ascii="Arial" w:hAnsi="Arial" w:cs="Arial"/>
                              <w:color w:val="000000"/>
                              <w:sz w:val="10"/>
                              <w:szCs w:val="10"/>
                            </w:rPr>
                            <w:t xml:space="preserve"> </w:t>
                          </w:r>
                        </w:p>
                      </w:txbxContent>
                    </v:textbox>
                  </v:rect>
                  <v:rect id="_x0000_s1898" style="position:absolute;left:6059;top:4166;width:28;height:269;mso-wrap-style:none" filled="f" stroked="f">
                    <v:textbox style="mso-next-textbox:#_x0000_s1898;mso-fit-shape-to-text:t" inset="0,0,0,0">
                      <w:txbxContent>
                        <w:p w:rsidR="00095494" w:rsidRDefault="00095494" w:rsidP="000B686C">
                          <w:r>
                            <w:rPr>
                              <w:rFonts w:ascii="Arial" w:hAnsi="Arial" w:cs="Arial"/>
                              <w:color w:val="000000"/>
                              <w:sz w:val="10"/>
                              <w:szCs w:val="10"/>
                            </w:rPr>
                            <w:t xml:space="preserve"> </w:t>
                          </w:r>
                        </w:p>
                      </w:txbxContent>
                    </v:textbox>
                  </v:rect>
                  <v:rect id="_x0000_s1899" style="position:absolute;left:6094;top:4166;width:56;height:115;mso-wrap-style:none" filled="f" stroked="f">
                    <v:textbox style="mso-next-textbox:#_x0000_s1899;mso-fit-shape-to-text:t" inset="0,0,0,0">
                      <w:txbxContent>
                        <w:p w:rsidR="00095494" w:rsidRDefault="00095494" w:rsidP="000B686C">
                          <w:r>
                            <w:rPr>
                              <w:rFonts w:ascii="Arial" w:hAnsi="Arial" w:cs="Arial"/>
                              <w:color w:val="000000"/>
                              <w:sz w:val="10"/>
                              <w:szCs w:val="10"/>
                            </w:rPr>
                            <w:t>9</w:t>
                          </w:r>
                        </w:p>
                      </w:txbxContent>
                    </v:textbox>
                  </v:rect>
                  <v:rect id="_x0000_s1900" style="position:absolute;left:6167;top:4166;width:56;height:115;mso-wrap-style:none" filled="f" stroked="f">
                    <v:textbox style="mso-next-textbox:#_x0000_s1900;mso-fit-shape-to-text:t" inset="0,0,0,0">
                      <w:txbxContent>
                        <w:p w:rsidR="00095494" w:rsidRDefault="00095494" w:rsidP="000B686C">
                          <w:r>
                            <w:rPr>
                              <w:rFonts w:ascii="Arial" w:hAnsi="Arial" w:cs="Arial"/>
                              <w:color w:val="000000"/>
                              <w:sz w:val="10"/>
                              <w:szCs w:val="10"/>
                            </w:rPr>
                            <w:t>6</w:t>
                          </w:r>
                        </w:p>
                      </w:txbxContent>
                    </v:textbox>
                  </v:rect>
                  <v:rect id="_x0000_s1901" style="position:absolute;left:6240;top:4166;width:28;height:269;mso-wrap-style:none" filled="f" stroked="f">
                    <v:textbox style="mso-next-textbox:#_x0000_s1901;mso-fit-shape-to-text:t" inset="0,0,0,0">
                      <w:txbxContent>
                        <w:p w:rsidR="00095494" w:rsidRDefault="00095494" w:rsidP="000B686C">
                          <w:r>
                            <w:rPr>
                              <w:rFonts w:ascii="Arial" w:hAnsi="Arial" w:cs="Arial"/>
                              <w:color w:val="000000"/>
                              <w:sz w:val="10"/>
                              <w:szCs w:val="10"/>
                            </w:rPr>
                            <w:t xml:space="preserve"> </w:t>
                          </w:r>
                        </w:p>
                      </w:txbxContent>
                    </v:textbox>
                  </v:rect>
                  <v:rect id="_x0000_s1902" style="position:absolute;left:6277;top:4166;width:28;height:269;mso-wrap-style:none" filled="f" stroked="f">
                    <v:textbox style="mso-next-textbox:#_x0000_s1902;mso-fit-shape-to-text:t" inset="0,0,0,0">
                      <w:txbxContent>
                        <w:p w:rsidR="00095494" w:rsidRDefault="00095494" w:rsidP="000B686C">
                          <w:r>
                            <w:rPr>
                              <w:rFonts w:ascii="Arial" w:hAnsi="Arial" w:cs="Arial"/>
                              <w:color w:val="000000"/>
                              <w:sz w:val="10"/>
                              <w:szCs w:val="10"/>
                            </w:rPr>
                            <w:t xml:space="preserve"> </w:t>
                          </w:r>
                        </w:p>
                      </w:txbxContent>
                    </v:textbox>
                  </v:rect>
                  <v:rect id="_x0000_s1903" style="position:absolute;left:6313;top:4166;width:28;height:269;mso-wrap-style:none" filled="f" stroked="f">
                    <v:textbox style="mso-next-textbox:#_x0000_s1903;mso-fit-shape-to-text:t" inset="0,0,0,0">
                      <w:txbxContent>
                        <w:p w:rsidR="00095494" w:rsidRDefault="00095494" w:rsidP="000B686C">
                          <w:r>
                            <w:rPr>
                              <w:rFonts w:ascii="Arial" w:hAnsi="Arial" w:cs="Arial"/>
                              <w:color w:val="000000"/>
                              <w:sz w:val="10"/>
                              <w:szCs w:val="10"/>
                            </w:rPr>
                            <w:t xml:space="preserve"> </w:t>
                          </w:r>
                        </w:p>
                      </w:txbxContent>
                    </v:textbox>
                  </v:rect>
                  <v:rect id="_x0000_s1904" style="position:absolute;left:6350;top:4166;width:56;height:115;mso-wrap-style:none" filled="f" stroked="f">
                    <v:textbox style="mso-next-textbox:#_x0000_s1904;mso-fit-shape-to-text:t" inset="0,0,0,0">
                      <w:txbxContent>
                        <w:p w:rsidR="00095494" w:rsidRDefault="00095494" w:rsidP="000B686C">
                          <w:r>
                            <w:rPr>
                              <w:rFonts w:ascii="Arial" w:hAnsi="Arial" w:cs="Arial"/>
                              <w:color w:val="000000"/>
                              <w:sz w:val="10"/>
                              <w:szCs w:val="10"/>
                            </w:rPr>
                            <w:t>9</w:t>
                          </w:r>
                        </w:p>
                      </w:txbxContent>
                    </v:textbox>
                  </v:rect>
                  <v:rect id="_x0000_s1905" style="position:absolute;left:6422;top:4166;width:56;height:115;mso-wrap-style:none" filled="f" stroked="f">
                    <v:textbox style="mso-next-textbox:#_x0000_s1905;mso-fit-shape-to-text:t" inset="0,0,0,0">
                      <w:txbxContent>
                        <w:p w:rsidR="00095494" w:rsidRDefault="00095494" w:rsidP="000B686C">
                          <w:r>
                            <w:rPr>
                              <w:rFonts w:ascii="Arial" w:hAnsi="Arial" w:cs="Arial"/>
                              <w:color w:val="000000"/>
                              <w:sz w:val="10"/>
                              <w:szCs w:val="10"/>
                            </w:rPr>
                            <w:t>7</w:t>
                          </w:r>
                        </w:p>
                      </w:txbxContent>
                    </v:textbox>
                  </v:rect>
                  <v:rect id="_x0000_s1906" style="position:absolute;left:6495;top:4166;width:28;height:269;mso-wrap-style:none" filled="f" stroked="f">
                    <v:textbox style="mso-next-textbox:#_x0000_s1906;mso-fit-shape-to-text:t" inset="0,0,0,0">
                      <w:txbxContent>
                        <w:p w:rsidR="00095494" w:rsidRDefault="00095494" w:rsidP="000B686C">
                          <w:r>
                            <w:rPr>
                              <w:rFonts w:ascii="Arial" w:hAnsi="Arial" w:cs="Arial"/>
                              <w:color w:val="000000"/>
                              <w:sz w:val="10"/>
                              <w:szCs w:val="10"/>
                            </w:rPr>
                            <w:t xml:space="preserve"> </w:t>
                          </w:r>
                        </w:p>
                      </w:txbxContent>
                    </v:textbox>
                  </v:rect>
                  <v:rect id="_x0000_s1907" style="position:absolute;left:6532;top:4166;width:28;height:269;mso-wrap-style:none" filled="f" stroked="f">
                    <v:textbox style="mso-next-textbox:#_x0000_s1907;mso-fit-shape-to-text:t" inset="0,0,0,0">
                      <w:txbxContent>
                        <w:p w:rsidR="00095494" w:rsidRDefault="00095494" w:rsidP="000B686C">
                          <w:r>
                            <w:rPr>
                              <w:rFonts w:ascii="Arial" w:hAnsi="Arial" w:cs="Arial"/>
                              <w:color w:val="000000"/>
                              <w:sz w:val="10"/>
                              <w:szCs w:val="10"/>
                            </w:rPr>
                            <w:t xml:space="preserve"> </w:t>
                          </w:r>
                        </w:p>
                      </w:txbxContent>
                    </v:textbox>
                  </v:rect>
                  <v:rect id="_x0000_s1908" style="position:absolute;left:6568;top:4166;width:28;height:269;mso-wrap-style:none" filled="f" stroked="f">
                    <v:textbox style="mso-next-textbox:#_x0000_s1908;mso-fit-shape-to-text:t" inset="0,0,0,0">
                      <w:txbxContent>
                        <w:p w:rsidR="00095494" w:rsidRDefault="00095494" w:rsidP="000B686C">
                          <w:r>
                            <w:rPr>
                              <w:rFonts w:ascii="Arial" w:hAnsi="Arial" w:cs="Arial"/>
                              <w:color w:val="000000"/>
                              <w:sz w:val="10"/>
                              <w:szCs w:val="10"/>
                            </w:rPr>
                            <w:t xml:space="preserve"> </w:t>
                          </w:r>
                        </w:p>
                      </w:txbxContent>
                    </v:textbox>
                  </v:rect>
                  <v:rect id="_x0000_s1909" style="position:absolute;left:6605;top:4166;width:56;height:115;mso-wrap-style:none" filled="f" stroked="f">
                    <v:textbox style="mso-next-textbox:#_x0000_s1909;mso-fit-shape-to-text:t" inset="0,0,0,0">
                      <w:txbxContent>
                        <w:p w:rsidR="00095494" w:rsidRDefault="00095494" w:rsidP="000B686C">
                          <w:r>
                            <w:rPr>
                              <w:rFonts w:ascii="Arial" w:hAnsi="Arial" w:cs="Arial"/>
                              <w:color w:val="000000"/>
                              <w:sz w:val="10"/>
                              <w:szCs w:val="10"/>
                            </w:rPr>
                            <w:t>9</w:t>
                          </w:r>
                        </w:p>
                      </w:txbxContent>
                    </v:textbox>
                  </v:rect>
                  <v:rect id="_x0000_s1910" style="position:absolute;left:6677;top:4166;width:56;height:115;mso-wrap-style:none" filled="f" stroked="f">
                    <v:textbox style="mso-next-textbox:#_x0000_s1910;mso-fit-shape-to-text:t" inset="0,0,0,0">
                      <w:txbxContent>
                        <w:p w:rsidR="00095494" w:rsidRDefault="00095494" w:rsidP="000B686C">
                          <w:r>
                            <w:rPr>
                              <w:rFonts w:ascii="Arial" w:hAnsi="Arial" w:cs="Arial"/>
                              <w:color w:val="000000"/>
                              <w:sz w:val="10"/>
                              <w:szCs w:val="10"/>
                            </w:rPr>
                            <w:t>8</w:t>
                          </w:r>
                        </w:p>
                      </w:txbxContent>
                    </v:textbox>
                  </v:rect>
                  <v:rect id="_x0000_s1911" style="position:absolute;left:6750;top:4166;width:28;height:269;mso-wrap-style:none" filled="f" stroked="f">
                    <v:textbox style="mso-next-textbox:#_x0000_s1911;mso-fit-shape-to-text:t" inset="0,0,0,0">
                      <w:txbxContent>
                        <w:p w:rsidR="00095494" w:rsidRDefault="00095494" w:rsidP="000B686C">
                          <w:r>
                            <w:rPr>
                              <w:rFonts w:ascii="Arial" w:hAnsi="Arial" w:cs="Arial"/>
                              <w:color w:val="000000"/>
                              <w:sz w:val="10"/>
                              <w:szCs w:val="10"/>
                            </w:rPr>
                            <w:t xml:space="preserve"> </w:t>
                          </w:r>
                        </w:p>
                      </w:txbxContent>
                    </v:textbox>
                  </v:rect>
                  <v:rect id="_x0000_s1912" style="position:absolute;left:6787;top:4166;width:28;height:269;mso-wrap-style:none" filled="f" stroked="f">
                    <v:textbox style="mso-next-textbox:#_x0000_s1912;mso-fit-shape-to-text:t" inset="0,0,0,0">
                      <w:txbxContent>
                        <w:p w:rsidR="00095494" w:rsidRDefault="00095494" w:rsidP="000B686C">
                          <w:r>
                            <w:rPr>
                              <w:rFonts w:ascii="Arial" w:hAnsi="Arial" w:cs="Arial"/>
                              <w:color w:val="000000"/>
                              <w:sz w:val="10"/>
                              <w:szCs w:val="10"/>
                            </w:rPr>
                            <w:t xml:space="preserve"> </w:t>
                          </w:r>
                        </w:p>
                      </w:txbxContent>
                    </v:textbox>
                  </v:rect>
                  <v:rect id="_x0000_s1913" style="position:absolute;left:6823;top:4166;width:28;height:269;mso-wrap-style:none" filled="f" stroked="f">
                    <v:textbox style="mso-next-textbox:#_x0000_s1913;mso-fit-shape-to-text:t" inset="0,0,0,0">
                      <w:txbxContent>
                        <w:p w:rsidR="00095494" w:rsidRDefault="00095494" w:rsidP="000B686C">
                          <w:r>
                            <w:rPr>
                              <w:rFonts w:ascii="Arial" w:hAnsi="Arial" w:cs="Arial"/>
                              <w:color w:val="000000"/>
                              <w:sz w:val="10"/>
                              <w:szCs w:val="10"/>
                            </w:rPr>
                            <w:t xml:space="preserve"> </w:t>
                          </w:r>
                        </w:p>
                      </w:txbxContent>
                    </v:textbox>
                  </v:rect>
                  <v:rect id="_x0000_s1914" style="position:absolute;left:6860;top:4166;width:56;height:115;mso-wrap-style:none" filled="f" stroked="f">
                    <v:textbox style="mso-next-textbox:#_x0000_s1914;mso-fit-shape-to-text:t" inset="0,0,0,0">
                      <w:txbxContent>
                        <w:p w:rsidR="00095494" w:rsidRDefault="00095494" w:rsidP="000B686C">
                          <w:r>
                            <w:rPr>
                              <w:rFonts w:ascii="Arial" w:hAnsi="Arial" w:cs="Arial"/>
                              <w:color w:val="000000"/>
                              <w:sz w:val="10"/>
                              <w:szCs w:val="10"/>
                            </w:rPr>
                            <w:t>9</w:t>
                          </w:r>
                        </w:p>
                      </w:txbxContent>
                    </v:textbox>
                  </v:rect>
                  <v:rect id="_x0000_s1915" style="position:absolute;left:6933;top:4166;width:56;height:115;mso-wrap-style:none" filled="f" stroked="f">
                    <v:textbox style="mso-next-textbox:#_x0000_s1915;mso-fit-shape-to-text:t" inset="0,0,0,0">
                      <w:txbxContent>
                        <w:p w:rsidR="00095494" w:rsidRDefault="00095494" w:rsidP="000B686C">
                          <w:r>
                            <w:rPr>
                              <w:rFonts w:ascii="Arial" w:hAnsi="Arial" w:cs="Arial"/>
                              <w:color w:val="000000"/>
                              <w:sz w:val="10"/>
                              <w:szCs w:val="10"/>
                            </w:rPr>
                            <w:t>9</w:t>
                          </w:r>
                        </w:p>
                      </w:txbxContent>
                    </v:textbox>
                  </v:rect>
                  <v:rect id="_x0000_s1916" style="position:absolute;left:7005;top:4166;width:28;height:269;mso-wrap-style:none" filled="f" stroked="f">
                    <v:textbox style="mso-next-textbox:#_x0000_s1916;mso-fit-shape-to-text:t" inset="0,0,0,0">
                      <w:txbxContent>
                        <w:p w:rsidR="00095494" w:rsidRDefault="00095494" w:rsidP="000B686C">
                          <w:r>
                            <w:rPr>
                              <w:rFonts w:ascii="Arial" w:hAnsi="Arial" w:cs="Arial"/>
                              <w:color w:val="000000"/>
                              <w:sz w:val="10"/>
                              <w:szCs w:val="10"/>
                            </w:rPr>
                            <w:t xml:space="preserve"> </w:t>
                          </w:r>
                        </w:p>
                      </w:txbxContent>
                    </v:textbox>
                  </v:rect>
                  <v:rect id="_x0000_s1917" style="position:absolute;left:7041;top:4166;width:28;height:269;mso-wrap-style:none" filled="f" stroked="f">
                    <v:textbox style="mso-next-textbox:#_x0000_s1917;mso-fit-shape-to-text:t" inset="0,0,0,0">
                      <w:txbxContent>
                        <w:p w:rsidR="00095494" w:rsidRDefault="00095494" w:rsidP="000B686C">
                          <w:r>
                            <w:rPr>
                              <w:rFonts w:ascii="Arial" w:hAnsi="Arial" w:cs="Arial"/>
                              <w:color w:val="000000"/>
                              <w:sz w:val="10"/>
                              <w:szCs w:val="10"/>
                            </w:rPr>
                            <w:t xml:space="preserve"> </w:t>
                          </w:r>
                        </w:p>
                      </w:txbxContent>
                    </v:textbox>
                  </v:rect>
                  <v:rect id="_x0000_s1918" style="position:absolute;left:7078;top:4166;width:28;height:269;mso-wrap-style:none" filled="f" stroked="f">
                    <v:textbox style="mso-next-textbox:#_x0000_s1918;mso-fit-shape-to-text:t" inset="0,0,0,0">
                      <w:txbxContent>
                        <w:p w:rsidR="00095494" w:rsidRDefault="00095494" w:rsidP="000B686C">
                          <w:r>
                            <w:rPr>
                              <w:rFonts w:ascii="Arial" w:hAnsi="Arial" w:cs="Arial"/>
                              <w:color w:val="000000"/>
                              <w:sz w:val="10"/>
                              <w:szCs w:val="10"/>
                            </w:rPr>
                            <w:t xml:space="preserve"> </w:t>
                          </w:r>
                        </w:p>
                      </w:txbxContent>
                    </v:textbox>
                  </v:rect>
                  <v:rect id="_x0000_s1919" style="position:absolute;left:7115;top:4166;width:56;height:115;mso-wrap-style:none" filled="f" stroked="f">
                    <v:textbox style="mso-next-textbox:#_x0000_s1919;mso-fit-shape-to-text:t" inset="0,0,0,0">
                      <w:txbxContent>
                        <w:p w:rsidR="00095494" w:rsidRDefault="00095494" w:rsidP="000B686C">
                          <w:r>
                            <w:rPr>
                              <w:rFonts w:ascii="Arial" w:hAnsi="Arial" w:cs="Arial"/>
                              <w:color w:val="000000"/>
                              <w:sz w:val="10"/>
                              <w:szCs w:val="10"/>
                            </w:rPr>
                            <w:t>0</w:t>
                          </w:r>
                        </w:p>
                      </w:txbxContent>
                    </v:textbox>
                  </v:rect>
                  <v:rect id="_x0000_s1920" style="position:absolute;left:7188;top:4166;width:56;height:115;mso-wrap-style:none" filled="f" stroked="f">
                    <v:textbox style="mso-next-textbox:#_x0000_s1920;mso-fit-shape-to-text:t" inset="0,0,0,0">
                      <w:txbxContent>
                        <w:p w:rsidR="00095494" w:rsidRDefault="00095494" w:rsidP="000B686C">
                          <w:r>
                            <w:rPr>
                              <w:rFonts w:ascii="Arial" w:hAnsi="Arial" w:cs="Arial"/>
                              <w:color w:val="000000"/>
                              <w:sz w:val="10"/>
                              <w:szCs w:val="10"/>
                            </w:rPr>
                            <w:t>0</w:t>
                          </w:r>
                        </w:p>
                      </w:txbxContent>
                    </v:textbox>
                  </v:rect>
                  <v:rect id="_x0000_s1921" style="position:absolute;left:7260;top:4166;width:28;height:269;mso-wrap-style:none" filled="f" stroked="f">
                    <v:textbox style="mso-next-textbox:#_x0000_s1921;mso-fit-shape-to-text:t" inset="0,0,0,0">
                      <w:txbxContent>
                        <w:p w:rsidR="00095494" w:rsidRDefault="00095494" w:rsidP="000B686C">
                          <w:r>
                            <w:rPr>
                              <w:rFonts w:ascii="Arial" w:hAnsi="Arial" w:cs="Arial"/>
                              <w:color w:val="000000"/>
                              <w:sz w:val="10"/>
                              <w:szCs w:val="10"/>
                            </w:rPr>
                            <w:t xml:space="preserve"> </w:t>
                          </w:r>
                        </w:p>
                      </w:txbxContent>
                    </v:textbox>
                  </v:rect>
                  <v:rect id="_x0000_s1922" style="position:absolute;left:7296;top:4166;width:28;height:269;mso-wrap-style:none" filled="f" stroked="f">
                    <v:textbox style="mso-next-textbox:#_x0000_s1922;mso-fit-shape-to-text:t" inset="0,0,0,0">
                      <w:txbxContent>
                        <w:p w:rsidR="00095494" w:rsidRDefault="00095494" w:rsidP="000B686C">
                          <w:r>
                            <w:rPr>
                              <w:rFonts w:ascii="Arial" w:hAnsi="Arial" w:cs="Arial"/>
                              <w:color w:val="000000"/>
                              <w:sz w:val="10"/>
                              <w:szCs w:val="10"/>
                            </w:rPr>
                            <w:t xml:space="preserve"> </w:t>
                          </w:r>
                        </w:p>
                      </w:txbxContent>
                    </v:textbox>
                  </v:rect>
                  <v:rect id="_x0000_s1923" style="position:absolute;left:7333;top:4166;width:28;height:269;mso-wrap-style:none" filled="f" stroked="f">
                    <v:textbox style="mso-next-textbox:#_x0000_s1923;mso-fit-shape-to-text:t" inset="0,0,0,0">
                      <w:txbxContent>
                        <w:p w:rsidR="00095494" w:rsidRDefault="00095494" w:rsidP="000B686C">
                          <w:r>
                            <w:rPr>
                              <w:rFonts w:ascii="Arial" w:hAnsi="Arial" w:cs="Arial"/>
                              <w:color w:val="000000"/>
                              <w:sz w:val="10"/>
                              <w:szCs w:val="10"/>
                            </w:rPr>
                            <w:t xml:space="preserve"> </w:t>
                          </w:r>
                        </w:p>
                      </w:txbxContent>
                    </v:textbox>
                  </v:rect>
                  <v:rect id="_x0000_s1924" style="position:absolute;left:7369;top:4166;width:56;height:115;mso-wrap-style:none" filled="f" stroked="f">
                    <v:textbox style="mso-next-textbox:#_x0000_s1924;mso-fit-shape-to-text:t" inset="0,0,0,0">
                      <w:txbxContent>
                        <w:p w:rsidR="00095494" w:rsidRDefault="00095494" w:rsidP="000B686C">
                          <w:r>
                            <w:rPr>
                              <w:rFonts w:ascii="Arial" w:hAnsi="Arial" w:cs="Arial"/>
                              <w:color w:val="000000"/>
                              <w:sz w:val="10"/>
                              <w:szCs w:val="10"/>
                            </w:rPr>
                            <w:t>0</w:t>
                          </w:r>
                        </w:p>
                      </w:txbxContent>
                    </v:textbox>
                  </v:rect>
                  <v:rect id="_x0000_s1925" style="position:absolute;left:7442;top:4166;width:56;height:115;mso-wrap-style:none" filled="f" stroked="f">
                    <v:textbox style="mso-next-textbox:#_x0000_s1925;mso-fit-shape-to-text:t" inset="0,0,0,0">
                      <w:txbxContent>
                        <w:p w:rsidR="00095494" w:rsidRDefault="00095494" w:rsidP="000B686C">
                          <w:r>
                            <w:rPr>
                              <w:rFonts w:ascii="Arial" w:hAnsi="Arial" w:cs="Arial"/>
                              <w:color w:val="000000"/>
                              <w:sz w:val="10"/>
                              <w:szCs w:val="10"/>
                            </w:rPr>
                            <w:t>1</w:t>
                          </w:r>
                        </w:p>
                      </w:txbxContent>
                    </v:textbox>
                  </v:rect>
                  <v:rect id="_x0000_s1926" style="position:absolute;left:7516;top:4166;width:28;height:269;mso-wrap-style:none" filled="f" stroked="f">
                    <v:textbox style="mso-next-textbox:#_x0000_s1926;mso-fit-shape-to-text:t" inset="0,0,0,0">
                      <w:txbxContent>
                        <w:p w:rsidR="00095494" w:rsidRDefault="00095494" w:rsidP="000B686C">
                          <w:r>
                            <w:rPr>
                              <w:rFonts w:ascii="Arial" w:hAnsi="Arial" w:cs="Arial"/>
                              <w:color w:val="000000"/>
                              <w:sz w:val="10"/>
                              <w:szCs w:val="10"/>
                            </w:rPr>
                            <w:t xml:space="preserve"> </w:t>
                          </w:r>
                        </w:p>
                      </w:txbxContent>
                    </v:textbox>
                  </v:rect>
                  <v:rect id="_x0000_s1927" style="position:absolute;left:7551;top:4166;width:28;height:269;mso-wrap-style:none" filled="f" stroked="f">
                    <v:textbox style="mso-next-textbox:#_x0000_s1927;mso-fit-shape-to-text:t" inset="0,0,0,0">
                      <w:txbxContent>
                        <w:p w:rsidR="00095494" w:rsidRDefault="00095494" w:rsidP="000B686C">
                          <w:r>
                            <w:rPr>
                              <w:rFonts w:ascii="Arial" w:hAnsi="Arial" w:cs="Arial"/>
                              <w:color w:val="000000"/>
                              <w:sz w:val="10"/>
                              <w:szCs w:val="10"/>
                            </w:rPr>
                            <w:t xml:space="preserve"> </w:t>
                          </w:r>
                        </w:p>
                      </w:txbxContent>
                    </v:textbox>
                  </v:rect>
                  <v:rect id="_x0000_s1928" style="position:absolute;left:7588;top:4166;width:28;height:269;mso-wrap-style:none" filled="f" stroked="f">
                    <v:textbox style="mso-next-textbox:#_x0000_s1928;mso-fit-shape-to-text:t" inset="0,0,0,0">
                      <w:txbxContent>
                        <w:p w:rsidR="00095494" w:rsidRDefault="00095494" w:rsidP="000B686C">
                          <w:r>
                            <w:rPr>
                              <w:rFonts w:ascii="Arial" w:hAnsi="Arial" w:cs="Arial"/>
                              <w:color w:val="000000"/>
                              <w:sz w:val="10"/>
                              <w:szCs w:val="10"/>
                            </w:rPr>
                            <w:t xml:space="preserve"> </w:t>
                          </w:r>
                        </w:p>
                      </w:txbxContent>
                    </v:textbox>
                  </v:rect>
                  <v:rect id="_x0000_s1929" style="position:absolute;left:7624;top:4166;width:56;height:115;mso-wrap-style:none" filled="f" stroked="f">
                    <v:textbox style="mso-next-textbox:#_x0000_s1929;mso-fit-shape-to-text:t" inset="0,0,0,0">
                      <w:txbxContent>
                        <w:p w:rsidR="00095494" w:rsidRDefault="00095494" w:rsidP="000B686C">
                          <w:r>
                            <w:rPr>
                              <w:rFonts w:ascii="Arial" w:hAnsi="Arial" w:cs="Arial"/>
                              <w:color w:val="000000"/>
                              <w:sz w:val="10"/>
                              <w:szCs w:val="10"/>
                            </w:rPr>
                            <w:t>0</w:t>
                          </w:r>
                        </w:p>
                      </w:txbxContent>
                    </v:textbox>
                  </v:rect>
                  <v:rect id="_x0000_s1930" style="position:absolute;left:7697;top:4166;width:56;height:115;mso-wrap-style:none" filled="f" stroked="f">
                    <v:textbox style="mso-next-textbox:#_x0000_s1930;mso-fit-shape-to-text:t" inset="0,0,0,0">
                      <w:txbxContent>
                        <w:p w:rsidR="00095494" w:rsidRDefault="00095494" w:rsidP="000B686C">
                          <w:r>
                            <w:rPr>
                              <w:rFonts w:ascii="Arial" w:hAnsi="Arial" w:cs="Arial"/>
                              <w:color w:val="000000"/>
                              <w:sz w:val="10"/>
                              <w:szCs w:val="10"/>
                            </w:rPr>
                            <w:t>2</w:t>
                          </w:r>
                        </w:p>
                      </w:txbxContent>
                    </v:textbox>
                  </v:rect>
                  <v:rect id="_x0000_s1931" style="position:absolute;left:7770;top:4166;width:28;height:269;mso-wrap-style:none" filled="f" stroked="f">
                    <v:textbox style="mso-next-textbox:#_x0000_s1931;mso-fit-shape-to-text:t" inset="0,0,0,0">
                      <w:txbxContent>
                        <w:p w:rsidR="00095494" w:rsidRDefault="00095494" w:rsidP="000B686C">
                          <w:r>
                            <w:rPr>
                              <w:rFonts w:ascii="Arial" w:hAnsi="Arial" w:cs="Arial"/>
                              <w:color w:val="000000"/>
                              <w:sz w:val="10"/>
                              <w:szCs w:val="10"/>
                            </w:rPr>
                            <w:t xml:space="preserve"> </w:t>
                          </w:r>
                        </w:p>
                      </w:txbxContent>
                    </v:textbox>
                  </v:rect>
                  <v:rect id="_x0000_s1932" style="position:absolute;left:7807;top:4166;width:28;height:269;mso-wrap-style:none" filled="f" stroked="f">
                    <v:textbox style="mso-next-textbox:#_x0000_s1932;mso-fit-shape-to-text:t" inset="0,0,0,0">
                      <w:txbxContent>
                        <w:p w:rsidR="00095494" w:rsidRDefault="00095494" w:rsidP="000B686C">
                          <w:r>
                            <w:rPr>
                              <w:rFonts w:ascii="Arial" w:hAnsi="Arial" w:cs="Arial"/>
                              <w:color w:val="000000"/>
                              <w:sz w:val="10"/>
                              <w:szCs w:val="10"/>
                            </w:rPr>
                            <w:t xml:space="preserve"> </w:t>
                          </w:r>
                        </w:p>
                      </w:txbxContent>
                    </v:textbox>
                  </v:rect>
                  <v:rect id="_x0000_s1933" style="position:absolute;left:7843;top:4166;width:28;height:269;mso-wrap-style:none" filled="f" stroked="f">
                    <v:textbox style="mso-next-textbox:#_x0000_s1933;mso-fit-shape-to-text:t" inset="0,0,0,0">
                      <w:txbxContent>
                        <w:p w:rsidR="00095494" w:rsidRDefault="00095494" w:rsidP="000B686C">
                          <w:r>
                            <w:rPr>
                              <w:rFonts w:ascii="Arial" w:hAnsi="Arial" w:cs="Arial"/>
                              <w:color w:val="000000"/>
                              <w:sz w:val="10"/>
                              <w:szCs w:val="10"/>
                            </w:rPr>
                            <w:t xml:space="preserve"> </w:t>
                          </w:r>
                        </w:p>
                      </w:txbxContent>
                    </v:textbox>
                  </v:rect>
                </v:group>
                <v:group id="_x0000_s1934" style="position:absolute;width:9065;height:4435" coordsize="9065,4435">
                  <v:rect id="_x0000_s1935" style="position:absolute;left:7879;top:4166;width:28;height:269;mso-wrap-style:none" filled="f" stroked="f">
                    <v:textbox style="mso-next-textbox:#_x0000_s1935;mso-fit-shape-to-text:t" inset="0,0,0,0">
                      <w:txbxContent>
                        <w:p w:rsidR="00095494" w:rsidRDefault="00095494" w:rsidP="000B686C">
                          <w:r>
                            <w:rPr>
                              <w:rFonts w:ascii="Arial" w:hAnsi="Arial" w:cs="Arial"/>
                              <w:color w:val="000000"/>
                              <w:sz w:val="10"/>
                              <w:szCs w:val="10"/>
                            </w:rPr>
                            <w:t xml:space="preserve"> </w:t>
                          </w:r>
                        </w:p>
                      </w:txbxContent>
                    </v:textbox>
                  </v:rect>
                  <v:rect id="_x0000_s1936" style="position:absolute;left:7916;top:4166;width:56;height:115;mso-wrap-style:none" filled="f" stroked="f">
                    <v:textbox style="mso-next-textbox:#_x0000_s1936;mso-fit-shape-to-text:t" inset="0,0,0,0">
                      <w:txbxContent>
                        <w:p w:rsidR="00095494" w:rsidRDefault="00095494" w:rsidP="000B686C">
                          <w:r>
                            <w:rPr>
                              <w:rFonts w:ascii="Arial" w:hAnsi="Arial" w:cs="Arial"/>
                              <w:color w:val="000000"/>
                              <w:sz w:val="10"/>
                              <w:szCs w:val="10"/>
                            </w:rPr>
                            <w:t>0</w:t>
                          </w:r>
                        </w:p>
                      </w:txbxContent>
                    </v:textbox>
                  </v:rect>
                  <v:rect id="_x0000_s1937" style="position:absolute;left:7989;top:4166;width:56;height:115;mso-wrap-style:none" filled="f" stroked="f">
                    <v:textbox style="mso-next-textbox:#_x0000_s1937;mso-fit-shape-to-text:t" inset="0,0,0,0">
                      <w:txbxContent>
                        <w:p w:rsidR="00095494" w:rsidRDefault="00095494" w:rsidP="000B686C">
                          <w:r>
                            <w:rPr>
                              <w:rFonts w:ascii="Arial" w:hAnsi="Arial" w:cs="Arial"/>
                              <w:color w:val="000000"/>
                              <w:sz w:val="10"/>
                              <w:szCs w:val="10"/>
                            </w:rPr>
                            <w:t>3</w:t>
                          </w:r>
                        </w:p>
                      </w:txbxContent>
                    </v:textbox>
                  </v:rect>
                  <v:rect id="_x0000_s1938" style="position:absolute;left:8062;top:4166;width:28;height:269;mso-wrap-style:none" filled="f" stroked="f">
                    <v:textbox style="mso-next-textbox:#_x0000_s1938;mso-fit-shape-to-text:t" inset="0,0,0,0">
                      <w:txbxContent>
                        <w:p w:rsidR="00095494" w:rsidRDefault="00095494" w:rsidP="000B686C">
                          <w:r>
                            <w:rPr>
                              <w:rFonts w:ascii="Arial" w:hAnsi="Arial" w:cs="Arial"/>
                              <w:color w:val="000000"/>
                              <w:sz w:val="10"/>
                              <w:szCs w:val="10"/>
                            </w:rPr>
                            <w:t xml:space="preserve"> </w:t>
                          </w:r>
                        </w:p>
                      </w:txbxContent>
                    </v:textbox>
                  </v:rect>
                  <v:rect id="_x0000_s1939" style="position:absolute;left:8098;top:4166;width:28;height:269;mso-wrap-style:none" filled="f" stroked="f">
                    <v:textbox style="mso-next-textbox:#_x0000_s1939;mso-fit-shape-to-text:t" inset="0,0,0,0">
                      <w:txbxContent>
                        <w:p w:rsidR="00095494" w:rsidRDefault="00095494" w:rsidP="000B686C">
                          <w:r>
                            <w:rPr>
                              <w:rFonts w:ascii="Arial" w:hAnsi="Arial" w:cs="Arial"/>
                              <w:color w:val="000000"/>
                              <w:sz w:val="10"/>
                              <w:szCs w:val="10"/>
                            </w:rPr>
                            <w:t xml:space="preserve"> </w:t>
                          </w:r>
                        </w:p>
                      </w:txbxContent>
                    </v:textbox>
                  </v:rect>
                  <v:rect id="_x0000_s1940" style="position:absolute;left:8134;top:4166;width:28;height:269;mso-wrap-style:none" filled="f" stroked="f">
                    <v:textbox style="mso-next-textbox:#_x0000_s1940;mso-fit-shape-to-text:t" inset="0,0,0,0">
                      <w:txbxContent>
                        <w:p w:rsidR="00095494" w:rsidRDefault="00095494" w:rsidP="000B686C">
                          <w:r>
                            <w:rPr>
                              <w:rFonts w:ascii="Arial" w:hAnsi="Arial" w:cs="Arial"/>
                              <w:color w:val="000000"/>
                              <w:sz w:val="10"/>
                              <w:szCs w:val="10"/>
                            </w:rPr>
                            <w:t xml:space="preserve"> </w:t>
                          </w:r>
                        </w:p>
                      </w:txbxContent>
                    </v:textbox>
                  </v:rect>
                  <v:rect id="_x0000_s1941" style="position:absolute;left:8171;top:4166;width:56;height:115;mso-wrap-style:none" filled="f" stroked="f">
                    <v:textbox style="mso-next-textbox:#_x0000_s1941;mso-fit-shape-to-text:t" inset="0,0,0,0">
                      <w:txbxContent>
                        <w:p w:rsidR="00095494" w:rsidRDefault="00095494" w:rsidP="000B686C">
                          <w:r>
                            <w:rPr>
                              <w:rFonts w:ascii="Arial" w:hAnsi="Arial" w:cs="Arial"/>
                              <w:color w:val="000000"/>
                              <w:sz w:val="10"/>
                              <w:szCs w:val="10"/>
                            </w:rPr>
                            <w:t>0</w:t>
                          </w:r>
                        </w:p>
                      </w:txbxContent>
                    </v:textbox>
                  </v:rect>
                  <v:rect id="_x0000_s1942" style="position:absolute;left:8244;top:4166;width:56;height:115;mso-wrap-style:none" filled="f" stroked="f">
                    <v:textbox style="mso-next-textbox:#_x0000_s1942;mso-fit-shape-to-text:t" inset="0,0,0,0">
                      <w:txbxContent>
                        <w:p w:rsidR="00095494" w:rsidRDefault="00095494" w:rsidP="000B686C">
                          <w:r>
                            <w:rPr>
                              <w:rFonts w:ascii="Arial" w:hAnsi="Arial" w:cs="Arial"/>
                              <w:color w:val="000000"/>
                              <w:sz w:val="10"/>
                              <w:szCs w:val="10"/>
                            </w:rPr>
                            <w:t>4</w:t>
                          </w:r>
                        </w:p>
                      </w:txbxContent>
                    </v:textbox>
                  </v:rect>
                  <v:rect id="_x0000_s1943" style="position:absolute;left:8317;top:4166;width:28;height:269;mso-wrap-style:none" filled="f" stroked="f">
                    <v:textbox style="mso-next-textbox:#_x0000_s1943;mso-fit-shape-to-text:t" inset="0,0,0,0">
                      <w:txbxContent>
                        <w:p w:rsidR="00095494" w:rsidRDefault="00095494" w:rsidP="000B686C">
                          <w:r>
                            <w:rPr>
                              <w:rFonts w:ascii="Arial" w:hAnsi="Arial" w:cs="Arial"/>
                              <w:color w:val="000000"/>
                              <w:sz w:val="10"/>
                              <w:szCs w:val="10"/>
                            </w:rPr>
                            <w:t xml:space="preserve"> </w:t>
                          </w:r>
                        </w:p>
                      </w:txbxContent>
                    </v:textbox>
                  </v:rect>
                  <v:rect id="_x0000_s1944" style="position:absolute;left:8353;top:4166;width:28;height:269;mso-wrap-style:none" filled="f" stroked="f">
                    <v:textbox style="mso-next-textbox:#_x0000_s1944;mso-fit-shape-to-text:t" inset="0,0,0,0">
                      <w:txbxContent>
                        <w:p w:rsidR="00095494" w:rsidRDefault="00095494" w:rsidP="000B686C">
                          <w:r>
                            <w:rPr>
                              <w:rFonts w:ascii="Arial" w:hAnsi="Arial" w:cs="Arial"/>
                              <w:color w:val="000000"/>
                              <w:sz w:val="10"/>
                              <w:szCs w:val="10"/>
                            </w:rPr>
                            <w:t xml:space="preserve"> </w:t>
                          </w:r>
                        </w:p>
                      </w:txbxContent>
                    </v:textbox>
                  </v:rect>
                  <v:rect id="_x0000_s1945" style="position:absolute;left:8390;top:4166;width:28;height:269;mso-wrap-style:none" filled="f" stroked="f">
                    <v:textbox style="mso-next-textbox:#_x0000_s1945;mso-fit-shape-to-text:t" inset="0,0,0,0">
                      <w:txbxContent>
                        <w:p w:rsidR="00095494" w:rsidRDefault="00095494" w:rsidP="000B686C">
                          <w:r>
                            <w:rPr>
                              <w:rFonts w:ascii="Arial" w:hAnsi="Arial" w:cs="Arial"/>
                              <w:color w:val="000000"/>
                              <w:sz w:val="10"/>
                              <w:szCs w:val="10"/>
                            </w:rPr>
                            <w:t xml:space="preserve"> </w:t>
                          </w:r>
                        </w:p>
                      </w:txbxContent>
                    </v:textbox>
                  </v:rect>
                  <v:rect id="_x0000_s1946" style="position:absolute;left:8425;top:4166;width:56;height:115;mso-wrap-style:none" filled="f" stroked="f">
                    <v:textbox style="mso-next-textbox:#_x0000_s1946;mso-fit-shape-to-text:t" inset="0,0,0,0">
                      <w:txbxContent>
                        <w:p w:rsidR="00095494" w:rsidRDefault="00095494" w:rsidP="000B686C">
                          <w:r>
                            <w:rPr>
                              <w:rFonts w:ascii="Arial" w:hAnsi="Arial" w:cs="Arial"/>
                              <w:color w:val="000000"/>
                              <w:sz w:val="10"/>
                              <w:szCs w:val="10"/>
                            </w:rPr>
                            <w:t>0</w:t>
                          </w:r>
                        </w:p>
                      </w:txbxContent>
                    </v:textbox>
                  </v:rect>
                  <v:rect id="_x0000_s1947" style="position:absolute;left:8498;top:4166;width:56;height:115;mso-wrap-style:none" filled="f" stroked="f">
                    <v:textbox style="mso-next-textbox:#_x0000_s1947;mso-fit-shape-to-text:t" inset="0,0,0,0">
                      <w:txbxContent>
                        <w:p w:rsidR="00095494" w:rsidRDefault="00095494" w:rsidP="000B686C">
                          <w:r>
                            <w:rPr>
                              <w:rFonts w:ascii="Arial" w:hAnsi="Arial" w:cs="Arial"/>
                              <w:color w:val="000000"/>
                              <w:sz w:val="10"/>
                              <w:szCs w:val="10"/>
                            </w:rPr>
                            <w:t>5</w:t>
                          </w:r>
                        </w:p>
                      </w:txbxContent>
                    </v:textbox>
                  </v:rect>
                  <v:rect id="_x0000_s1948" style="position:absolute;left:8572;top:4166;width:28;height:269;mso-wrap-style:none" filled="f" stroked="f">
                    <v:textbox style="mso-next-textbox:#_x0000_s1948;mso-fit-shape-to-text:t" inset="0,0,0,0">
                      <w:txbxContent>
                        <w:p w:rsidR="00095494" w:rsidRDefault="00095494" w:rsidP="000B686C">
                          <w:r>
                            <w:rPr>
                              <w:rFonts w:ascii="Arial" w:hAnsi="Arial" w:cs="Arial"/>
                              <w:color w:val="000000"/>
                              <w:sz w:val="10"/>
                              <w:szCs w:val="10"/>
                            </w:rPr>
                            <w:t xml:space="preserve"> </w:t>
                          </w:r>
                        </w:p>
                      </w:txbxContent>
                    </v:textbox>
                  </v:rect>
                  <v:rect id="_x0000_s1949" style="position:absolute;left:8608;top:4166;width:28;height:269;mso-wrap-style:none" filled="f" stroked="f">
                    <v:textbox style="mso-next-textbox:#_x0000_s1949;mso-fit-shape-to-text:t" inset="0,0,0,0">
                      <w:txbxContent>
                        <w:p w:rsidR="00095494" w:rsidRDefault="00095494" w:rsidP="000B686C">
                          <w:r>
                            <w:rPr>
                              <w:rFonts w:ascii="Arial" w:hAnsi="Arial" w:cs="Arial"/>
                              <w:color w:val="000000"/>
                              <w:sz w:val="10"/>
                              <w:szCs w:val="10"/>
                            </w:rPr>
                            <w:t xml:space="preserve"> </w:t>
                          </w:r>
                        </w:p>
                      </w:txbxContent>
                    </v:textbox>
                  </v:rect>
                  <v:rect id="_x0000_s1950" style="position:absolute;left:8645;top:4166;width:28;height:269;mso-wrap-style:none" filled="f" stroked="f">
                    <v:textbox style="mso-next-textbox:#_x0000_s1950;mso-fit-shape-to-text:t" inset="0,0,0,0">
                      <w:txbxContent>
                        <w:p w:rsidR="00095494" w:rsidRDefault="00095494" w:rsidP="000B686C">
                          <w:r>
                            <w:rPr>
                              <w:rFonts w:ascii="Arial" w:hAnsi="Arial" w:cs="Arial"/>
                              <w:color w:val="000000"/>
                              <w:sz w:val="10"/>
                              <w:szCs w:val="10"/>
                            </w:rPr>
                            <w:t xml:space="preserve"> </w:t>
                          </w:r>
                        </w:p>
                      </w:txbxContent>
                    </v:textbox>
                  </v:rect>
                  <v:rect id="_x0000_s1951" style="position:absolute;left:8681;top:4166;width:56;height:115;mso-wrap-style:none" filled="f" stroked="f">
                    <v:textbox style="mso-next-textbox:#_x0000_s1951;mso-fit-shape-to-text:t" inset="0,0,0,0">
                      <w:txbxContent>
                        <w:p w:rsidR="00095494" w:rsidRDefault="00095494" w:rsidP="000B686C">
                          <w:r>
                            <w:rPr>
                              <w:rFonts w:ascii="Arial" w:hAnsi="Arial" w:cs="Arial"/>
                              <w:color w:val="000000"/>
                              <w:sz w:val="10"/>
                              <w:szCs w:val="10"/>
                            </w:rPr>
                            <w:t>0</w:t>
                          </w:r>
                        </w:p>
                      </w:txbxContent>
                    </v:textbox>
                  </v:rect>
                  <v:rect id="_x0000_s1952" style="position:absolute;left:8753;top:4166;width:56;height:115;mso-wrap-style:none" filled="f" stroked="f">
                    <v:textbox style="mso-next-textbox:#_x0000_s1952;mso-fit-shape-to-text:t" inset="0,0,0,0">
                      <w:txbxContent>
                        <w:p w:rsidR="00095494" w:rsidRDefault="00095494" w:rsidP="000B686C">
                          <w:r>
                            <w:rPr>
                              <w:rFonts w:ascii="Arial" w:hAnsi="Arial" w:cs="Arial"/>
                              <w:color w:val="000000"/>
                              <w:sz w:val="10"/>
                              <w:szCs w:val="10"/>
                            </w:rPr>
                            <w:t>6</w:t>
                          </w:r>
                        </w:p>
                      </w:txbxContent>
                    </v:textbox>
                  </v:rect>
                  <v:rect id="_x0000_s1953" style="position:absolute;left:8826;top:4166;width:28;height:269;mso-wrap-style:none" filled="f" stroked="f">
                    <v:textbox style="mso-next-textbox:#_x0000_s1953;mso-fit-shape-to-text:t" inset="0,0,0,0">
                      <w:txbxContent>
                        <w:p w:rsidR="00095494" w:rsidRDefault="00095494" w:rsidP="000B686C">
                          <w:r>
                            <w:rPr>
                              <w:rFonts w:ascii="Arial" w:hAnsi="Arial" w:cs="Arial"/>
                              <w:color w:val="000000"/>
                              <w:sz w:val="10"/>
                              <w:szCs w:val="10"/>
                            </w:rPr>
                            <w:t xml:space="preserve"> </w:t>
                          </w:r>
                        </w:p>
                      </w:txbxContent>
                    </v:textbox>
                  </v:rect>
                  <v:rect id="_x0000_s1954" style="position:absolute;left:8863;top:4166;width:28;height:269;mso-wrap-style:none" filled="f" stroked="f">
                    <v:textbox style="mso-next-textbox:#_x0000_s1954;mso-fit-shape-to-text:t" inset="0,0,0,0">
                      <w:txbxContent>
                        <w:p w:rsidR="00095494" w:rsidRDefault="00095494" w:rsidP="000B686C">
                          <w:r>
                            <w:rPr>
                              <w:rFonts w:ascii="Arial" w:hAnsi="Arial" w:cs="Arial"/>
                              <w:color w:val="000000"/>
                              <w:sz w:val="10"/>
                              <w:szCs w:val="10"/>
                            </w:rPr>
                            <w:t xml:space="preserve"> </w:t>
                          </w:r>
                        </w:p>
                      </w:txbxContent>
                    </v:textbox>
                  </v:rect>
                  <v:rect id="_x0000_s1955" style="position:absolute;left:8899;top:4166;width:28;height:269;mso-wrap-style:none" filled="f" stroked="f">
                    <v:textbox style="mso-next-textbox:#_x0000_s1955;mso-fit-shape-to-text:t" inset="0,0,0,0">
                      <w:txbxContent>
                        <w:p w:rsidR="00095494" w:rsidRDefault="00095494" w:rsidP="000B686C">
                          <w:r>
                            <w:rPr>
                              <w:rFonts w:ascii="Arial" w:hAnsi="Arial" w:cs="Arial"/>
                              <w:color w:val="000000"/>
                              <w:sz w:val="10"/>
                              <w:szCs w:val="10"/>
                            </w:rPr>
                            <w:t xml:space="preserve"> </w:t>
                          </w:r>
                        </w:p>
                      </w:txbxContent>
                    </v:textbox>
                  </v:rect>
                  <v:rect id="_x0000_s1956" style="position:absolute;left:8936;top:4166;width:56;height:115;mso-wrap-style:none" filled="f" stroked="f">
                    <v:textbox style="mso-next-textbox:#_x0000_s1956;mso-fit-shape-to-text:t" inset="0,0,0,0">
                      <w:txbxContent>
                        <w:p w:rsidR="00095494" w:rsidRDefault="00095494" w:rsidP="000B686C">
                          <w:r>
                            <w:rPr>
                              <w:rFonts w:ascii="Arial" w:hAnsi="Arial" w:cs="Arial"/>
                              <w:color w:val="000000"/>
                              <w:sz w:val="10"/>
                              <w:szCs w:val="10"/>
                            </w:rPr>
                            <w:t>0</w:t>
                          </w:r>
                        </w:p>
                      </w:txbxContent>
                    </v:textbox>
                  </v:rect>
                  <v:rect id="_x0000_s1957" style="position:absolute;left:9009;top:4166;width:56;height:115;mso-wrap-style:none" filled="f" stroked="f">
                    <v:textbox style="mso-next-textbox:#_x0000_s1957;mso-fit-shape-to-text:t" inset="0,0,0,0">
                      <w:txbxContent>
                        <w:p w:rsidR="00095494" w:rsidRDefault="00095494" w:rsidP="000B686C">
                          <w:r>
                            <w:rPr>
                              <w:rFonts w:ascii="Arial" w:hAnsi="Arial" w:cs="Arial"/>
                              <w:color w:val="000000"/>
                              <w:sz w:val="10"/>
                              <w:szCs w:val="10"/>
                            </w:rPr>
                            <w:t>7</w:t>
                          </w:r>
                        </w:p>
                      </w:txbxContent>
                    </v:textbox>
                  </v:rect>
                  <v:line id="_x0000_s1958" style="position:absolute" from="1371,52" to="1372,1400" strokeweight="1e-4mm"/>
                  <v:line id="_x0000_s1959" style="position:absolute;flip:x" from="1318,1288" to="1371,1289" strokeweight="1e-4mm"/>
                  <v:line id="_x0000_s1960" style="position:absolute;flip:x" from="1318,1063" to="1371,1064" strokeweight="1e-4mm"/>
                  <v:line id="_x0000_s1961" style="position:absolute;flip:x" from="1318,839" to="1371,840" strokeweight="1e-4mm"/>
                  <v:line id="_x0000_s1962" style="position:absolute;flip:x" from="1318,614" to="1371,615" strokeweight="1e-4mm"/>
                  <v:line id="_x0000_s1963" style="position:absolute;flip:x" from="1318,389" to="1371,390" strokeweight="1e-4mm"/>
                  <v:line id="_x0000_s1964" style="position:absolute;flip:x" from="1318,164" to="1371,165" strokeweight="1e-4mm"/>
                  <v:line id="_x0000_s1965" style="position:absolute;flip:x" from="1283,1400" to="1371,1401" strokeweight="1e-4mm"/>
                  <v:line id="_x0000_s1966" style="position:absolute;flip:x" from="1283,1176" to="1371,1177" strokeweight="1e-4mm"/>
                  <v:line id="_x0000_s1967" style="position:absolute;flip:x" from="1283,951" to="1371,952" strokeweight="1e-4mm"/>
                  <v:line id="_x0000_s1968" style="position:absolute;flip:x" from="1283,726" to="1371,727" strokeweight="1e-4mm"/>
                  <v:line id="_x0000_s1969" style="position:absolute;flip:x" from="1283,501" to="1371,502" strokeweight="1e-4mm"/>
                  <v:line id="_x0000_s1970" style="position:absolute;flip:x" from="1283,276" to="1371,277" strokeweight="1e-4mm"/>
                  <v:line id="_x0000_s1971" style="position:absolute;flip:x" from="1283,52" to="1371,53" strokeweight="1e-4mm"/>
                  <v:rect id="_x0000_s1972" style="position:absolute;left:1011;top:1348;width:56;height:115;mso-wrap-style:none" filled="f" stroked="f">
                    <v:textbox style="mso-next-textbox:#_x0000_s1972;mso-fit-shape-to-text:t" inset="0,0,0,0">
                      <w:txbxContent>
                        <w:p w:rsidR="00095494" w:rsidRDefault="00095494" w:rsidP="000B686C">
                          <w:r>
                            <w:rPr>
                              <w:rFonts w:ascii="Arial" w:hAnsi="Arial" w:cs="Arial"/>
                              <w:color w:val="000000"/>
                              <w:sz w:val="10"/>
                              <w:szCs w:val="10"/>
                            </w:rPr>
                            <w:t>2</w:t>
                          </w:r>
                        </w:p>
                      </w:txbxContent>
                    </v:textbox>
                  </v:rect>
                  <v:rect id="_x0000_s1973" style="position:absolute;left:1084;top:1348;width:56;height:115;mso-wrap-style:none" filled="f" stroked="f">
                    <v:textbox style="mso-next-textbox:#_x0000_s1973;mso-fit-shape-to-text:t" inset="0,0,0,0">
                      <w:txbxContent>
                        <w:p w:rsidR="00095494" w:rsidRDefault="00095494" w:rsidP="000B686C">
                          <w:r>
                            <w:rPr>
                              <w:rFonts w:ascii="Arial" w:hAnsi="Arial" w:cs="Arial"/>
                              <w:color w:val="000000"/>
                              <w:sz w:val="10"/>
                              <w:szCs w:val="10"/>
                            </w:rPr>
                            <w:t>8</w:t>
                          </w:r>
                        </w:p>
                      </w:txbxContent>
                    </v:textbox>
                  </v:rect>
                  <v:rect id="_x0000_s1974" style="position:absolute;left:1157;top:1348;width:56;height:115;mso-wrap-style:none" filled="f" stroked="f">
                    <v:textbox style="mso-next-textbox:#_x0000_s1974;mso-fit-shape-to-text:t" inset="0,0,0,0">
                      <w:txbxContent>
                        <w:p w:rsidR="00095494" w:rsidRDefault="00095494" w:rsidP="000B686C">
                          <w:r>
                            <w:rPr>
                              <w:rFonts w:ascii="Arial" w:hAnsi="Arial" w:cs="Arial"/>
                              <w:color w:val="000000"/>
                              <w:sz w:val="10"/>
                              <w:szCs w:val="10"/>
                            </w:rPr>
                            <w:t>0</w:t>
                          </w:r>
                        </w:p>
                      </w:txbxContent>
                    </v:textbox>
                  </v:rect>
                  <v:rect id="_x0000_s1975" style="position:absolute;left:1012;top:1124;width:56;height:115;mso-wrap-style:none" filled="f" stroked="f">
                    <v:textbox style="mso-next-textbox:#_x0000_s1975;mso-fit-shape-to-text:t" inset="0,0,0,0">
                      <w:txbxContent>
                        <w:p w:rsidR="00095494" w:rsidRDefault="00095494" w:rsidP="000B686C">
                          <w:r>
                            <w:rPr>
                              <w:rFonts w:ascii="Arial" w:hAnsi="Arial" w:cs="Arial"/>
                              <w:color w:val="000000"/>
                              <w:sz w:val="10"/>
                              <w:szCs w:val="10"/>
                            </w:rPr>
                            <w:t>3</w:t>
                          </w:r>
                        </w:p>
                      </w:txbxContent>
                    </v:textbox>
                  </v:rect>
                  <v:rect id="_x0000_s1976" style="position:absolute;left:1085;top:1124;width:56;height:115;mso-wrap-style:none" filled="f" stroked="f">
                    <v:textbox style="mso-next-textbox:#_x0000_s1976;mso-fit-shape-to-text:t" inset="0,0,0,0">
                      <w:txbxContent>
                        <w:p w:rsidR="00095494" w:rsidRDefault="00095494" w:rsidP="000B686C">
                          <w:r>
                            <w:rPr>
                              <w:rFonts w:ascii="Arial" w:hAnsi="Arial" w:cs="Arial"/>
                              <w:color w:val="000000"/>
                              <w:sz w:val="10"/>
                              <w:szCs w:val="10"/>
                            </w:rPr>
                            <w:t>2</w:t>
                          </w:r>
                        </w:p>
                      </w:txbxContent>
                    </v:textbox>
                  </v:rect>
                  <v:rect id="_x0000_s1977" style="position:absolute;left:1158;top:1124;width:56;height:115;mso-wrap-style:none" filled="f" stroked="f">
                    <v:textbox style="mso-next-textbox:#_x0000_s1977;mso-fit-shape-to-text:t" inset="0,0,0,0">
                      <w:txbxContent>
                        <w:p w:rsidR="00095494" w:rsidRDefault="00095494" w:rsidP="000B686C">
                          <w:r>
                            <w:rPr>
                              <w:rFonts w:ascii="Arial" w:hAnsi="Arial" w:cs="Arial"/>
                              <w:color w:val="000000"/>
                              <w:sz w:val="10"/>
                              <w:szCs w:val="10"/>
                            </w:rPr>
                            <w:t>0</w:t>
                          </w:r>
                        </w:p>
                      </w:txbxContent>
                    </v:textbox>
                  </v:rect>
                  <v:rect id="_x0000_s1978" style="position:absolute;left:1012;top:899;width:56;height:115;mso-wrap-style:none" filled="f" stroked="f">
                    <v:textbox style="mso-next-textbox:#_x0000_s1978;mso-fit-shape-to-text:t" inset="0,0,0,0">
                      <w:txbxContent>
                        <w:p w:rsidR="00095494" w:rsidRDefault="00095494" w:rsidP="000B686C">
                          <w:r>
                            <w:rPr>
                              <w:rFonts w:ascii="Arial" w:hAnsi="Arial" w:cs="Arial"/>
                              <w:color w:val="000000"/>
                              <w:sz w:val="10"/>
                              <w:szCs w:val="10"/>
                            </w:rPr>
                            <w:t>3</w:t>
                          </w:r>
                        </w:p>
                      </w:txbxContent>
                    </v:textbox>
                  </v:rect>
                  <v:rect id="_x0000_s1979" style="position:absolute;left:1084;top:899;width:56;height:115;mso-wrap-style:none" filled="f" stroked="f">
                    <v:textbox style="mso-next-textbox:#_x0000_s1979;mso-fit-shape-to-text:t" inset="0,0,0,0">
                      <w:txbxContent>
                        <w:p w:rsidR="00095494" w:rsidRDefault="00095494" w:rsidP="000B686C">
                          <w:r>
                            <w:rPr>
                              <w:rFonts w:ascii="Arial" w:hAnsi="Arial" w:cs="Arial"/>
                              <w:color w:val="000000"/>
                              <w:sz w:val="10"/>
                              <w:szCs w:val="10"/>
                            </w:rPr>
                            <w:t>6</w:t>
                          </w:r>
                        </w:p>
                      </w:txbxContent>
                    </v:textbox>
                  </v:rect>
                  <v:rect id="_x0000_s1980" style="position:absolute;left:1158;top:899;width:56;height:115;mso-wrap-style:none" filled="f" stroked="f">
                    <v:textbox style="mso-next-textbox:#_x0000_s1980;mso-fit-shape-to-text:t" inset="0,0,0,0">
                      <w:txbxContent>
                        <w:p w:rsidR="00095494" w:rsidRDefault="00095494" w:rsidP="000B686C">
                          <w:r>
                            <w:rPr>
                              <w:rFonts w:ascii="Arial" w:hAnsi="Arial" w:cs="Arial"/>
                              <w:color w:val="000000"/>
                              <w:sz w:val="10"/>
                              <w:szCs w:val="10"/>
                            </w:rPr>
                            <w:t>0</w:t>
                          </w:r>
                        </w:p>
                      </w:txbxContent>
                    </v:textbox>
                  </v:rect>
                  <v:rect id="_x0000_s1981" style="position:absolute;left:1012;top:674;width:56;height:115;mso-wrap-style:none" filled="f" stroked="f">
                    <v:textbox style="mso-next-textbox:#_x0000_s1981;mso-fit-shape-to-text:t" inset="0,0,0,0">
                      <w:txbxContent>
                        <w:p w:rsidR="00095494" w:rsidRDefault="00095494" w:rsidP="000B686C">
                          <w:r>
                            <w:rPr>
                              <w:rFonts w:ascii="Arial" w:hAnsi="Arial" w:cs="Arial"/>
                              <w:color w:val="000000"/>
                              <w:sz w:val="10"/>
                              <w:szCs w:val="10"/>
                            </w:rPr>
                            <w:t>4</w:t>
                          </w:r>
                        </w:p>
                      </w:txbxContent>
                    </v:textbox>
                  </v:rect>
                  <v:rect id="_x0000_s1982" style="position:absolute;left:1084;top:674;width:56;height:115;mso-wrap-style:none" filled="f" stroked="f">
                    <v:textbox style="mso-next-textbox:#_x0000_s1982;mso-fit-shape-to-text:t" inset="0,0,0,0">
                      <w:txbxContent>
                        <w:p w:rsidR="00095494" w:rsidRDefault="00095494" w:rsidP="000B686C">
                          <w:r>
                            <w:rPr>
                              <w:rFonts w:ascii="Arial" w:hAnsi="Arial" w:cs="Arial"/>
                              <w:color w:val="000000"/>
                              <w:sz w:val="10"/>
                              <w:szCs w:val="10"/>
                            </w:rPr>
                            <w:t>0</w:t>
                          </w:r>
                        </w:p>
                      </w:txbxContent>
                    </v:textbox>
                  </v:rect>
                  <v:rect id="_x0000_s1983" style="position:absolute;left:1158;top:674;width:56;height:115;mso-wrap-style:none" filled="f" stroked="f">
                    <v:textbox style="mso-next-textbox:#_x0000_s1983;mso-fit-shape-to-text:t" inset="0,0,0,0">
                      <w:txbxContent>
                        <w:p w:rsidR="00095494" w:rsidRDefault="00095494" w:rsidP="000B686C">
                          <w:r>
                            <w:rPr>
                              <w:rFonts w:ascii="Arial" w:hAnsi="Arial" w:cs="Arial"/>
                              <w:color w:val="000000"/>
                              <w:sz w:val="10"/>
                              <w:szCs w:val="10"/>
                            </w:rPr>
                            <w:t>0</w:t>
                          </w:r>
                        </w:p>
                      </w:txbxContent>
                    </v:textbox>
                  </v:rect>
                  <v:rect id="_x0000_s1984" style="position:absolute;left:1011;top:450;width:56;height:115;mso-wrap-style:none" filled="f" stroked="f">
                    <v:textbox style="mso-next-textbox:#_x0000_s1984;mso-fit-shape-to-text:t" inset="0,0,0,0">
                      <w:txbxContent>
                        <w:p w:rsidR="00095494" w:rsidRDefault="00095494" w:rsidP="000B686C">
                          <w:r>
                            <w:rPr>
                              <w:rFonts w:ascii="Arial" w:hAnsi="Arial" w:cs="Arial"/>
                              <w:color w:val="000000"/>
                              <w:sz w:val="10"/>
                              <w:szCs w:val="10"/>
                            </w:rPr>
                            <w:t>4</w:t>
                          </w:r>
                        </w:p>
                      </w:txbxContent>
                    </v:textbox>
                  </v:rect>
                  <v:rect id="_x0000_s1985" style="position:absolute;left:1084;top:450;width:56;height:115;mso-wrap-style:none" filled="f" stroked="f">
                    <v:textbox style="mso-next-textbox:#_x0000_s1985;mso-fit-shape-to-text:t" inset="0,0,0,0">
                      <w:txbxContent>
                        <w:p w:rsidR="00095494" w:rsidRDefault="00095494" w:rsidP="000B686C">
                          <w:r>
                            <w:rPr>
                              <w:rFonts w:ascii="Arial" w:hAnsi="Arial" w:cs="Arial"/>
                              <w:color w:val="000000"/>
                              <w:sz w:val="10"/>
                              <w:szCs w:val="10"/>
                            </w:rPr>
                            <w:t>4</w:t>
                          </w:r>
                        </w:p>
                      </w:txbxContent>
                    </v:textbox>
                  </v:rect>
                  <v:rect id="_x0000_s1986" style="position:absolute;left:1158;top:450;width:56;height:115;mso-wrap-style:none" filled="f" stroked="f">
                    <v:textbox style="mso-next-textbox:#_x0000_s1986;mso-fit-shape-to-text:t" inset="0,0,0,0">
                      <w:txbxContent>
                        <w:p w:rsidR="00095494" w:rsidRDefault="00095494" w:rsidP="000B686C">
                          <w:r>
                            <w:rPr>
                              <w:rFonts w:ascii="Arial" w:hAnsi="Arial" w:cs="Arial"/>
                              <w:color w:val="000000"/>
                              <w:sz w:val="10"/>
                              <w:szCs w:val="10"/>
                            </w:rPr>
                            <w:t>0</w:t>
                          </w:r>
                        </w:p>
                      </w:txbxContent>
                    </v:textbox>
                  </v:rect>
                  <v:rect id="_x0000_s1987" style="position:absolute;left:1011;top:225;width:56;height:115;mso-wrap-style:none" filled="f" stroked="f">
                    <v:textbox style="mso-next-textbox:#_x0000_s1987;mso-fit-shape-to-text:t" inset="0,0,0,0">
                      <w:txbxContent>
                        <w:p w:rsidR="00095494" w:rsidRDefault="00095494" w:rsidP="000B686C">
                          <w:r>
                            <w:rPr>
                              <w:rFonts w:ascii="Arial" w:hAnsi="Arial" w:cs="Arial"/>
                              <w:color w:val="000000"/>
                              <w:sz w:val="10"/>
                              <w:szCs w:val="10"/>
                            </w:rPr>
                            <w:t>4</w:t>
                          </w:r>
                        </w:p>
                      </w:txbxContent>
                    </v:textbox>
                  </v:rect>
                  <v:rect id="_x0000_s1988" style="position:absolute;left:1084;top:225;width:56;height:115;mso-wrap-style:none" filled="f" stroked="f">
                    <v:textbox style="mso-next-textbox:#_x0000_s1988;mso-fit-shape-to-text:t" inset="0,0,0,0">
                      <w:txbxContent>
                        <w:p w:rsidR="00095494" w:rsidRDefault="00095494" w:rsidP="000B686C">
                          <w:r>
                            <w:rPr>
                              <w:rFonts w:ascii="Arial" w:hAnsi="Arial" w:cs="Arial"/>
                              <w:color w:val="000000"/>
                              <w:sz w:val="10"/>
                              <w:szCs w:val="10"/>
                            </w:rPr>
                            <w:t>8</w:t>
                          </w:r>
                        </w:p>
                      </w:txbxContent>
                    </v:textbox>
                  </v:rect>
                  <v:rect id="_x0000_s1989" style="position:absolute;left:1158;top:225;width:56;height:115;mso-wrap-style:none" filled="f" stroked="f">
                    <v:textbox style="mso-next-textbox:#_x0000_s1989;mso-fit-shape-to-text:t" inset="0,0,0,0">
                      <w:txbxContent>
                        <w:p w:rsidR="00095494" w:rsidRDefault="00095494" w:rsidP="000B686C">
                          <w:r>
                            <w:rPr>
                              <w:rFonts w:ascii="Arial" w:hAnsi="Arial" w:cs="Arial"/>
                              <w:color w:val="000000"/>
                              <w:sz w:val="10"/>
                              <w:szCs w:val="10"/>
                            </w:rPr>
                            <w:t>0</w:t>
                          </w:r>
                        </w:p>
                      </w:txbxContent>
                    </v:textbox>
                  </v:rect>
                  <v:rect id="_x0000_s1990" style="position:absolute;left:1011;width:56;height:115;mso-wrap-style:none" filled="f" stroked="f">
                    <v:textbox style="mso-next-textbox:#_x0000_s1990;mso-fit-shape-to-text:t" inset="0,0,0,0">
                      <w:txbxContent>
                        <w:p w:rsidR="00095494" w:rsidRDefault="00095494" w:rsidP="000B686C">
                          <w:r>
                            <w:rPr>
                              <w:rFonts w:ascii="Arial" w:hAnsi="Arial" w:cs="Arial"/>
                              <w:color w:val="000000"/>
                              <w:sz w:val="10"/>
                              <w:szCs w:val="10"/>
                            </w:rPr>
                            <w:t>5</w:t>
                          </w:r>
                        </w:p>
                      </w:txbxContent>
                    </v:textbox>
                  </v:rect>
                  <v:rect id="_x0000_s1991" style="position:absolute;left:1084;width:56;height:115;mso-wrap-style:none" filled="f" stroked="f">
                    <v:textbox style="mso-next-textbox:#_x0000_s1991;mso-fit-shape-to-text:t" inset="0,0,0,0">
                      <w:txbxContent>
                        <w:p w:rsidR="00095494" w:rsidRDefault="00095494" w:rsidP="000B686C">
                          <w:r>
                            <w:rPr>
                              <w:rFonts w:ascii="Arial" w:hAnsi="Arial" w:cs="Arial"/>
                              <w:color w:val="000000"/>
                              <w:sz w:val="10"/>
                              <w:szCs w:val="10"/>
                            </w:rPr>
                            <w:t>2</w:t>
                          </w:r>
                        </w:p>
                      </w:txbxContent>
                    </v:textbox>
                  </v:rect>
                  <v:rect id="_x0000_s1992" style="position:absolute;left:1158;width:56;height:115;mso-wrap-style:none" filled="f" stroked="f">
                    <v:textbox style="mso-next-textbox:#_x0000_s1992;mso-fit-shape-to-text:t" inset="0,0,0,0">
                      <w:txbxContent>
                        <w:p w:rsidR="00095494" w:rsidRDefault="00095494" w:rsidP="000B686C">
                          <w:r>
                            <w:rPr>
                              <w:rFonts w:ascii="Arial" w:hAnsi="Arial" w:cs="Arial"/>
                              <w:color w:val="000000"/>
                              <w:sz w:val="10"/>
                              <w:szCs w:val="10"/>
                            </w:rPr>
                            <w:t>0</w:t>
                          </w:r>
                        </w:p>
                      </w:txbxContent>
                    </v:textbox>
                  </v:rect>
                  <v:rect id="_x0000_s1993" style="position:absolute;left:29;top:4044;width:56;height:115;mso-wrap-style:none" filled="f" stroked="f">
                    <v:textbox style="mso-next-textbox:#_x0000_s1993;mso-fit-shape-to-text:t" inset="0,0,0,0">
                      <w:txbxContent>
                        <w:p w:rsidR="00095494" w:rsidRDefault="00095494" w:rsidP="000B686C">
                          <w:r>
                            <w:rPr>
                              <w:rFonts w:ascii="Arial" w:hAnsi="Arial" w:cs="Arial"/>
                              <w:color w:val="000000"/>
                              <w:sz w:val="10"/>
                              <w:szCs w:val="10"/>
                            </w:rPr>
                            <w:t>0</w:t>
                          </w:r>
                        </w:p>
                      </w:txbxContent>
                    </v:textbox>
                  </v:rect>
                  <v:rect id="_x0000_s1994" style="position:absolute;left:102;top:4044;width:28;height:115;mso-wrap-style:none" filled="f" stroked="f">
                    <v:textbox style="mso-next-textbox:#_x0000_s1994;mso-fit-shape-to-text:t" inset="0,0,0,0">
                      <w:txbxContent>
                        <w:p w:rsidR="00095494" w:rsidRDefault="00095494" w:rsidP="000B686C">
                          <w:r>
                            <w:rPr>
                              <w:rFonts w:ascii="Arial" w:hAnsi="Arial" w:cs="Arial"/>
                              <w:color w:val="000000"/>
                              <w:sz w:val="10"/>
                              <w:szCs w:val="10"/>
                            </w:rPr>
                            <w:t>.</w:t>
                          </w:r>
                        </w:p>
                      </w:txbxContent>
                    </v:textbox>
                  </v:rect>
                  <v:rect id="_x0000_s1995" style="position:absolute;left:138;top:4044;width:56;height:115;mso-wrap-style:none" filled="f" stroked="f">
                    <v:textbox style="mso-next-textbox:#_x0000_s1995;mso-fit-shape-to-text:t" inset="0,0,0,0">
                      <w:txbxContent>
                        <w:p w:rsidR="00095494" w:rsidRDefault="00095494" w:rsidP="000B686C">
                          <w:r>
                            <w:rPr>
                              <w:rFonts w:ascii="Arial" w:hAnsi="Arial" w:cs="Arial"/>
                              <w:color w:val="000000"/>
                              <w:sz w:val="10"/>
                              <w:szCs w:val="10"/>
                            </w:rPr>
                            <w:t>0</w:t>
                          </w:r>
                        </w:p>
                      </w:txbxContent>
                    </v:textbox>
                  </v:rect>
                  <v:rect id="_x0000_s1996" style="position:absolute;top:3458;width:56;height:115;mso-wrap-style:none" filled="f" stroked="f">
                    <v:textbox style="mso-next-textbox:#_x0000_s1996;mso-fit-shape-to-text:t" inset="0,0,0,0">
                      <w:txbxContent>
                        <w:p w:rsidR="00095494" w:rsidRDefault="00095494" w:rsidP="000B686C">
                          <w:r>
                            <w:rPr>
                              <w:rFonts w:ascii="Arial" w:hAnsi="Arial" w:cs="Arial"/>
                              <w:color w:val="000000"/>
                              <w:sz w:val="10"/>
                              <w:szCs w:val="10"/>
                            </w:rPr>
                            <w:t>1</w:t>
                          </w:r>
                        </w:p>
                      </w:txbxContent>
                    </v:textbox>
                  </v:rect>
                  <v:rect id="_x0000_s1997" style="position:absolute;left:73;top:3458;width:28;height:115;mso-wrap-style:none" filled="f" stroked="f">
                    <v:textbox style="mso-next-textbox:#_x0000_s1997;mso-fit-shape-to-text:t" inset="0,0,0,0">
                      <w:txbxContent>
                        <w:p w:rsidR="00095494" w:rsidRDefault="00095494" w:rsidP="000B686C">
                          <w:r>
                            <w:rPr>
                              <w:rFonts w:ascii="Arial" w:hAnsi="Arial" w:cs="Arial"/>
                              <w:color w:val="000000"/>
                              <w:sz w:val="10"/>
                              <w:szCs w:val="10"/>
                            </w:rPr>
                            <w:t>.</w:t>
                          </w:r>
                        </w:p>
                      </w:txbxContent>
                    </v:textbox>
                  </v:rect>
                  <v:rect id="_x0000_s1998" style="position:absolute;left:110;top:3458;width:56;height:115;mso-wrap-style:none" filled="f" stroked="f">
                    <v:textbox style="mso-next-textbox:#_x0000_s1998;mso-fit-shape-to-text:t" inset="0,0,0,0">
                      <w:txbxContent>
                        <w:p w:rsidR="00095494" w:rsidRDefault="00095494" w:rsidP="000B686C">
                          <w:r>
                            <w:rPr>
                              <w:rFonts w:ascii="Arial" w:hAnsi="Arial" w:cs="Arial"/>
                              <w:color w:val="000000"/>
                              <w:sz w:val="10"/>
                              <w:szCs w:val="10"/>
                            </w:rPr>
                            <w:t>0</w:t>
                          </w:r>
                        </w:p>
                      </w:txbxContent>
                    </v:textbox>
                  </v:rect>
                  <v:rect id="_x0000_s1999" style="position:absolute;left:12;top:3750;width:56;height:115;mso-wrap-style:none" filled="f" stroked="f">
                    <v:textbox style="mso-next-textbox:#_x0000_s1999;mso-fit-shape-to-text:t" inset="0,0,0,0">
                      <w:txbxContent>
                        <w:p w:rsidR="00095494" w:rsidRDefault="00095494" w:rsidP="000B686C">
                          <w:r>
                            <w:rPr>
                              <w:rFonts w:ascii="Arial" w:hAnsi="Arial" w:cs="Arial"/>
                              <w:color w:val="000000"/>
                              <w:sz w:val="10"/>
                              <w:szCs w:val="10"/>
                            </w:rPr>
                            <w:t>0</w:t>
                          </w:r>
                        </w:p>
                      </w:txbxContent>
                    </v:textbox>
                  </v:rect>
                  <v:rect id="_x0000_s2000" style="position:absolute;left:86;top:3750;width:28;height:115;mso-wrap-style:none" filled="f" stroked="f">
                    <v:textbox style="mso-next-textbox:#_x0000_s2000;mso-fit-shape-to-text:t" inset="0,0,0,0">
                      <w:txbxContent>
                        <w:p w:rsidR="00095494" w:rsidRDefault="00095494" w:rsidP="000B686C">
                          <w:r>
                            <w:rPr>
                              <w:rFonts w:ascii="Arial" w:hAnsi="Arial" w:cs="Arial"/>
                              <w:color w:val="000000"/>
                              <w:sz w:val="10"/>
                              <w:szCs w:val="10"/>
                            </w:rPr>
                            <w:t>.</w:t>
                          </w:r>
                        </w:p>
                      </w:txbxContent>
                    </v:textbox>
                  </v:rect>
                  <v:rect id="_x0000_s2001" style="position:absolute;left:122;top:3750;width:56;height:115;mso-wrap-style:none" filled="f" stroked="f">
                    <v:textbox style="mso-next-textbox:#_x0000_s2001;mso-fit-shape-to-text:t" inset="0,0,0,0">
                      <w:txbxContent>
                        <w:p w:rsidR="00095494" w:rsidRDefault="00095494" w:rsidP="000B686C">
                          <w:r>
                            <w:rPr>
                              <w:rFonts w:ascii="Arial" w:hAnsi="Arial" w:cs="Arial"/>
                              <w:color w:val="000000"/>
                              <w:sz w:val="10"/>
                              <w:szCs w:val="10"/>
                            </w:rPr>
                            <w:t>5</w:t>
                          </w:r>
                        </w:p>
                      </w:txbxContent>
                    </v:textbox>
                  </v:rect>
                  <v:rect id="_x0000_s2002" style="position:absolute;left:18;top:3179;width:56;height:115;mso-wrap-style:none" filled="f" stroked="f">
                    <v:textbox style="mso-next-textbox:#_x0000_s2002;mso-fit-shape-to-text:t" inset="0,0,0,0">
                      <w:txbxContent>
                        <w:p w:rsidR="00095494" w:rsidRDefault="00095494" w:rsidP="000B686C">
                          <w:r>
                            <w:rPr>
                              <w:rFonts w:ascii="Arial" w:hAnsi="Arial" w:cs="Arial"/>
                              <w:color w:val="000000"/>
                              <w:sz w:val="10"/>
                              <w:szCs w:val="10"/>
                            </w:rPr>
                            <w:t>1</w:t>
                          </w:r>
                        </w:p>
                      </w:txbxContent>
                    </v:textbox>
                  </v:rect>
                  <v:rect id="_x0000_s2003" style="position:absolute;left:91;top:3179;width:28;height:115;mso-wrap-style:none" filled="f" stroked="f">
                    <v:textbox style="mso-next-textbox:#_x0000_s2003;mso-fit-shape-to-text:t" inset="0,0,0,0">
                      <w:txbxContent>
                        <w:p w:rsidR="00095494" w:rsidRDefault="00095494" w:rsidP="000B686C">
                          <w:r>
                            <w:rPr>
                              <w:rFonts w:ascii="Arial" w:hAnsi="Arial" w:cs="Arial"/>
                              <w:color w:val="000000"/>
                              <w:sz w:val="10"/>
                              <w:szCs w:val="10"/>
                            </w:rPr>
                            <w:t>.</w:t>
                          </w:r>
                        </w:p>
                      </w:txbxContent>
                    </v:textbox>
                  </v:rect>
                  <v:rect id="_x0000_s2004" style="position:absolute;left:127;top:3179;width:56;height:115;mso-wrap-style:none" filled="f" stroked="f">
                    <v:textbox style="mso-next-textbox:#_x0000_s2004;mso-fit-shape-to-text:t" inset="0,0,0,0">
                      <w:txbxContent>
                        <w:p w:rsidR="00095494" w:rsidRDefault="00095494" w:rsidP="000B686C">
                          <w:r>
                            <w:rPr>
                              <w:rFonts w:ascii="Arial" w:hAnsi="Arial" w:cs="Arial"/>
                              <w:color w:val="000000"/>
                              <w:sz w:val="10"/>
                              <w:szCs w:val="10"/>
                            </w:rPr>
                            <w:t>5</w:t>
                          </w:r>
                        </w:p>
                      </w:txbxContent>
                    </v:textbox>
                  </v:rect>
                  <v:rect id="_x0000_s2005" style="position:absolute;left:5;top:2886;width:56;height:115;mso-wrap-style:none" filled="f" stroked="f">
                    <v:textbox style="mso-next-textbox:#_x0000_s2005;mso-fit-shape-to-text:t" inset="0,0,0,0">
                      <w:txbxContent>
                        <w:p w:rsidR="00095494" w:rsidRDefault="00095494" w:rsidP="000B686C">
                          <w:r>
                            <w:rPr>
                              <w:rFonts w:ascii="Arial" w:hAnsi="Arial" w:cs="Arial"/>
                              <w:color w:val="000000"/>
                              <w:sz w:val="10"/>
                              <w:szCs w:val="10"/>
                            </w:rPr>
                            <w:t>2</w:t>
                          </w:r>
                        </w:p>
                      </w:txbxContent>
                    </v:textbox>
                  </v:rect>
                  <v:rect id="_x0000_s2006" style="position:absolute;left:78;top:2886;width:28;height:115;mso-wrap-style:none" filled="f" stroked="f">
                    <v:textbox style="mso-next-textbox:#_x0000_s2006;mso-fit-shape-to-text:t" inset="0,0,0,0">
                      <w:txbxContent>
                        <w:p w:rsidR="00095494" w:rsidRDefault="00095494" w:rsidP="000B686C">
                          <w:r>
                            <w:rPr>
                              <w:rFonts w:ascii="Arial" w:hAnsi="Arial" w:cs="Arial"/>
                              <w:color w:val="000000"/>
                              <w:sz w:val="10"/>
                              <w:szCs w:val="10"/>
                            </w:rPr>
                            <w:t>.</w:t>
                          </w:r>
                        </w:p>
                      </w:txbxContent>
                    </v:textbox>
                  </v:rect>
                  <v:rect id="_x0000_s2007" style="position:absolute;left:115;top:2886;width:56;height:115;mso-wrap-style:none" filled="f" stroked="f">
                    <v:textbox style="mso-next-textbox:#_x0000_s2007;mso-fit-shape-to-text:t" inset="0,0,0,0">
                      <w:txbxContent>
                        <w:p w:rsidR="00095494" w:rsidRDefault="00095494" w:rsidP="000B686C">
                          <w:r>
                            <w:rPr>
                              <w:rFonts w:ascii="Arial" w:hAnsi="Arial" w:cs="Arial"/>
                              <w:color w:val="000000"/>
                              <w:sz w:val="10"/>
                              <w:szCs w:val="10"/>
                            </w:rPr>
                            <w:t>0</w:t>
                          </w:r>
                        </w:p>
                      </w:txbxContent>
                    </v:textbox>
                  </v:rect>
                  <v:rect id="_x0000_s2008" style="position:absolute;left:16;top:2597;width:56;height:115;mso-wrap-style:none" filled="f" stroked="f">
                    <v:textbox style="mso-next-textbox:#_x0000_s2008;mso-fit-shape-to-text:t" inset="0,0,0,0">
                      <w:txbxContent>
                        <w:p w:rsidR="00095494" w:rsidRDefault="00095494" w:rsidP="000B686C">
                          <w:r>
                            <w:rPr>
                              <w:rFonts w:ascii="Arial" w:hAnsi="Arial" w:cs="Arial"/>
                              <w:color w:val="000000"/>
                              <w:sz w:val="10"/>
                              <w:szCs w:val="10"/>
                            </w:rPr>
                            <w:t>2</w:t>
                          </w:r>
                        </w:p>
                      </w:txbxContent>
                    </v:textbox>
                  </v:rect>
                  <v:rect id="_x0000_s2009" style="position:absolute;left:89;top:2597;width:28;height:115;mso-wrap-style:none" filled="f" stroked="f">
                    <v:textbox style="mso-next-textbox:#_x0000_s2009;mso-fit-shape-to-text:t" inset="0,0,0,0">
                      <w:txbxContent>
                        <w:p w:rsidR="00095494" w:rsidRDefault="00095494" w:rsidP="000B686C">
                          <w:r>
                            <w:rPr>
                              <w:rFonts w:ascii="Arial" w:hAnsi="Arial" w:cs="Arial"/>
                              <w:color w:val="000000"/>
                              <w:sz w:val="10"/>
                              <w:szCs w:val="10"/>
                            </w:rPr>
                            <w:t>.</w:t>
                          </w:r>
                        </w:p>
                      </w:txbxContent>
                    </v:textbox>
                  </v:rect>
                  <v:rect id="_x0000_s2010" style="position:absolute;left:126;top:2597;width:56;height:115;mso-wrap-style:none" filled="f" stroked="f">
                    <v:textbox style="mso-next-textbox:#_x0000_s2010;mso-fit-shape-to-text:t" inset="0,0,0,0">
                      <w:txbxContent>
                        <w:p w:rsidR="00095494" w:rsidRDefault="00095494" w:rsidP="000B686C">
                          <w:r>
                            <w:rPr>
                              <w:rFonts w:ascii="Arial" w:hAnsi="Arial" w:cs="Arial"/>
                              <w:color w:val="000000"/>
                              <w:sz w:val="10"/>
                              <w:szCs w:val="10"/>
                            </w:rPr>
                            <w:t>5</w:t>
                          </w:r>
                        </w:p>
                      </w:txbxContent>
                    </v:textbox>
                  </v:rect>
                  <v:rect id="_x0000_s2011" style="position:absolute;left:11;top:2312;width:56;height:115;mso-wrap-style:none" filled="f" stroked="f">
                    <v:textbox style="mso-next-textbox:#_x0000_s2011;mso-fit-shape-to-text:t" inset="0,0,0,0">
                      <w:txbxContent>
                        <w:p w:rsidR="00095494" w:rsidRDefault="00095494" w:rsidP="000B686C">
                          <w:r>
                            <w:rPr>
                              <w:rFonts w:ascii="Arial" w:hAnsi="Arial" w:cs="Arial"/>
                              <w:color w:val="000000"/>
                              <w:sz w:val="10"/>
                              <w:szCs w:val="10"/>
                            </w:rPr>
                            <w:t>3</w:t>
                          </w:r>
                        </w:p>
                      </w:txbxContent>
                    </v:textbox>
                  </v:rect>
                  <v:rect id="_x0000_s2012" style="position:absolute;left:84;top:2312;width:28;height:115;mso-wrap-style:none" filled="f" stroked="f">
                    <v:textbox style="mso-next-textbox:#_x0000_s2012;mso-fit-shape-to-text:t" inset="0,0,0,0">
                      <w:txbxContent>
                        <w:p w:rsidR="00095494" w:rsidRDefault="00095494" w:rsidP="000B686C">
                          <w:r>
                            <w:rPr>
                              <w:rFonts w:ascii="Arial" w:hAnsi="Arial" w:cs="Arial"/>
                              <w:color w:val="000000"/>
                              <w:sz w:val="10"/>
                              <w:szCs w:val="10"/>
                            </w:rPr>
                            <w:t>.</w:t>
                          </w:r>
                        </w:p>
                      </w:txbxContent>
                    </v:textbox>
                  </v:rect>
                  <v:rect id="_x0000_s2013" style="position:absolute;left:120;top:2312;width:56;height:115;mso-wrap-style:none" filled="f" stroked="f">
                    <v:textbox style="mso-next-textbox:#_x0000_s2013;mso-fit-shape-to-text:t" inset="0,0,0,0">
                      <w:txbxContent>
                        <w:p w:rsidR="00095494" w:rsidRDefault="00095494" w:rsidP="000B686C">
                          <w:r>
                            <w:rPr>
                              <w:rFonts w:ascii="Arial" w:hAnsi="Arial" w:cs="Arial"/>
                              <w:color w:val="000000"/>
                              <w:sz w:val="10"/>
                              <w:szCs w:val="10"/>
                            </w:rPr>
                            <w:t>0</w:t>
                          </w:r>
                        </w:p>
                      </w:txbxContent>
                    </v:textbox>
                  </v:rect>
                  <v:rect id="_x0000_s2014" style="position:absolute;left:18;top:2020;width:56;height:115;mso-wrap-style:none" filled="f" stroked="f">
                    <v:textbox style="mso-next-textbox:#_x0000_s2014;mso-fit-shape-to-text:t" inset="0,0,0,0">
                      <w:txbxContent>
                        <w:p w:rsidR="00095494" w:rsidRDefault="00095494" w:rsidP="000B686C">
                          <w:r>
                            <w:rPr>
                              <w:rFonts w:ascii="Arial" w:hAnsi="Arial" w:cs="Arial"/>
                              <w:color w:val="000000"/>
                              <w:sz w:val="10"/>
                              <w:szCs w:val="10"/>
                            </w:rPr>
                            <w:t>3</w:t>
                          </w:r>
                        </w:p>
                      </w:txbxContent>
                    </v:textbox>
                  </v:rect>
                  <v:rect id="_x0000_s2015" style="position:absolute;left:91;top:2020;width:28;height:115;mso-wrap-style:none" filled="f" stroked="f">
                    <v:textbox style="mso-next-textbox:#_x0000_s2015;mso-fit-shape-to-text:t" inset="0,0,0,0">
                      <w:txbxContent>
                        <w:p w:rsidR="00095494" w:rsidRDefault="00095494" w:rsidP="000B686C">
                          <w:r>
                            <w:rPr>
                              <w:rFonts w:ascii="Arial" w:hAnsi="Arial" w:cs="Arial"/>
                              <w:color w:val="000000"/>
                              <w:sz w:val="10"/>
                              <w:szCs w:val="10"/>
                            </w:rPr>
                            <w:t>.</w:t>
                          </w:r>
                        </w:p>
                      </w:txbxContent>
                    </v:textbox>
                  </v:rect>
                  <v:rect id="_x0000_s2016" style="position:absolute;left:127;top:2020;width:56;height:115;mso-wrap-style:none" filled="f" stroked="f">
                    <v:textbox style="mso-next-textbox:#_x0000_s2016;mso-fit-shape-to-text:t" inset="0,0,0,0">
                      <w:txbxContent>
                        <w:p w:rsidR="00095494" w:rsidRDefault="00095494" w:rsidP="000B686C">
                          <w:r>
                            <w:rPr>
                              <w:rFonts w:ascii="Arial" w:hAnsi="Arial" w:cs="Arial"/>
                              <w:color w:val="000000"/>
                              <w:sz w:val="10"/>
                              <w:szCs w:val="10"/>
                            </w:rPr>
                            <w:t>5</w:t>
                          </w:r>
                        </w:p>
                      </w:txbxContent>
                    </v:textbox>
                  </v:rect>
                  <v:rect id="_x0000_s2017" style="position:absolute;left:5;top:1739;width:56;height:115;mso-wrap-style:none" filled="f" stroked="f">
                    <v:textbox style="mso-next-textbox:#_x0000_s2017;mso-fit-shape-to-text:t" inset="0,0,0,0">
                      <w:txbxContent>
                        <w:p w:rsidR="00095494" w:rsidRDefault="00095494" w:rsidP="000B686C">
                          <w:r>
                            <w:rPr>
                              <w:rFonts w:ascii="Arial" w:hAnsi="Arial" w:cs="Arial"/>
                              <w:color w:val="000000"/>
                              <w:sz w:val="10"/>
                              <w:szCs w:val="10"/>
                            </w:rPr>
                            <w:t>4</w:t>
                          </w:r>
                        </w:p>
                      </w:txbxContent>
                    </v:textbox>
                  </v:rect>
                  <v:rect id="_x0000_s2018" style="position:absolute;left:78;top:1739;width:28;height:115;mso-wrap-style:none" filled="f" stroked="f">
                    <v:textbox style="mso-next-textbox:#_x0000_s2018;mso-fit-shape-to-text:t" inset="0,0,0,0">
                      <w:txbxContent>
                        <w:p w:rsidR="00095494" w:rsidRDefault="00095494" w:rsidP="000B686C">
                          <w:r>
                            <w:rPr>
                              <w:rFonts w:ascii="Arial" w:hAnsi="Arial" w:cs="Arial"/>
                              <w:color w:val="000000"/>
                              <w:sz w:val="10"/>
                              <w:szCs w:val="10"/>
                            </w:rPr>
                            <w:t>.</w:t>
                          </w:r>
                        </w:p>
                      </w:txbxContent>
                    </v:textbox>
                  </v:rect>
                  <v:rect id="_x0000_s2019" style="position:absolute;left:115;top:1739;width:56;height:115;mso-wrap-style:none" filled="f" stroked="f">
                    <v:textbox style="mso-next-textbox:#_x0000_s2019;mso-fit-shape-to-text:t" inset="0,0,0,0">
                      <w:txbxContent>
                        <w:p w:rsidR="00095494" w:rsidRDefault="00095494" w:rsidP="000B686C">
                          <w:r>
                            <w:rPr>
                              <w:rFonts w:ascii="Arial" w:hAnsi="Arial" w:cs="Arial"/>
                              <w:color w:val="000000"/>
                              <w:sz w:val="10"/>
                              <w:szCs w:val="10"/>
                            </w:rPr>
                            <w:t>0</w:t>
                          </w:r>
                        </w:p>
                      </w:txbxContent>
                    </v:textbox>
                  </v:rect>
                  <v:rect id="_x0000_s2020" style="position:absolute;left:11;top:1447;width:56;height:115;mso-wrap-style:none" filled="f" stroked="f">
                    <v:textbox style="mso-next-textbox:#_x0000_s2020;mso-fit-shape-to-text:t" inset="0,0,0,0">
                      <w:txbxContent>
                        <w:p w:rsidR="00095494" w:rsidRDefault="00095494" w:rsidP="000B686C">
                          <w:r>
                            <w:rPr>
                              <w:rFonts w:ascii="Arial" w:hAnsi="Arial" w:cs="Arial"/>
                              <w:color w:val="000000"/>
                              <w:sz w:val="10"/>
                              <w:szCs w:val="10"/>
                            </w:rPr>
                            <w:t>4</w:t>
                          </w:r>
                        </w:p>
                      </w:txbxContent>
                    </v:textbox>
                  </v:rect>
                  <v:rect id="_x0000_s2021" style="position:absolute;left:84;top:1447;width:28;height:115;mso-wrap-style:none" filled="f" stroked="f">
                    <v:textbox style="mso-next-textbox:#_x0000_s2021;mso-fit-shape-to-text:t" inset="0,0,0,0">
                      <w:txbxContent>
                        <w:p w:rsidR="00095494" w:rsidRDefault="00095494" w:rsidP="000B686C">
                          <w:r>
                            <w:rPr>
                              <w:rFonts w:ascii="Arial" w:hAnsi="Arial" w:cs="Arial"/>
                              <w:color w:val="000000"/>
                              <w:sz w:val="10"/>
                              <w:szCs w:val="10"/>
                            </w:rPr>
                            <w:t>.</w:t>
                          </w:r>
                        </w:p>
                      </w:txbxContent>
                    </v:textbox>
                  </v:rect>
                  <v:rect id="_x0000_s2022" style="position:absolute;left:120;top:1447;width:56;height:115;mso-wrap-style:none" filled="f" stroked="f">
                    <v:textbox style="mso-next-textbox:#_x0000_s2022;mso-fit-shape-to-text:t" inset="0,0,0,0">
                      <w:txbxContent>
                        <w:p w:rsidR="00095494" w:rsidRDefault="00095494" w:rsidP="000B686C">
                          <w:r>
                            <w:rPr>
                              <w:rFonts w:ascii="Arial" w:hAnsi="Arial" w:cs="Arial"/>
                              <w:color w:val="000000"/>
                              <w:sz w:val="10"/>
                              <w:szCs w:val="10"/>
                            </w:rPr>
                            <w:t>5</w:t>
                          </w:r>
                        </w:p>
                      </w:txbxContent>
                    </v:textbox>
                  </v:rect>
                  <v:rect id="_x0000_s2023" style="position:absolute;left:5;top:1150;width:56;height:115;mso-wrap-style:none" filled="f" stroked="f">
                    <v:textbox style="mso-next-textbox:#_x0000_s2023;mso-fit-shape-to-text:t" inset="0,0,0,0">
                      <w:txbxContent>
                        <w:p w:rsidR="00095494" w:rsidRDefault="00095494" w:rsidP="000B686C">
                          <w:r>
                            <w:rPr>
                              <w:rFonts w:ascii="Arial" w:hAnsi="Arial" w:cs="Arial"/>
                              <w:color w:val="000000"/>
                              <w:sz w:val="10"/>
                              <w:szCs w:val="10"/>
                            </w:rPr>
                            <w:t>5</w:t>
                          </w:r>
                        </w:p>
                      </w:txbxContent>
                    </v:textbox>
                  </v:rect>
                  <v:rect id="_x0000_s2024" style="position:absolute;left:78;top:1150;width:28;height:115;mso-wrap-style:none" filled="f" stroked="f">
                    <v:textbox style="mso-next-textbox:#_x0000_s2024;mso-fit-shape-to-text:t" inset="0,0,0,0">
                      <w:txbxContent>
                        <w:p w:rsidR="00095494" w:rsidRDefault="00095494" w:rsidP="000B686C">
                          <w:r>
                            <w:rPr>
                              <w:rFonts w:ascii="Arial" w:hAnsi="Arial" w:cs="Arial"/>
                              <w:color w:val="000000"/>
                              <w:sz w:val="10"/>
                              <w:szCs w:val="10"/>
                            </w:rPr>
                            <w:t>.</w:t>
                          </w:r>
                        </w:p>
                      </w:txbxContent>
                    </v:textbox>
                  </v:rect>
                  <v:rect id="_x0000_s2025" style="position:absolute;left:115;top:1150;width:56;height:115;mso-wrap-style:none" filled="f" stroked="f">
                    <v:textbox style="mso-next-textbox:#_x0000_s2025;mso-fit-shape-to-text:t" inset="0,0,0,0">
                      <w:txbxContent>
                        <w:p w:rsidR="00095494" w:rsidRDefault="00095494" w:rsidP="000B686C">
                          <w:r>
                            <w:rPr>
                              <w:rFonts w:ascii="Arial" w:hAnsi="Arial" w:cs="Arial"/>
                              <w:color w:val="000000"/>
                              <w:sz w:val="10"/>
                              <w:szCs w:val="10"/>
                            </w:rPr>
                            <w:t>0</w:t>
                          </w:r>
                        </w:p>
                      </w:txbxContent>
                    </v:textbox>
                  </v:rect>
                  <v:rect id="_x0000_s2026" style="position:absolute;left:12;top:866;width:56;height:115;mso-wrap-style:none" filled="f" stroked="f">
                    <v:textbox style="mso-next-textbox:#_x0000_s2026;mso-fit-shape-to-text:t" inset="0,0,0,0">
                      <w:txbxContent>
                        <w:p w:rsidR="00095494" w:rsidRDefault="00095494" w:rsidP="000B686C">
                          <w:r>
                            <w:rPr>
                              <w:rFonts w:ascii="Arial" w:hAnsi="Arial" w:cs="Arial"/>
                              <w:color w:val="000000"/>
                              <w:sz w:val="10"/>
                              <w:szCs w:val="10"/>
                            </w:rPr>
                            <w:t>5</w:t>
                          </w:r>
                        </w:p>
                      </w:txbxContent>
                    </v:textbox>
                  </v:rect>
                  <v:rect id="_x0000_s2027" style="position:absolute;left:86;top:866;width:28;height:115;mso-wrap-style:none" filled="f" stroked="f">
                    <v:textbox style="mso-next-textbox:#_x0000_s2027;mso-fit-shape-to-text:t" inset="0,0,0,0">
                      <w:txbxContent>
                        <w:p w:rsidR="00095494" w:rsidRDefault="00095494" w:rsidP="000B686C">
                          <w:r>
                            <w:rPr>
                              <w:rFonts w:ascii="Arial" w:hAnsi="Arial" w:cs="Arial"/>
                              <w:color w:val="000000"/>
                              <w:sz w:val="10"/>
                              <w:szCs w:val="10"/>
                            </w:rPr>
                            <w:t>.</w:t>
                          </w:r>
                        </w:p>
                      </w:txbxContent>
                    </v:textbox>
                  </v:rect>
                  <v:rect id="_x0000_s2028" style="position:absolute;left:122;top:866;width:56;height:115;mso-wrap-style:none" filled="f" stroked="f">
                    <v:textbox style="mso-next-textbox:#_x0000_s2028;mso-fit-shape-to-text:t" inset="0,0,0,0">
                      <w:txbxContent>
                        <w:p w:rsidR="00095494" w:rsidRDefault="00095494" w:rsidP="000B686C">
                          <w:r>
                            <w:rPr>
                              <w:rFonts w:ascii="Arial" w:hAnsi="Arial" w:cs="Arial"/>
                              <w:color w:val="000000"/>
                              <w:sz w:val="10"/>
                              <w:szCs w:val="10"/>
                            </w:rPr>
                            <w:t>5</w:t>
                          </w:r>
                        </w:p>
                      </w:txbxContent>
                    </v:textbox>
                  </v:rect>
                  <v:rect id="_x0000_s2029" style="position:absolute;left:11;top:577;width:56;height:115;mso-wrap-style:none" filled="f" stroked="f">
                    <v:textbox style="mso-next-textbox:#_x0000_s2029;mso-fit-shape-to-text:t" inset="0,0,0,0">
                      <w:txbxContent>
                        <w:p w:rsidR="00095494" w:rsidRDefault="00095494" w:rsidP="000B686C">
                          <w:r>
                            <w:rPr>
                              <w:rFonts w:ascii="Arial" w:hAnsi="Arial" w:cs="Arial"/>
                              <w:color w:val="000000"/>
                              <w:sz w:val="10"/>
                              <w:szCs w:val="10"/>
                            </w:rPr>
                            <w:t>6</w:t>
                          </w:r>
                        </w:p>
                      </w:txbxContent>
                    </v:textbox>
                  </v:rect>
                  <v:rect id="_x0000_s2030" style="position:absolute;left:84;top:577;width:28;height:115;mso-wrap-style:none" filled="f" stroked="f">
                    <v:textbox style="mso-next-textbox:#_x0000_s2030;mso-fit-shape-to-text:t" inset="0,0,0,0">
                      <w:txbxContent>
                        <w:p w:rsidR="00095494" w:rsidRDefault="00095494" w:rsidP="000B686C">
                          <w:r>
                            <w:rPr>
                              <w:rFonts w:ascii="Arial" w:hAnsi="Arial" w:cs="Arial"/>
                              <w:color w:val="000000"/>
                              <w:sz w:val="10"/>
                              <w:szCs w:val="10"/>
                            </w:rPr>
                            <w:t>.</w:t>
                          </w:r>
                        </w:p>
                      </w:txbxContent>
                    </v:textbox>
                  </v:rect>
                  <v:rect id="_x0000_s2031" style="position:absolute;left:120;top:577;width:56;height:115;mso-wrap-style:none" filled="f" stroked="f">
                    <v:textbox style="mso-next-textbox:#_x0000_s2031;mso-fit-shape-to-text:t" inset="0,0,0,0">
                      <w:txbxContent>
                        <w:p w:rsidR="00095494" w:rsidRDefault="00095494" w:rsidP="000B686C">
                          <w:r>
                            <w:rPr>
                              <w:rFonts w:ascii="Arial" w:hAnsi="Arial" w:cs="Arial"/>
                              <w:color w:val="000000"/>
                              <w:sz w:val="10"/>
                              <w:szCs w:val="10"/>
                            </w:rPr>
                            <w:t>0</w:t>
                          </w:r>
                        </w:p>
                      </w:txbxContent>
                    </v:textbox>
                  </v:rect>
                  <v:rect id="_x0000_s2032" style="position:absolute;top:288;width:56;height:115;mso-wrap-style:none" filled="f" stroked="f">
                    <v:textbox style="mso-next-textbox:#_x0000_s2032;mso-fit-shape-to-text:t" inset="0,0,0,0">
                      <w:txbxContent>
                        <w:p w:rsidR="00095494" w:rsidRDefault="00095494" w:rsidP="000B686C">
                          <w:r>
                            <w:rPr>
                              <w:rFonts w:ascii="Arial" w:hAnsi="Arial" w:cs="Arial"/>
                              <w:color w:val="000000"/>
                              <w:sz w:val="10"/>
                              <w:szCs w:val="10"/>
                            </w:rPr>
                            <w:t>6</w:t>
                          </w:r>
                        </w:p>
                      </w:txbxContent>
                    </v:textbox>
                  </v:rect>
                  <v:rect id="_x0000_s2033" style="position:absolute;left:73;top:288;width:28;height:115;mso-wrap-style:none" filled="f" stroked="f">
                    <v:textbox style="mso-next-textbox:#_x0000_s2033;mso-fit-shape-to-text:t" inset="0,0,0,0">
                      <w:txbxContent>
                        <w:p w:rsidR="00095494" w:rsidRDefault="00095494" w:rsidP="000B686C">
                          <w:r>
                            <w:rPr>
                              <w:rFonts w:ascii="Arial" w:hAnsi="Arial" w:cs="Arial"/>
                              <w:color w:val="000000"/>
                              <w:sz w:val="10"/>
                              <w:szCs w:val="10"/>
                            </w:rPr>
                            <w:t>.</w:t>
                          </w:r>
                        </w:p>
                      </w:txbxContent>
                    </v:textbox>
                  </v:rect>
                  <v:rect id="_x0000_s2034" style="position:absolute;left:110;top:288;width:56;height:115;mso-wrap-style:none" filled="f" stroked="f">
                    <v:textbox style="mso-next-textbox:#_x0000_s2034;mso-fit-shape-to-text:t" inset="0,0,0,0">
                      <w:txbxContent>
                        <w:p w:rsidR="00095494" w:rsidRDefault="00095494" w:rsidP="000B686C">
                          <w:r>
                            <w:rPr>
                              <w:rFonts w:ascii="Arial" w:hAnsi="Arial" w:cs="Arial"/>
                              <w:color w:val="000000"/>
                              <w:sz w:val="10"/>
                              <w:szCs w:val="10"/>
                            </w:rPr>
                            <w:t>5</w:t>
                          </w:r>
                        </w:p>
                      </w:txbxContent>
                    </v:textbox>
                  </v:rect>
                  <v:rect id="_x0000_s2035" style="position:absolute;left:12;top:8;width:56;height:115;mso-wrap-style:none" filled="f" stroked="f">
                    <v:textbox style="mso-next-textbox:#_x0000_s2035;mso-fit-shape-to-text:t" inset="0,0,0,0">
                      <w:txbxContent>
                        <w:p w:rsidR="00095494" w:rsidRDefault="00095494" w:rsidP="000B686C">
                          <w:r>
                            <w:rPr>
                              <w:rFonts w:ascii="Arial" w:hAnsi="Arial" w:cs="Arial"/>
                              <w:color w:val="000000"/>
                              <w:sz w:val="10"/>
                              <w:szCs w:val="10"/>
                            </w:rPr>
                            <w:t>7</w:t>
                          </w:r>
                        </w:p>
                      </w:txbxContent>
                    </v:textbox>
                  </v:rect>
                  <v:rect id="_x0000_s2036" style="position:absolute;left:85;top:8;width:28;height:115;mso-wrap-style:none" filled="f" stroked="f">
                    <v:textbox style="mso-next-textbox:#_x0000_s2036;mso-fit-shape-to-text:t" inset="0,0,0,0">
                      <w:txbxContent>
                        <w:p w:rsidR="00095494" w:rsidRDefault="00095494" w:rsidP="000B686C">
                          <w:r>
                            <w:rPr>
                              <w:rFonts w:ascii="Arial" w:hAnsi="Arial" w:cs="Arial"/>
                              <w:color w:val="000000"/>
                              <w:sz w:val="10"/>
                              <w:szCs w:val="10"/>
                            </w:rPr>
                            <w:t>.</w:t>
                          </w:r>
                        </w:p>
                      </w:txbxContent>
                    </v:textbox>
                  </v:rect>
                  <v:rect id="_x0000_s2037" style="position:absolute;left:121;top:8;width:56;height:115;mso-wrap-style:none" filled="f" stroked="f">
                    <v:textbox style="mso-next-textbox:#_x0000_s2037;mso-fit-shape-to-text:t" inset="0,0,0,0">
                      <w:txbxContent>
                        <w:p w:rsidR="00095494" w:rsidRDefault="00095494" w:rsidP="000B686C">
                          <w:r>
                            <w:rPr>
                              <w:rFonts w:ascii="Arial" w:hAnsi="Arial" w:cs="Arial"/>
                              <w:color w:val="000000"/>
                              <w:sz w:val="10"/>
                              <w:szCs w:val="10"/>
                            </w:rPr>
                            <w:t>0</w:t>
                          </w:r>
                        </w:p>
                      </w:txbxContent>
                    </v:textbox>
                  </v:rect>
                  <v:rect id="_x0000_s2038" style="position:absolute;left:369;top:20;width:78;height:141;mso-wrap-style:none" filled="f" stroked="f">
                    <v:textbox style="mso-next-textbox:#_x0000_s2038;mso-fit-shape-to-text:t" inset="0,0,0,0">
                      <w:txbxContent>
                        <w:p w:rsidR="00095494" w:rsidRDefault="00095494" w:rsidP="000B686C">
                          <w:r>
                            <w:rPr>
                              <w:rFonts w:ascii="Peterburg" w:hAnsi="Peterburg" w:cs="Peterburg"/>
                              <w:color w:val="000000"/>
                              <w:sz w:val="12"/>
                              <w:szCs w:val="12"/>
                            </w:rPr>
                            <w:t>ì</w:t>
                          </w:r>
                        </w:p>
                      </w:txbxContent>
                    </v:textbox>
                  </v:rect>
                  <v:rect id="_x0000_s2039" style="position:absolute;left:465;top:20;width:78;height:141;mso-wrap-style:none" filled="f" stroked="f">
                    <v:textbox style="mso-next-textbox:#_x0000_s2039;mso-fit-shape-to-text:t" inset="0,0,0,0">
                      <w:txbxContent>
                        <w:p w:rsidR="00095494" w:rsidRDefault="00095494" w:rsidP="000B686C">
                          <w:r>
                            <w:rPr>
                              <w:rFonts w:ascii="Peterburg" w:hAnsi="Peterburg" w:cs="Peterburg"/>
                              <w:color w:val="000000"/>
                              <w:sz w:val="12"/>
                              <w:szCs w:val="12"/>
                            </w:rPr>
                            <w:t>ì</w:t>
                          </w:r>
                        </w:p>
                      </w:txbxContent>
                    </v:textbox>
                  </v:rect>
                  <v:rect id="_x0000_s2040" style="position:absolute;left:1468;top:21;width:102;height:171;mso-wrap-style:none" filled="f" stroked="f">
                    <v:textbox style="mso-next-textbox:#_x0000_s2040;mso-fit-shape-to-text:t" inset="0,0,0,0">
                      <w:txbxContent>
                        <w:p w:rsidR="00095494" w:rsidRDefault="00095494" w:rsidP="000B686C">
                          <w:r>
                            <w:rPr>
                              <w:rFonts w:ascii="Arial" w:hAnsi="Arial" w:cs="Arial"/>
                              <w:color w:val="000000"/>
                              <w:sz w:val="14"/>
                              <w:szCs w:val="14"/>
                            </w:rPr>
                            <w:t>H</w:t>
                          </w:r>
                        </w:p>
                      </w:txbxContent>
                    </v:textbox>
                  </v:rect>
                  <v:rect id="_x0000_s2041" style="position:absolute;left:1577;top:21;width:39;height:171;mso-wrap-style:none" filled="f" stroked="f">
                    <v:textbox style="mso-next-textbox:#_x0000_s2041;mso-fit-shape-to-text:t" inset="0,0,0,0">
                      <w:txbxContent>
                        <w:p w:rsidR="00095494" w:rsidRDefault="00095494" w:rsidP="000B686C">
                          <w:r>
                            <w:rPr>
                              <w:rFonts w:ascii="Arial" w:hAnsi="Arial" w:cs="Arial"/>
                              <w:color w:val="000000"/>
                              <w:sz w:val="14"/>
                              <w:szCs w:val="14"/>
                            </w:rPr>
                            <w:t>,</w:t>
                          </w:r>
                        </w:p>
                      </w:txbxContent>
                    </v:textbox>
                  </v:rect>
                  <v:rect id="_x0000_s2042" style="position:absolute;left:1623;top:35;width:78;height:141;mso-wrap-style:none" filled="f" stroked="f">
                    <v:textbox style="mso-next-textbox:#_x0000_s2042;mso-fit-shape-to-text:t" inset="0,0,0,0">
                      <w:txbxContent>
                        <w:p w:rsidR="00095494" w:rsidRDefault="00095494" w:rsidP="000B686C">
                          <w:r>
                            <w:rPr>
                              <w:rFonts w:ascii="Peterburg" w:hAnsi="Peterburg" w:cs="Peterburg"/>
                              <w:color w:val="000000"/>
                              <w:sz w:val="12"/>
                              <w:szCs w:val="12"/>
                            </w:rPr>
                            <w:t>ì</w:t>
                          </w:r>
                        </w:p>
                      </w:txbxContent>
                    </v:textbox>
                  </v:rect>
                  <v:shape id="_x0000_s2043" style="position:absolute;left:1437;top:1002;width:70;height:309" coordsize="70,309" path="m,309l,213,1,151,2,101,3,62,4,45r,22l5,45,6,33,7,56r,6l7,56r1,l9,62r1,l11,56r,-6l12,45r1,l14,33r1,l15,39r1,17l16,67r1,l17,39,18,28,19,17r1,l21,r,33l22,17r1,l24,22r,6l24,45r1,l26,45r1,17l28,56r,l29,62r1,l31,50r1,-5l32,56r,11l33,56r1,6l34,62r1,l36,67r1,-5l38,62r,5l39,56r1,-6l40,39r1,17l41,17r1,16l43,22r1,6l45,39r,6l46,45r1,5l48,56r,22l48,67,49,56r1,l51,50r,-5l52,39,53,22,54,11r1,22l55,62r1,5l57,33r,-5l58,62r,-17l59,11r1,11l61,39r1,17l62,45,63,17r1,22l65,28r,5l65,33r1,l67,45r1,17l68,67,69,28r1,5e" filled="f" strokeweight=".0005mm">
                    <v:path arrowok="t"/>
                  </v:shape>
                  <v:shape id="_x0000_s2044" style="position:absolute;left:1507;top:704;width:69;height:360" coordsize="69,360" path="m,331r1,6l2,348r,6l3,354r,6l4,337,5,326r,l6,320r1,l8,315,9,303r,-5l10,320r1,34l11,360r1,-12l12,343r1,-6l14,326r1,-6l15,309r1,-11l17,309r1,l19,292r,-22l19,270r1,5l21,287r1,5l22,253r1,-6l24,264r1,23l26,287r,-6l27,275r,-5l28,270r1,-17l29,230r1,-17l31,208r1,16l32,219r1,-11l34,213r1,6l36,219r,22l36,236r1,-6l38,219r1,34l39,287r1,28l41,281r1,-17l43,281r,-11l44,253r,-17l45,219r1,-17l46,191r1,-11l48,168r1,-11l49,152r1,5l51,152r1,-6l52,140r,l53,140r1,-5l55,129r1,-5l56,124r1,-6l58,112r1,-5l60,96r,-12l60,84,61,73r1,-6l63,62r,-6l64,51,65,34,66,23r,-6l67,17r1,l68,6r1,l69,e" filled="f" strokeweight=".0005mm">
                    <v:path arrowok="t"/>
                  </v:shape>
                  <v:shape id="_x0000_s2045" style="position:absolute;left:1576;top:664;width:71;height:40" coordsize="71,40" path="m,40l1,34,2,17r1,l4,23,4,12,5,6r1,6l7,6r1,l8,17r,l9,12r1,l11,12r,-6l12,12,13,6r1,l14,6r1,l16,6r,l17,12r,l18,12r1,l20,12r1,l21,6r1,6l23,6r1,l24,6r,l25,r1,l27,6,28,r,l29,r1,6l31,6,31,r1,6l32,r1,l34,r,6l35,6,36,r1,l38,r,6l39,6r1,l40,6r1,l41,6r1,l43,6r1,l45,6r,l46,6r1,l48,6r,l48,6r1,l50,6r1,l51,6r1,l53,6r1,l55,6r,l56,6r1,l57,6r1,l58,6r1,l60,6r1,l62,6r,l63,6r1,l65,6r,l65,6r1,l67,6r1,l68,6r1,l70,6r1,e" filled="f" strokeweight=".0005mm">
                    <v:path arrowok="t"/>
                  </v:shape>
                  <v:shape id="_x0000_s2046" style="position:absolute;left:1647;top:649;width:69;height:86" coordsize="69,86" path="m,21r1,l1,21r1,l2,21r1,l4,21r,l5,21r1,l7,21r1,l8,21r1,l10,21r,l11,21r,l12,21r1,l14,21r,l15,21r1,l17,21r1,l18,21r,l19,21r1,l21,21r,l22,21r1,l24,21r1,l25,21r1,l27,18r,-1l28,14r,l29,15r1,l31,14r,l32,9,33,8r1,1l35,9r,l35,12r1,3l37,17r1,-4l38,7r1,l40,13r1,4l42,23r,6l43,38r,4l44,46r1,15l45,66r1,20l47,81r1,-1l48,76r1,-1l50,72,51,62r,-14l51,35,52,25,53,15,54,7,55,1r,3l56,8r1,1l58,7,59,r,4l59,3r1,l61,4r1,16l62,21r1,-1l64,20r1,l65,21r1,-3l67,20r,-1l68,20r,-1l69,19e" filled="f" strokeweight=".0005mm">
                    <v:path arrowok="t"/>
                  </v:shape>
                  <v:shape id="_x0000_s2047" style="position:absolute;left:1716;top:636;width:71;height:33" coordsize="71,33" path="m,32r1,l2,32,3,31r,1l4,33,5,28r1,2l7,31r,2l7,27r1,3l9,32r1,l10,19r1,-1l12,20r1,1l13,17r1,3l15,17r,3l16,20r,-1l17,18r1,2l19,17r1,1l20,18r1,l22,18r1,l23,22r,-4l24,17r1,1l26,17r1,4l27,18r1,-1l29,22r1,-4l30,18r1,l31,18r1,-5l33,15r,-2l34,10r1,1l36,10r1,l37,11r1,5l39,14r,-4l40,12r,2l41,17r1,-5l43,18r1,-3l44,17r1,-1l46,14r1,1l47,15r1,l48,13r1,2l50,17r,-2l51,16r1,-1l53,15r1,-2l54,12r1,l56,7r,-2l57,2r,-1l58,3,59,2r1,l61,2r,-1l62,2r1,l64,2r,1l64,2,65,r1,2l67,2r,l68,1r1,1l70,r1,e" filled="f" strokeweight=".0005mm">
                    <v:path arrowok="t"/>
                  </v:shape>
                  <v:shape id="_x0000_s4096" style="position:absolute;left:1787;top:626;width:69;height:33" coordsize="69,33" path="m,10r,1l1,14r,1l2,13,3,10r,l4,12,5,10r1,2l7,13r,-1l8,12,9,11r,3l9,14r1,4l11,19r1,-4l13,17r,5l14,25r1,-2l16,23r1,-2l17,18r,-2l18,12r1,2l20,15r,2l21,17r1,l23,15r1,l24,11r1,6l26,16r,1l26,19r1,2l28,22r1,2l30,27r,3l31,33r1,-3l33,32r1,-1l34,29r,-1l35,27r1,-4l37,18r,l38,19r1,-2l40,20r1,-1l41,15r1,l42,15r1,-3l43,15r1,3l45,20r1,l47,20r,5l48,27r1,-7l50,8,50,r,12l51,13r1,l53,13r1,-1l54,14r1,1l56,15r1,l58,13r,-1l58,11r1,4l60,18r,4l61,23r1,l63,22r1,-2l64,21r1,-1l66,20r1,-1l67,20r,l68,18r1,1e" filled="f" strokeweight=".0005mm">
                    <v:path arrowok="t"/>
                  </v:shape>
                  <v:shape id="_x0000_s4097" style="position:absolute;left:1856;top:643;width:70;height:29" coordsize="70,29" path="m,2l1,6,2,9,2,6,3,5,4,3r1,l6,3r,l6,1,7,,8,r,l9,1r1,2l11,3,12,1r,l13,3r1,1l14,1r1,11l15,13r1,1l17,13r1,1l19,15r,l20,16r1,1l22,16r,l22,16r1,l24,16r1,1l25,18r1,-1l27,15r1,l29,17r,1l30,20r,1l31,21r1,-1l32,22r1,1l34,23r1,1l36,24r,-1l37,20r1,1l38,21r1,l39,23r1,1l41,22r1,-1l42,22r1,1l44,27r1,l46,27r,-2l47,22r,-1l48,20r1,3l49,24r1,3l51,25r1,-1l53,26r,1l54,27r1,l55,27r1,-1l56,23r1,1l58,25r1,1l59,26r1,1l61,25r1,-1l63,26r,1l63,28r1,1l65,28r1,-3l66,23r1,1l68,26r1,2l70,29r,-1e" filled="f" strokeweight=".0005mm">
                    <v:path arrowok="t"/>
                  </v:shape>
                  <v:shape id="_x0000_s4098" style="position:absolute;left:1926;top:607;width:70;height:69" coordsize="70,69" path="m,64r1,4l1,69,2,64r1,l3,65r1,1l5,67r1,l7,65r,1l8,67r1,l9,69r,-1l10,65r1,-1l12,67r1,-1l13,57r1,-2l15,52r1,-4l17,49r,2l18,51r,1l19,49r1,-3l20,42r1,l22,46r1,-5l24,26r,-9l25,23r1,12l26,33r,-4l27,32r1,2l29,32r1,4l30,40r1,2l32,46r1,-9l34,34r,-2l34,32r1,5l36,39r1,5l37,46r1,l39,42r1,-3l41,36r,-2l42,36r,-3l43,31r,-3l44,26r1,l46,26r1,l47,18r1,8l49,21r1,-8l50,10r,l51,10,52,9r1,7l54,15,54,r1,18l56,17r1,-3l58,11r,-2l59,7r,1l60,7r,-2l61,3r1,6l63,18r1,-3l64,6r1,10l66,7r1,2l67,11r,-4l68,8r1,4l70,8e" filled="f" strokeweight=".0005mm">
                    <v:path arrowok="t"/>
                  </v:shape>
                  <v:shape id="_x0000_s4099" style="position:absolute;left:1996;top:606;width:70;height:37" coordsize="70,37" path="m,9r1,1l1,7,2,8r1,2l4,9r1,6l5,9r,l6,7r1,7l7,11,8,10r1,l10,10r1,2l11,8r1,3l13,7r,2l14,7r,2l15,10r1,l17,10,18,8r,-3l19,5r1,l21,7r,l21,7r1,3l23,10,24,7r,2l25,7r1,3l27,8,28,5r,-1l29,7r,l30,5r1,9l31,16r1,-2l33,24r1,1l35,18r,-3l36,10,37,5r1,2l38,10r,2l39,12r1,l41,10r,4l42,19r1,3l44,25r1,3l45,28r1,1l46,29r1,-3l48,30r,-2l49,32r1,-3l51,30r1,-8l52,22r1,3l54,30r,3l55,37r,-3l56,34,57,24r1,-4l58,23r1,9l60,10r1,4l62,14r,1l62,2r1,2l64,r1,7l65,12r1,1l67,12,68,9r1,2l69,15r1,4e" filled="f" strokeweight=".0005mm">
                    <v:path arrowok="t"/>
                  </v:shape>
                  <v:shape id="_x0000_s4100" style="position:absolute;left:2066;top:592;width:70;height:71" coordsize="70,71" path="m,33r,3l1,37r1,1l2,41r1,l4,40r1,l5,42,6,39,7,38,8,36,9,30r,-6l9,24r1,l11,21r1,1l12,21r1,1l14,22r1,-1l16,20r,1l17,24r,1l18,29r1,l19,32r1,l21,30r1,-1l22,29r1,1l24,28r1,1l25,33r,5l26,43r1,-1l28,44r1,-5l29,39r1,l31,39r1,l33,33r,l33,28r1,l35,24r1,-1l36,22,37,9,38,8r1,3l39,9,40,3r1,2l41,6r1,3l42,6r1,l44,r1,22l46,19r,l47,18r1,-2l49,14r,l49,16r1,2l51,22r1,6l53,24r,2l54,22r1,-2l56,19r,l57,21r1,1l58,22r1,1l59,29r1,4l61,30r1,6l63,44r,-2l64,43r1,l66,47r,7l66,62r1,5l68,69r1,2l70,65e" filled="f" strokeweight=".0005mm">
                    <v:path arrowok="t"/>
                  </v:shape>
                  <v:shape id="_x0000_s4101" style="position:absolute;left:2136;top:645;width:69;height:28" coordsize="69,28" path="m,12r,1l1,12r1,2l3,13,3,8,4,6,4,5,5,4,6,6,6,4,7,5r1,l9,4,10,r,1l11,6r1,2l12,11r1,l13,13r1,1l15,11r1,2l17,13r,l18,14r1,-1l20,13r,1l20,14r1,2l22,16r1,l23,13r1,3l25,16r1,2l27,16r,-2l28,13r1,-1l29,11r1,l30,11r1,1l32,12r1,1l34,12r,1l35,11r1,l37,11r,l37,11,38,9r1,4l40,13r,l41,18r1,1l43,20r1,-1l44,16r1,1l45,17r1,10l47,25r,-8l48,16r1,l50,19r1,l51,17r1,-1l53,16r,l53,17r1,5l55,20r1,4l57,24r,-8l58,15r1,2l60,16r1,3l61,19r,-1l62,18r1,l64,24r,l65,24r1,1l67,24r1,-5l68,25r1,2l69,28e" filled="f" strokeweight=".0005mm">
                    <v:path arrowok="t"/>
                  </v:shape>
                  <v:shape id="_x0000_s4102" style="position:absolute;left:2205;top:587;width:70;height:260" coordsize="70,260" path="m,86r1,6l2,88r,1l3,97r1,9l5,123r,8l6,140r1,11l8,162r1,11l9,184r,9l10,204r1,14l12,215r,14l13,239r1,10l15,260r1,-5l16,245r1,-10l17,244r1,-11l19,224r,-11l20,209r1,17l22,224r,l23,213r1,5l25,218r,-5l25,229r1,5l27,232r1,-2l29,224r,l30,221r1,4l32,226r1,3l33,234r,-5l34,215r1,3l36,201r,14l37,218r1,l39,216r,-2l40,214r1,1l41,213r1,-4l42,209r1,-8l44,191r1,-12l46,170r,-2l47,174r1,-6l49,156r1,-6l50,131r,-18l51,107,52,94,53,71r,-26l54,37,55,21,56,7r,1l57,7r1,l58,8r1,l59,8r1,l61,8,62,1,63,r,4l64,r1,1l66,2r,6l66,8,67,2r1,6l69,8,70,7r,1e" filled="f" strokeweight=".0005mm">
                    <v:path arrowok="t"/>
                  </v:shape>
                  <v:shape id="_x0000_s4103" style="position:absolute;left:2275;top:559;width:70;height:73" coordsize="70,73" path="m,36l1,34,2,31r1,7l3,37r1,l4,31r1,7l6,37r,-6l7,33,8,30,9,28r1,-4l10,24r1,1l12,26r,2l13,28r,-1l14,31r1,3l16,39r1,2l17,40r1,-5l19,34r1,1l20,53r,-14l21,43r1,-2l23,38r,3l24,38r1,2l26,47r1,-1l27,28r1,l29,21r,1l30,28,30,r1,34l32,3r1,31l34,26r,-5l35,18r1,2l37,24r,4l37,26r1,l39,26r1,3l40,26r1,-2l42,24r1,1l44,27r,1l45,32r,-3l46,31r1,2l47,34r1,5l49,42r1,5l51,49r,5l52,54r1,-1l53,54r,-3l54,53r1,-2l56,51r1,l57,49r1,2l59,51r1,1l61,56r,-2l61,53r1,1l63,66r1,2l64,69r1,-6l66,61r1,3l68,60r,4l69,66r1,5l70,73e" filled="f" strokeweight=".0005mm">
                    <v:path arrowok="t"/>
                  </v:shape>
                  <v:shape id="_x0000_s4104" style="position:absolute;left:2345;top:609;width:70;height:49" coordsize="70,49" path="m,23r,1l1,23,2,22r1,2l4,26r,3l5,32r1,2l7,35r1,1l8,35r,-2l9,29r1,1l11,32r,l12,34r1,2l14,39r1,6l15,38r1,-1l16,36r1,-6l17,29r1,-2l19,26r1,1l21,27r,-2l22,24r1,-2l24,22r,-1l24,20r1,-1l26,21r1,1l28,27r,2l29,29r1,l31,30r1,-1l32,27r,l33,28r1,-1l34,28r1,l36,28r1,-1l38,27r,-3l39,11,40,2r,-1l41,r,l42,2r1,4l44,8r1,l45,9,46,8r1,1l48,9r1,l49,9r,l50,9r1,l51,9r1,3l53,13r1,3l55,16r,l56,16r1,1l57,18r1,1l58,19r1,3l60,19r1,5l62,30r,4l63,34r1,3l65,37r,3l65,43r1,-1l67,43r1,6l68,44r1,l70,45e" filled="f" strokeweight=".0005mm">
                    <v:path arrowok="t"/>
                  </v:shape>
                  <v:shape id="_x0000_s4105" style="position:absolute;left:2415;top:606;width:69;height:70" coordsize="69,70" path="m,48l1,47,2,45r,l3,46r,l4,46,5,44r,-1l6,48r1,2l8,53r1,5l9,61r1,l11,58r,-5l12,61r,1l13,63r1,l15,63r,l16,63r1,-3l18,61r1,l19,62r1,l20,62r1,-1l22,60r,4l23,62r1,l25,56r1,-1l26,48r1,l28,52r,6l29,58r,3l30,61r1,2l32,63r,l33,63r1,1l35,64r1,1l36,65r,1l37,68r1,2l39,66r,l40,66r1,1l42,68r1,-2l43,64,44,52r,-2l45,49r1,-5l46,42r1,l48,50r1,2l49,53r1,l51,50r1,-5l52,37r,-8l53,19r1,-8l55,3,56,r,5l57,13r1,7l59,24r1,l60,25r,l61,23r1,-4l63,20r,4l64,22r1,-6l66,5r1,9l67,29r1,1l69,30r,-11l69,5e" filled="f" strokeweight=".0005mm">
                    <v:path arrowok="t"/>
                  </v:shape>
                  <v:shape id="_x0000_s4106" style="position:absolute;left:2484;top:465;width:71;height:146" coordsize="71,146" path="m,146r1,-5l2,133,3,118r1,-8l4,95,5,87,6,79,7,72,8,60r,-1l8,57r1,1l10,62r1,4l11,65r1,l13,65r1,-3l15,53r,-12l16,36r,-5l17,36r,-5l18,31r1,1l20,33r1,-1l21,29r1,7l23,39r1,-1l24,39r,5l25,47r1,l27,47r1,-3l28,30,29,12,30,4r1,2l32,6r,3l32,6r1,3l34,14r,4l35,18r1,6l37,28r1,3l38,32r1,-2l40,24,41,10r,-1l41,9r1,l43,16r1,5l45,22r,-6l46,8,47,3r1,5l49,8r,1l49,6r1,l51,4r,-1l52,5r1,l54,5,55,4r,l56,4r1,6l57,16r1,3l58,21r1,-1l60,11,61,6r1,l62,3,63,r1,3l65,7r,6l65,19r1,9l67,30r1,1l68,29r1,-1l70,24r1,-5e" filled="f" strokeweight=".0005mm">
                    <v:path arrowok="t"/>
                  </v:shape>
                  <v:shape id="_x0000_s4107" style="position:absolute;left:2555;top:471;width:69;height:210" coordsize="69,210" path="m,13l1,12r,-2l2,13r,-1l3,6,4,4,4,1,5,,6,2,7,3,8,5,8,4,9,8r1,3l10,13r1,l11,15r1,l13,18r1,-1l14,16r1,6l16,23r1,2l18,25r,l19,26r,-2l20,28r1,4l21,41r1,8l23,55r1,7l25,64r,4l26,75r1,3l27,79r1,4l28,83r1,l30,87r1,9l31,104r1,5l33,116r1,5l35,125r,2l35,133r1,1l37,135r1,1l38,137r1,3l40,146r1,5l42,154r,1l43,159r,4l44,167r1,3l45,173r1,3l47,185r1,1l48,186r1,1l50,189r1,3l51,193r,l52,195r1,1l54,196r1,l55,196r1,4l57,200r1,l59,202r,-1l60,200r,5l61,207r1,3l62,207r1,l64,206r1,-1l65,206r1,-1l67,205r1,-2l68,202r,-1l69,200e" filled="f" strokeweight=".0005mm">
                    <v:path arrowok="t"/>
                  </v:shape>
                  <v:shape id="_x0000_s4108" style="position:absolute;left:2624;top:670;width:71;height:12" coordsize="71,12" path="m,1l1,6,2,,3,4r,2l4,6r1,l6,6r1,l7,6r,l8,5r1,l10,4r,l11,6r1,l13,6r,-1l14,5,15,4r,l16,4r,1l17,4r1,l19,5,20,4r,1l21,6r1,l23,9r,-3l23,6r1,2l25,9r1,l27,7r,-1l28,6,29,3r1,l30,3r1,l31,3r1,5l33,8r,l34,10r1,l36,11r1,l37,11r1,l39,10,40,9r,-2l40,6,41,1r1,5l43,4,44,2r,l45,3r1,l47,4r,1l48,5r,l49,4r1,l50,3r1,l52,3,53,2r1,l54,1r1,2l56,6r,-3l57,3r,-1l58,r1,l60,3r1,3l61,5,62,4r1,2l64,6r,l64,7r1,2l66,9r1,l67,10r1,1l69,11r1,l71,12e" filled="f" strokeweight=".0005mm">
                    <v:path arrowok="t"/>
                  </v:shape>
                  <v:shape id="_x0000_s4109" style="position:absolute;left:2695;top:464;width:69;height:228" coordsize="69,228" path="m,218r,2l1,222r,-2l2,220r1,-2l3,220r1,3l5,226r1,2l7,227r,-7l8,219r1,-4l10,217r,-2l10,214r1,-2l12,208r1,-3l13,202r1,-2l15,197r1,-1l17,192r,-3l18,181r,-4l19,174r1,-10l20,159r1,-5l22,154r1,-5l24,151r,l25,151r1,3l26,159r,-4l27,152r1,2l29,151r1,-7l30,136r1,-6l32,125r1,-4l34,128r,10l34,144r1,2l36,149r1,1l37,144r1,2l39,144r1,-4l41,134r,-5l42,123r,-10l43,106r,1l44,108r1,1l46,113r1,4l47,114r1,-6l49,108r1,1l50,109r,-1l51,103r1,-7l53,94r1,-8l54,77r1,-8l56,62,57,52r1,-9l58,38r1,-5l59,29r1,-1l60,29r1,-4l62,19r1,-2l64,15r,-3l65,9r1,1l67,5r,-3l67,1r1,l69,e" filled="f" strokeweight=".0005mm">
                    <v:path arrowok="t"/>
                  </v:shape>
                  <v:shape id="_x0000_s4110" style="position:absolute;left:2764;top:389;width:70;height:77" coordsize="70,77" path="m,75r1,1l2,77,2,65r1,2l4,63,5,59r1,l6,55r,-6l7,11,8,41,9,39r,2l10,11r1,42l12,58r,-1l13,52r1,-1l14,50r1,-1l15,45r1,-3l17,38r1,-5l19,29r,-1l20,28r1,8l22,35r,1l22,37r1,1l24,39r1,l26,37r,1l27,33r1,-4l29,26,29,8r1,2l31,13r,1l32,12r,2l33,14r1,2l35,15r1,-2l36,11r1,-1l38,8,39,6r,2l39,10,40,8r1,1l42,10,43,5r,4l44,7,45,5r1,2l46,9r1,1l47,6r1,1l49,9r,2l50,9,51,8,52,6r1,2l53,8r1,l55,7r,-3l56,7r,-1l57,10r1,l59,8r1,2l60,8,61,6,62,4,63,1r,1l63,4,64,r1,3l66,1r,l67,4,68,3r1,l70,3r,e" filled="f" strokeweight=".0005mm">
                    <v:path arrowok="t"/>
                  </v:shape>
                  <v:shape id="_x0000_s4111" style="position:absolute;left:2834;top:361;width:70;height:36" coordsize="70,36" path="m,31r1,l1,30r1,1l3,32r,l4,28r1,4l6,30,7,26r,2l8,32r1,l10,32r,l10,34r1,-1l12,33r1,l13,32r1,-1l15,31r1,l17,32r,-1l18,31r,1l19,32r1,1l20,33r1,l22,33r1,-1l24,32r,1l25,34r1,l26,34r,l27,35r1,1l29,32r1,l30,32r1,l32,28r1,4l34,28r,l34,28r1,-1l36,27r1,-3l37,23r1,l39,22r1,l41,22r,-3l42,18r,l43,18r,l44,18r1,-1l46,17r1,-6l47,5r1,l49,6,50,5,51,4r,-2l51,2r1,1l53,3,54,2,54,r1,2l56,1r1,2l58,2r,1l59,4r,-1l60,4r,-1l61,4r1,1l63,6r1,2l64,10r1,2l66,14r1,2l67,17r,3l68,26r1,4l70,33e" filled="f" strokeweight=".0005mm">
                    <v:path arrowok="t"/>
                  </v:shape>
                  <v:shape id="_x0000_s4112" style="position:absolute;left:2904;top:394;width:70;height:242" coordsize="70,242" path="m,l1,1r,2l2,7,3,9r1,2l5,14r,2l5,19r1,5l7,36r,2l8,38r1,1l10,39r1,l11,39r1,2l13,42r,1l14,44r,l15,44r1,l17,44r1,2l18,48r1,1l20,52r1,2l22,56r,6l22,64r1,2l24,68r,4l25,74r1,5l27,83r1,3l28,90r1,2l30,94r,1l31,98r,4l32,107r1,4l34,115r1,3l35,120r1,2l37,125r1,1l38,129r,5l39,142r1,6l41,152r,7l42,164r1,6l44,174r1,5l45,183r1,3l46,193r1,6l48,203r,2l49,209r1,6l51,218r1,-1l52,217r1,-1l54,215r,-1l55,214r,-1l56,213r1,4l58,219r,1l59,222r1,l61,222r1,3l62,229r,3l63,236r1,1l65,236r,-2l66,236r1,2l68,239r1,1l69,242r1,-1e" filled="f" strokeweight=".0005mm">
                    <v:path arrowok="t"/>
                  </v:shape>
                  <v:shape id="_x0000_s4113" style="position:absolute;left:2974;top:350;width:70;height:360" coordsize="70,360" path="m,285r1,-1l1,292r1,5l2,295r1,-1l4,291r1,-3l5,286r1,3l7,298r1,9l9,306r,3l9,324r1,13l11,345r1,7l12,360r1,l14,357r1,1l16,348r,-11l17,327r,-7l18,312r1,-8l19,296r1,-8l21,280r1,-5l22,271r1,-3l24,268r1,-3l25,261r,-3l26,252r1,-11l28,235r1,-9l29,218r1,-11l31,200r1,-7l33,187r,-8l33,172r1,-10l35,157r1,-3l36,149r1,-6l38,136r1,-4l39,125r1,-5l41,119r1,1l42,121r,-3l43,113r1,-7l45,106,46,93r,-5l47,86r1,-3l49,78,50,68r,-1l50,63r1,l52,62r1,-3l53,59r1,1l55,57r1,l56,57r1,l58,59r,3l59,63r,-1l60,60r1,-4l62,52r1,-7l63,40r1,-7l65,29r1,-5l66,23r,-1l67,21r1,-3l69,11,70,e" filled="f" strokeweight=".0005mm">
                    <v:path arrowok="t"/>
                  </v:shape>
                  <v:shape id="_x0000_s4114" style="position:absolute;left:3044;top:252;width:70;height:98" coordsize="70,98" path="m,98l,93,1,84,2,81,3,78r1,1l4,77r,-2l5,81,6,79r,1l7,80,8,79r1,l10,77r,-5l11,69r1,-7l12,61r1,-2l13,59r1,-2l15,57r1,-1l17,53r,5l18,59r1,1l20,67r1,-1l21,69r,-1l22,67r1,-3l23,61r1,-2l25,58r1,-2l27,55r,-1l28,51r1,-7l29,38r1,-2l30,32r1,-1l32,26r1,-4l34,18r,-3l35,3,36,1,37,r,2l37,5r1,2l39,6,40,4r,7l41,11,42,9,43,8r1,l44,6r1,1l45,7r1,l47,8r,4l48,11r1,-1l50,10r1,l51,10r1,1l53,13r,-2l54,10r,1l55,14r1,-1l57,15r,-1l58,10r1,l60,10,61,6r,7l62,14r,l63,13r1,l64,17r1,4l66,27r1,4l68,33r,5l69,38r1,2e" filled="f" strokeweight=".0005mm">
                    <v:path arrowok="t"/>
                  </v:shape>
                  <v:shape id="_x0000_s4115" style="position:absolute;left:3114;top:292;width:69;height:263" coordsize="69,263" path="m,l,1,1,4r,4l2,11r1,4l4,15r,4l5,21r1,1l7,23,8,22r,l8,22r1,2l10,24r1,l11,26r1,l13,25r1,-1l15,26r,l16,25r,-1l17,26r1,1l18,30r1,1l20,33r1,l21,36r1,l23,37r1,2l24,40r,1l25,41r1,1l27,43r1,-1l28,41r1,l30,41r1,-1l32,39r,2l32,42r1,2l34,48r1,5l35,57r1,2l37,75r1,2l38,83r1,7l40,95r1,11l41,105r,10l42,118r1,3l44,128r1,4l45,139r1,7l47,151r1,6l49,162r,6l49,177r1,9l51,189r1,5l52,197r1,4l54,203r1,1l55,202r1,9l57,214r,1l58,217r,5l59,223r1,1l61,225r1,l62,226r1,1l64,235r1,l65,240r,7l66,253r1,4l68,258r1,1l69,263e" filled="f" strokeweight=".0005mm">
                    <v:path arrowok="t"/>
                  </v:shape>
                  <v:shape id="_x0000_s4116" style="position:absolute;left:3183;top:555;width:70;height:125" coordsize="70,125" path="m,l1,2,2,3,3,5r,2l4,7r,2l5,11r1,3l6,18r1,5l8,24r1,3l10,32r,1l11,35r1,3l13,40r,1l13,42r1,1l15,43r1,-1l17,41r,1l18,41r1,1l20,43r,3l21,50r,5l22,61r1,5l23,69r1,6l25,82r1,7l27,89r,10l28,106r1,7l29,117r1,2l30,122r1,l32,120r1,-1l34,120r,1l35,122r1,3l37,124r,-2l37,124r1,-2l39,121r1,-4l40,114r1,-6l42,108r1,-1l44,105r,1l45,112r,5l46,117r1,l47,116r1,-2l49,112r1,-2l51,104r,-6l52,98r1,l53,96r,2l54,99r1,-1l56,96,57,83r,-6l58,65r1,2l60,80r1,2l61,79r1,-3l62,73,63,63r1,-3l64,56r1,1l66,56r1,3l68,63r,1l69,63r1,-3l70,51e" filled="f" strokeweight=".0005mm">
                    <v:path arrowok="t"/>
                  </v:shape>
                  <v:shape id="_x0000_s4117" style="position:absolute;left:3253;top:255;width:70;height:353" coordsize="70,353" path="m,351r,l1,351r1,2l3,353,4,338r,l5,331r1,-9l7,328,8,308r,-12l8,286r1,-7l10,271r1,-6l11,260r1,-4l13,250r1,2l15,253r,-3l16,243r,-1l17,233r,-3l18,226r1,-4l20,217r1,-4l21,209r1,-4l23,200r1,-2l24,197r,-2l25,193r1,l27,177r1,-6l28,169r1,1l30,163r1,-4l32,157r,-4l33,146r,-5l34,135r,-8l35,114r1,-4l37,104r1,-7l38,94r1,-3l40,91r1,-2l41,87r,-5l42,77r1,-2l44,70r1,l45,70r1,-2l47,65r1,-1l49,64r,l49,73r1,-5l51,66r,l52,64r1,-3l54,58r1,-9l55,45r1,-3l57,38r,-7l58,30r,-2l59,23r1,-5l61,23r1,1l62,23r1,1l64,26r1,1l65,27r,-1l66,21,67,8r1,l69,6r,-4l70,e" filled="f" strokeweight=".0005mm">
                    <v:path arrowok="t"/>
                  </v:shape>
                  <v:shape id="_x0000_s4118" style="position:absolute;left:3323;top:182;width:69;height:73" coordsize="69,73" path="m,73l1,70,2,63r,-3l3,60r,1l4,62r1,1l5,63,6,61,7,56r1,l9,55r,1l10,51r1,1l12,53r,-1l12,53r1,-1l14,52r1,1l16,53r,l17,48r1,l19,50r,2l20,49r,-2l21,47r1,l22,47r1,-1l24,45r1,-6l26,36r,-7l27,25r1,-2l28,22r1,l29,20r1,l31,20r1,-1l33,19r,l34,20r1,l36,20r,l36,19r1,l38,17r1,l39,19r1,1l41,20r1,-1l43,19r,l44,17r,l45,17r1,l46,15r1,1l48,18r1,1l50,20r,1l51,17r1,-4l53,10r,-1l53,10r1,l55,10r1,l56,10r1,2l58,12r1,l60,10r,2l61,12r,-1l62,13r1,1l63,12,64,9,65,7,66,5,67,4r,-2l68,r1,l69,r,e" filled="f" strokeweight=".0005mm">
                    <v:path arrowok="t"/>
                  </v:shape>
                  <v:shape id="_x0000_s4119" style="position:absolute;left:3392;top:182;width:71;height:369" coordsize="71,369" path="m,l1,,2,,3,2,4,4r,1l5,6,6,9r1,l8,10r,2l8,14r1,l10,15r1,2l11,17r1,-2l13,16r1,2l15,19r,3l16,23r,1l17,24r,3l18,30r1,1l20,33r1,l21,38r1,2l23,40r1,5l24,47r,1l25,50r1,1l27,53r1,4l28,60r1,2l30,61r1,7l32,70r,4l33,77r,3l34,77r,2l35,81r1,3l37,86r1,3l38,92r1,2l40,97r1,5l41,106r,3l42,114r1,4l44,125r1,5l45,136r1,3l47,143r1,5l49,154r,6l49,169r1,6l51,180r,6l52,193r1,5l54,204r1,8l55,219r1,6l57,231r,7l58,246r,8l59,261r1,8l61,276r1,5l62,289r1,8l64,304r1,8l65,319r,10l66,334r1,6l68,350r,8l69,365r1,4l71,368e" filled="f" strokeweight=".0005mm">
                    <v:path arrowok="t"/>
                  </v:shape>
                  <v:shape id="_x0000_s4120" style="position:absolute;left:3463;top:549;width:69;height:211" coordsize="69,211" path="m,1l1,r,3l2,3,3,5r,3l4,11r,4l5,23,6,35,7,48r1,9l8,62r1,4l10,64r1,-1l11,69r,6l12,79r1,4l14,90r,3l15,95r1,6l17,108r1,9l18,118r1,-1l19,118r1,-5l21,111r,-2l22,108r1,-1l24,106r1,-3l25,99r1,-2l27,98r,3l28,105r,17l29,126r1,11l31,143r,l32,151r1,9l34,174r1,2l35,181r,8l36,199r1,12l38,201r,2l39,203r1,-2l41,206r1,-9l42,198r1,1l43,199r1,-1l45,195r,-6l46,194r1,-3l48,191r,2l49,197r1,l51,200r1,1l52,201r,l53,201r1,l55,201r,l56,201r1,l58,199r1,-1l59,195r1,-2l60,189r1,l62,189r,-1l63,184r1,-2l65,180r,-2l66,178r1,-17l68,150r,-7l68,139r1,-19e" filled="f" strokeweight=".0005mm">
                    <v:path arrowok="t"/>
                  </v:shape>
                  <v:shape id="_x0000_s4121" style="position:absolute;left:3532;top:171;width:71;height:498" coordsize="71,498" path="m,498l1,482,2,460,3,449r,-12l4,426,5,415,6,404,7,393r,-12l7,370,8,359,9,348r1,-13l10,325r1,-11l12,303r1,-11l13,280r1,-11l15,257r,-11l16,246r,-11l17,223r1,-9l19,199r1,-10l20,177r1,-12l22,162r1,-11l24,148r,-8l24,133r1,-3l26,124r1,-13l27,103r1,-7l29,89r1,-5l30,81r1,-5l32,76r,-5l33,65r,-5l34,59r1,-1l36,56r1,1l37,55r1,-1l39,54r1,-1l40,53r,1l41,54r1,-1l43,46r1,-2l44,41r1,-2l46,37r1,-4l47,33r1,-3l48,25r1,-4l50,18r,-3l51,13r1,l53,11r1,l54,11r1,l56,11r,4l57,16r,l58,16r1,l60,13r1,l61,14r1,1l63,16r1,-2l64,13r,-1l65,13r1,l67,13r,-1l68,10,69,4,70,r1,10e" filled="f" strokeweight=".0005mm">
                    <v:path arrowok="t"/>
                  </v:shape>
                  <v:shape id="_x0000_s4122" style="position:absolute;left:3603;top:181;width:69;height:101" coordsize="69,101" path="m,l,,1,,2,1r,l3,r,1l4,4,5,3,6,5,7,6r,l8,6r1,l10,9r,1l10,11r1,2l12,17r1,1l13,18r1,4l15,24r1,3l17,29r,2l18,31r,-2l19,28r1,l20,29r1,4l22,32r1,2l24,33r,1l25,34r1,l26,34r1,1l27,34r1,l29,32r1,1l30,31r1,l32,31r1,-2l34,28r,1l34,29r1,2l36,32r1,3l37,35r1,1l39,36r1,1l41,37r,-2l42,34r1,-2l43,30r1,1l44,31r1,1l46,33r1,-2l47,33r1,-1l49,33r1,3l51,38r,4l51,47r1,1l53,48r1,3l54,54r1,3l56,61r1,2l58,66r,4l59,74r,2l60,79r1,1l61,81r1,l63,82r1,2l64,86r1,1l66,90r1,2l67,94r,6l68,99r1,2e" filled="f" strokeweight=".0005mm">
                    <v:path arrowok="t"/>
                  </v:shape>
                  <v:shape id="_x0000_s4123" style="position:absolute;left:3672;top:282;width:70;height:264" coordsize="70,264" path="m,l1,3,2,6r,2l3,10r1,2l5,14r1,l6,17r,1l7,20r1,1l9,21r,2l10,26r1,3l12,29r,l13,29r1,2l14,31r1,l15,32r1,1l17,34r1,2l19,36r,1l20,38r1,1l22,40r1,1l23,41r,l24,42r1,1l26,45r,2l27,50r1,2l29,54r,l30,62r1,2l31,65r1,-1l32,62r1,4l34,73r1,-1l36,75r,2l37,80r1,5l39,93r,4l39,100r1,3l41,103r1,4l43,111r,3l44,118r1,2l46,123r,4l47,130r,4l48,136r1,5l49,145r1,3l51,154r1,6l53,163r,3l54,171r1,4l55,179r1,2l56,186r1,3l58,192r1,5l60,201r,6l61,209r1,3l63,222r,4l64,232r,5l65,237r1,4l66,245r1,5l68,255r1,3l70,261r,3e" filled="f" strokeweight=".0005mm">
                    <v:path arrowok="t"/>
                  </v:shape>
                  <v:shape id="_x0000_s4124" style="position:absolute;left:3742;top:267;width:70;height:316" coordsize="70,316" path="m,279r1,3l2,285r,4l3,292r,6l4,303r1,2l6,308r1,3l7,312r1,1l9,314r1,2l10,314r,-4l11,308r1,-5l13,298r,-3l14,295r1,3l16,297r1,l17,293r1,-3l18,297r1,5l20,304r,-4l21,298r1,l23,298r1,l24,301r1,2l26,298r,-6l26,286r1,-6l28,277r1,-8l30,264r,-5l31,252r1,-10l33,235r1,-4l34,225r,-8l35,211r1,-5l37,201r,-7l38,193r1,l40,189r1,-6l41,178r1,-5l43,168r,-4l43,160r1,-6l45,149r1,-6l47,137r,-5l48,127r1,-16l50,111r1,l51,105r,-5l52,94r1,l54,89r,-4l55,80r1,-3l57,71r1,-4l58,66r1,-6l59,63r1,-6l60,56r1,-2l62,51r1,-5l64,42r,-11l65,25r1,-1l67,22r,-4l67,13,68,9,69,4,70,e" filled="f" strokeweight=".0005mm">
                    <v:path arrowok="t"/>
                  </v:shape>
                  <v:shape id="_x0000_s4125" style="position:absolute;left:3812;top:108;width:70;height:159" coordsize="70,159" path="m,159r1,-5l1,149r1,-5l3,140r1,-6l5,116r,l5,116r1,l7,111r,-4l8,102,9,97r1,-4l11,89r,-5l12,84r1,1l14,84r,l14,84r1,-3l16,76r1,-4l18,68r,-5l19,58r1,-5l21,49r1,-5l22,39r,-4l23,30r1,-2l24,27r1,l26,27r1,l28,27r,l29,23r1,l30,23r1,-6l31,15r1,-2l33,10,34,8r1,l35,8r1,l37,6,38,3r,2l38,1r1,l40,r1,l41,r1,l43,r1,2l45,3r,1l46,7r,1l47,8r1,2l48,10r1,l50,9r1,l52,9r,1l53,10r1,l55,12r,5l55,18r1,2l57,22r1,2l58,27r1,3l60,33r1,2l62,36r,3l63,40r,1l64,41r1,-4l65,34r1,-7l67,27r1,1l69,29r,2l70,34e" filled="f" strokeweight=".0005mm">
                    <v:path arrowok="t"/>
                  </v:shape>
                  <v:shape id="_x0000_s4126" style="position:absolute;left:3882;top:142;width:70;height:240" coordsize="70,240" path="m,l1,1r,2l2,5r,4l3,11r1,5l5,17,6,12r,8l7,23r1,3l9,30r,4l9,37r1,2l11,42r1,5l12,62,13,52r1,4l15,57r1,2l16,61r1,3l17,67r1,3l19,73r,5l20,80r1,l22,83r1,4l23,90r1,4l25,96r,2l25,101r1,2l27,106r1,3l29,111r,2l30,114r1,1l32,120r1,1l33,124r1,3l34,129r1,3l36,136r,3l37,141r1,3l39,146r1,l40,149r1,1l42,153r,3l42,158r1,-1l44,154r1,-3l46,149r,2l47,153r1,2l49,155r1,1l50,156r,l51,156r1,1l53,158r,l54,160r1,3l56,165r1,6l57,176r1,3l58,186r1,1l59,189r1,4l61,200r1,l63,204r,5l64,211r1,3l66,215r,4l66,224r1,6l68,234r1,6l70,238e" filled="f" strokeweight=".0005mm">
                    <v:path arrowok="t"/>
                  </v:shape>
                  <v:shape id="_x0000_s4127" style="position:absolute;left:3952;top:380;width:70;height:283" coordsize="70,283" path="m,l,5r1,6l2,17r1,6l4,29r,8l5,42r,4l6,53r,5l7,67,8,87r1,23l10,101r,5l11,113r1,7l13,124r,8l13,136r1,4l15,144r1,3l17,151r,3l18,156r1,4l20,163r1,2l21,170r,5l22,180r1,4l23,190r1,2l25,193r1,3l27,200r,5l28,210r1,3l29,213r1,2l30,213r1,6l32,223r1,8l34,235r,1l35,237r1,3l37,242r,4l37,250r1,1l39,253r1,l40,256r1,4l42,261r1,2l44,263r,1l45,264r,-1l46,275r1,8l47,281r1,-2l49,278r1,-1l51,276r,-2l52,271r1,1l54,272r,-3l54,268r1,2l56,268r1,-2l57,266r1,-2l59,258r1,-8l61,243r,-5l62,229r,-6l63,214r1,-1l64,204r1,-6l66,195r1,-3l68,190r,-10l69,180r1,-3e" filled="f" strokeweight=".0005mm">
                    <v:path arrowok="t"/>
                  </v:shape>
                  <v:shape id="_x0000_s4128" style="position:absolute;left:4022;top:109;width:69;height:448" coordsize="69,448" path="m,448r,-3l1,441r,-5l2,435r1,-4l4,429r,-1l5,427r1,3l7,428r1,-5l8,417r,-4l9,410r1,-3l11,408r,l12,407r1,1l14,406r1,-3l15,397r1,-10l16,382r1,-8l18,367r,-7l19,351r1,-5l21,346r,-9l22,330r1,-7l24,315r1,-7l25,302r,-6l26,290r1,-7l28,276r,-10l29,256r1,-8l31,238r1,-7l32,222r1,-9l33,204r1,-12l35,187r,-8l36,171r1,-10l38,154r,-5l39,143r1,-4l41,135r,-5l41,125r1,-6l43,113r1,-4l45,103r,-5l46,93r1,-5l48,83r1,-6l49,73r,-6l50,62r1,-5l52,52r,-6l53,42r1,-4l55,33r,-10l56,23r1,-5l57,14r1,-2l58,11r1,1l60,11,61,8r1,l62,4r1,l64,4r1,l65,3r,3l66,4,67,1r1,l69,r,3e" filled="f" strokeweight=".0005mm">
                    <v:path arrowok="t"/>
                  </v:shape>
                  <v:shape id="_x0000_s4129" style="position:absolute;left:4091;top:105;width:70;height:16" coordsize="70,16" path="m,7l1,8,2,7,3,8,3,7,4,6,5,7,5,6r1,l6,6,7,5,8,4r1,l10,6r,l11,7,12,6,13,5r,-1l13,4r1,1l15,6,16,5r1,1l17,6r1,l19,5,20,3r,l21,r,3l22,6,23,5r,l24,5r1,l26,5r1,l27,5,28,4,29,3r,l30,5r,l31,5r1,l33,4r1,l34,4r1,l36,4r1,l37,5r,1l38,5,39,4r1,l40,4r1,1l42,4r1,l44,3r,l45,3r1,1l46,5,47,4r,-1l48,3r1,l50,3r1,2l51,5,52,4r1,2l54,7r,1l54,9r1,3l56,13r1,l57,14r1,-3l59,12r1,l61,13r,2l62,16r,-1l63,11,64,7r,-2l65,5,66,3r1,l68,3r,l69,3r1,l70,3e" filled="f" strokeweight=".0005mm">
                    <v:path arrowok="t"/>
                  </v:shape>
                  <v:shape id="_x0000_s4130" style="position:absolute;left:4161;top:108;width:70;height:303" coordsize="70,303" path="m,l1,1r,1l2,2,3,4,4,2r,3l5,7r1,l7,9r1,1l8,12r,2l9,15r1,1l11,15r,2l12,22r1,-3l14,21r1,-1l15,21r1,1l16,23r1,1l18,23r,l19,23r1,l21,23r,2l22,27r1,1l24,28r1,-1l25,30r,3l26,36r1,4l28,41r,2l29,46r1,2l31,53r1,3l32,88,33,64r,4l34,69r1,3l35,75r1,8l37,84r1,4l38,91r1,3l40,98r1,5l41,107r,4l42,114r1,3l44,121r1,4l45,130r1,7l47,143r1,5l49,154r,5l49,165r1,4l51,173r1,5l52,182r1,3l54,192r1,8l55,205r1,6l57,217r,6l58,231r,7l59,249r1,1l61,251r1,1l62,254r1,5l64,262r1,6l66,272r,5l66,282r1,5l68,289r1,5l69,299r1,4e" filled="f" strokeweight=".0005mm">
                    <v:path arrowok="t"/>
                  </v:shape>
                  <v:shape id="_x0000_s4131" style="position:absolute;left:4231;top:346;width:69;height:159" coordsize="69,159" path="m,65r1,7l2,77r,5l3,85r1,6l4,94r1,5l5,105r1,9l7,120r1,2l9,127r,1l10,130r1,4l12,135r,-1l12,133r1,-1l14,131r1,-3l16,128r,-1l17,122r1,-3l19,115r,-1l20,111r,-2l21,109r1,-2l22,105r1,l24,108r1,6l26,117r,6l27,131r1,4l28,139r1,1l29,143r1,5l31,152r1,7l33,156r,3l34,158r1,-2l36,154r,-2l36,147r1,-3l38,142r1,-1l39,138r1,-1l41,133r1,-8l43,118r,-7l44,107r1,-3l45,102r1,-2l46,97r1,-6l48,84r1,-3l50,76r,-6l51,66r1,-5l53,56r,-6l53,46r1,-4l55,38r1,-4l56,28r1,8l58,39r1,4l60,46r,2l61,48r,l62,43r1,-1l63,39r1,-8l65,30r1,l67,24r,-7l68,13,69,8r,-2l69,e" filled="f" strokeweight=".0005mm">
                    <v:path arrowok="t"/>
                  </v:shape>
                  <v:shape id="_x0000_s4132" style="position:absolute;left:4300;top:108;width:71;height:238" coordsize="71,238" path="m,238r1,-7l2,229r1,-1l4,227r,-4l5,220r1,-5l7,218r1,-5l8,210r,-4l9,202r1,-6l11,190r,-7l12,178r1,-5l14,168r1,-4l15,164r1,-2l17,163r,-3l17,159r1,-4l19,149r1,-1l21,146r,-4l22,137r1,-2l24,139r1,-4l25,130r,-4l26,119r1,-7l28,108r,-6l29,96r1,-3l31,91r1,-5l32,86r1,-5l33,63r1,13l34,73r1,-5l36,64r1,-4l38,56r,1l39,54r1,l41,51r,-5l41,39r1,-2l43,37r1,-3l45,27r,-2l46,22r1,-3l48,17r1,-5l49,8r,1l50,8,51,6r,l52,7,53,5,54,2r1,1l55,3r1,2l57,3r,l58,4,58,r1,l60,1r1,1l62,6r,1l63,7r1,1l65,10r1,2l66,13r,l67,13r1,4l68,20r1,-2l70,16r1,-1e" filled="f" strokeweight=".0005mm">
                    <v:path arrowok="t"/>
                  </v:shape>
                  <v:shape id="_x0000_s4133" style="position:absolute;left:4371;top:106;width:69;height:98" coordsize="69,98" path="m,17l1,12,1,9r1,3l3,12r,l4,13r,-2l5,9r1,5l7,8,8,7,8,4r1,l10,5r1,l11,5r,2l12,9r1,1l14,12r,2l15,15r1,2l17,19r1,3l18,24r1,2l19,29r1,l21,30r,-1l22,29r1,-6l24,23r1,-2l25,15r1,-4l27,9r,l28,9r,-1l29,7,30,6,31,5r,-1l32,4r1,l34,r1,l35,r1,2l36,3r1,11l38,17r,-2l39,14r1,1l41,22r1,-2l42,18r1,1l44,22r,2l45,27r,3l46,33r1,2l48,37r,2l49,43r1,4l51,50r1,3l52,58r,4l53,68r1,2l55,71r,3l56,78r1,2l58,80r1,3l59,86r1,l60,81r1,4l62,81r,-1l63,77r1,2l65,80r1,1l66,82r1,5l68,92r,6l68,98r1,e" filled="f" strokeweight=".0005mm">
                    <v:path arrowok="t"/>
                  </v:shape>
                  <v:shape id="_x0000_s4134" style="position:absolute;left:4440;top:204;width:71;height:463" coordsize="71,463" path="m,l1,3,2,6r1,5l3,16r1,8l5,32r1,2l7,41r,5l7,51r1,4l9,59r1,6l10,69r1,7l12,81r1,4l14,89r,5l15,98r1,4l16,107r,2l17,114r1,5l19,124r1,6l20,137r1,7l22,150r1,6l24,162r,6l24,172r1,6l26,183r1,8l27,197r1,10l29,215r1,7l31,226r,5l32,235r,5l33,242r,2l34,251r1,6l36,263r1,9l37,279r1,6l39,294r1,8l40,306r,4l41,314r1,5l43,325r1,5l44,332r1,6l46,342r1,4l48,346r,3l48,352r1,1l50,356r,5l51,367r1,4l53,378r1,l54,384r1,4l56,386r1,3l57,394r,4l58,400r1,1l60,400r1,5l61,412r1,10l63,426r1,1l65,432r,2l65,437r1,3l67,444r,5l68,452r1,8l70,462r1,1e" filled="f" strokeweight=".0005mm">
                    <v:path arrowok="t"/>
                  </v:shape>
                  <v:shape id="_x0000_s4135" style="position:absolute;left:4511;top:281;width:69;height:431" coordsize="69,431" path="m,386r,1l1,389r1,-2l2,387r1,-7l3,374r1,-7l5,361r1,-3l7,350r,2l8,358r1,l10,360r,7l10,370r1,2l12,358r1,18l13,372r1,-15l15,356r1,2l17,360r,-4l18,361r,11l19,386r1,9l20,400r1,12l22,420r1,11l24,429r,l25,428r1,1l26,429r1,-6l27,410r1,-14l29,403r1,11l30,411r1,-5l32,414r1,3l34,409r,-9l35,391r,-8l36,373r1,-9l37,345r1,-6l39,330r1,-7l41,314r,-8l42,295r1,-11l43,277r1,-7l44,264r1,-8l46,248r1,-8l47,231r1,-8l49,215r1,-7l51,202r,-8l51,187r1,-8l53,173r1,-6l54,160r1,-7l56,147r1,-6l58,134r,-7l59,121r,-2l60,107r1,-6l61,94r1,-8l63,82r1,-7l64,68r1,-7l66,55r1,-8l67,40,67,r1,27l69,20e" filled="f" strokeweight=".0005mm">
                    <v:path arrowok="t"/>
                  </v:shape>
                  <v:shape id="_x0000_s4136" style="position:absolute;left:4580;top:110;width:69;height:191" coordsize="69,191" path="m,191r1,-3l2,183r,-8l3,167r1,-6l5,155r1,-7l6,142r1,-7l7,128r1,-6l9,116r,-6l10,105r1,-6l12,94r,-7l13,82r1,-8l15,70r,-6l15,59r1,-5l17,49r1,-6l19,38r,-6l20,28r,l21,29r1,-1l22,22r1,-3l23,16r1,l25,16r,l26,16r1,-2l28,12r,-2l29,10,30,8r1,l31,6r,l32,5,33,3,34,1,35,r,l36,1r1,2l38,1r1,l39,2r,1l40,4r1,1l42,5r,1l43,5,44,4,45,2r,1l46,3r1,l47,3r1,l48,6r1,l50,6r1,1l52,8r,-1l53,8r1,l55,7r1,4l56,10r,-2l57,6r1,l59,8r,1l60,10r1,l62,11r,l63,12r1,2l64,15r1,1l65,19r1,1l67,15r1,-4l69,10r,-2e" filled="f" strokeweight=".0005mm">
                    <v:path arrowok="t"/>
                  </v:shape>
                  <v:shape id="_x0000_s4137" style="position:absolute;left:4649;top:118;width:70;height:329" coordsize="70,329" path="m,l1,,2,,3,2r,l3,5,4,6,5,8r1,2l7,12r,3l8,15r1,3l10,22r,4l11,29r,2l12,35r1,1l13,39r1,2l15,42r1,l17,41r,2l18,44r1,3l19,50r1,3l20,45r1,l22,45r1,-1l24,45r,1l25,45r1,-2l27,43r,l28,43r,l29,48r1,3l30,55r1,4l32,63r1,3l34,65r,8l35,78r1,2l36,82r1,2l37,85r1,1l39,89r1,5l41,98r,4l42,105r1,l44,107r,3l44,112r1,3l46,114r1,l47,116r1,4l49,125r1,5l51,135r,6l52,145r,2l53,152r1,5l54,162r1,10l56,178r1,8l58,191r,13l59,208r1,8l60,225r1,9l61,241r1,5l63,252r1,9l64,267r1,7l66,283r1,10l68,302r,5l69,315r,5l70,329e" filled="f" strokeweight=".0005mm">
                    <v:path arrowok="t"/>
                  </v:shape>
                  <v:shape id="_x0000_s4138" style="position:absolute;left:4719;top:447;width:70;height:179" coordsize="70,179" path="m,l1,8r,6l2,22r1,8l4,34r1,6l5,51r1,8l7,65r,2l8,69r,1l9,73r1,1l11,76r,l12,77r1,3l14,82r1,l15,86r,l16,85r1,2l18,87r,3l19,97r1,2l21,102r1,1l22,105r1,1l23,109r1,3l25,114r,1l26,174r1,-57l28,117r,1l29,120r1,1l31,122r,1l31,124r1,2l33,126r1,-1l35,126r,1l36,129r1,3l38,136r1,3l39,139r,7l40,150r1,4l42,157r,4l43,164r1,4l45,171r,2l46,177r1,2l48,179r,l48,178r1,-2l50,173r1,-3l52,168r,-6l53,154r1,-8l55,140r1,-8l56,125r,-8l57,111r1,-4l59,105r,-3l60,98r1,l62,93r,-6l63,82r1,l64,82r1,5l65,91r1,1l67,90r1,1l69,89r,-2l70,84e" filled="f" strokeweight=".0005mm">
                    <v:path arrowok="t"/>
                  </v:shape>
                  <v:shape id="_x0000_s4139" style="position:absolute;left:4789;top:108;width:70;height:423" coordsize="70,423" path="m,423r1,-3l2,413r,-8l2,396r1,-6l4,382r1,-6l6,370r,-6l7,358r1,-7l9,343r,-6l10,330r,-8l11,324r1,-7l12,311r1,-7l14,297r1,-4l16,290r,-4l17,281r1,-4l19,274r,-3l19,264r1,-6l21,252r1,-5l23,243r,-5l24,233r1,l26,231r,-5l27,225r,l28,226r1,-1l29,225r1,l31,225r1,1l33,226r,-1l34,224r1,-1l35,222r1,-6l36,211r1,-6l38,198r1,-3l40,190r,-8l41,177r1,-5l43,167r,-5l43,155r1,-4l45,144r1,-7l46,128r1,-7l48,114r1,-6l50,103r,-6l51,94r,-5l52,83r1,-4l53,74r1,-4l55,65r1,-4l57,56r,-6l58,45r1,-4l59,40r,-3l60,32r1,-1l62,30r1,-1l63,24r1,-4l65,16r1,-4l67,8r,-3l68,3r,l69,1,70,e" filled="f" strokeweight=".0005mm">
                    <v:path arrowok="t"/>
                  </v:shape>
                  <v:shape id="_x0000_s4140" style="position:absolute;left:4859;top:108;width:70;height:22" coordsize="70,22" path="m,l,,1,1,2,2,3,1r1,l4,,5,1,6,r,l6,,7,1,8,,9,r1,l10,r1,1l12,2r1,l14,1r,l14,2,15,r1,l17,1r,1l18,5,19,3,20,2,21,r,3l22,3r,-1l23,2r,l24,2,25,1r1,1l27,2,27,r1,2l29,2,30,1r,1l30,2r1,2l32,5r1,1l34,8r,l35,6,36,4r1,l38,3r,l39,3r,l40,1r,1l41,1r1,l43,1r1,1l44,1r1,4l46,6r1,1l47,8r,l48,8r1,1l50,8,51,7r,l52,7,53,5r1,l55,6r,-1l55,5,56,4r1,1l57,7r1,1l59,8,60,7r1,1l61,9r1,1l63,11r,1l64,12r,-2l65,8r1,1l67,12r1,l68,15r1,3l70,22e" filled="f" strokeweight=".0005mm">
                    <v:path arrowok="t"/>
                  </v:shape>
                  <v:shape id="_x0000_s4141" style="position:absolute;left:4929;top:130;width:69;height:410" coordsize="69,410" path="m,l1,3r,4l1,9r1,4l3,15r1,2l4,19r1,2l6,26r1,5l8,34r,5l9,42r,4l10,51r1,5l11,60r1,4l13,69r1,4l15,77r,3l16,84r1,4l18,92r,5l18,99r1,3l20,105r1,2l21,111r1,5l23,120r1,5l25,127r,1l26,130r,3l27,136r1,2l28,141r1,2l30,145r1,3l32,151r,4l33,158r1,5l34,168r1,3l35,175r1,4l37,184r1,4l38,191r1,5l40,200r1,3l42,209r,3l42,215r1,4l44,222r1,4l45,231r1,6l47,245r1,9l49,260r,6l50,274r,3l51,278r1,5l52,285r1,5l54,298r1,6l56,310r,3l57,320r1,6l59,331r,-6l59,343r1,6l61,358r1,7l62,372r1,4l64,379r1,5l66,387r,4l67,395r,4l68,402r1,5l69,410e" filled="f" strokeweight=".0005mm">
                    <v:path arrowok="t"/>
                  </v:shape>
                  <v:shape id="_x0000_s4142" style="position:absolute;left:4998;top:536;width:71;height:89" coordsize="71,89" path="m,4l1,8r1,5l3,16r1,4l4,24r1,4l6,31r,5l6,39r1,3l8,44r1,3l10,49r,2l11,52r1,2l13,56r1,-5l14,47r,-4l15,48r1,11l17,66r,9l18,75r1,2l20,77r1,1l21,78r1,1l22,79r1,9l23,89,24,79r1,l26,79r1,-1l27,77r1,l29,77r1,l30,77r,l31,77r1,l33,76r1,l34,76r1,-1l36,75r1,-1l38,70r,-5l39,65r,l40,63r,-2l41,61r1,-4l43,52r1,-3l44,46r1,-5l46,34r1,-6l47,30r,1l48,32r1,-1l50,31r1,-8l51,19r1,l53,22r1,6l55,31r,4l55,42r1,4l57,54r,2l58,59r1,2l60,57r1,1l61,58r1,-3l63,51r,-10l64,34r,-4l65,30r1,-2l67,23r1,-7l68,11,69,6,70,4,71,e" filled="f" strokeweight=".0005mm">
                    <v:path arrowok="t"/>
                  </v:shape>
                  <v:shape id="_x0000_s4143" style="position:absolute;left:5069;top:108;width:69;height:428" coordsize="69,428" path="m,428r,-5l,419r1,-2l2,415r1,-1l3,410r1,-7l5,395r1,-8l7,380r,-7l8,366r1,-6l9,353r1,-6l10,344r1,-4l12,336r1,-3l14,328r,-4l15,317r1,-7l17,305r,-6l17,296r1,-5l19,284r1,-7l20,271r1,-7l22,256r1,-5l24,244r,-5l25,233r,-7l26,219r1,-7l27,204r1,-7l29,188r1,-7l31,176r,-8l32,162r1,-7l33,149r1,-7l34,135r1,-6l36,121r1,-7l37,109r1,-7l39,97r1,-6l41,86r,-7l41,73r1,-5l43,62r1,-6l44,50r1,-5l46,40r1,-6l48,28r,-5l49,20r,-3l50,15r1,-5l51,7,52,6,53,3,54,2,54,r1,l56,2r1,1l58,r,l58,r1,l60,1,61,r,l62,1r1,l64,1r1,l65,r1,l66,1,67,r1,1l68,1,69,e" filled="f" strokeweight=".0005mm">
                    <v:path arrowok="t"/>
                  </v:shape>
                  <v:shape id="_x0000_s4144" style="position:absolute;left:5138;top:108;width:70;height:16" coordsize="70,16" path="m,l1,,2,1,2,,3,1,4,,5,r,l5,,6,1r1,l8,1,9,r,l10,1r1,l12,r1,1l13,r,l14,r1,l16,1r,1l17,3r1,l19,6r,1l20,8r1,2l21,11r1,l22,8r1,4l24,12r1,l26,12r,1l27,14r1,1l29,14r1,1l30,15r,1l31,16r1,-1l33,12r,-3l34,5r1,l36,r,1l37,r1,l38,r1,l39,r1,1l41,1r1,1l43,r,l44,r1,l46,r,1l46,r1,l48,r1,l50,r,l51,r1,l53,r,l54,r,l55,r1,l56,r1,l58,r1,l60,r,l61,r1,l62,r1,l63,r1,l65,r1,l67,1r,1l68,3r1,1l70,5r,1e" filled="f" strokeweight=".0005mm">
                    <v:path arrowok="t"/>
                  </v:shape>
                  <v:shape id="_x0000_s4145" style="position:absolute;left:5208;top:114;width:70;height:466" coordsize="70,466" path="m,l,1,1,2,2,3,3,5r,3l4,11r1,2l6,16r1,2l7,21r1,1l9,25r,2l10,29r,3l11,35r1,2l13,41r1,4l14,47r1,4l16,55r1,3l17,61r,2l18,66r1,2l20,70r,8l21,81r1,2l23,85r1,2l24,90r1,1l25,93r1,3l27,98r,2l28,103r1,5l30,112r1,5l31,121r1,3l33,135r,3l33,142r1,7l35,157r1,5l37,167r,4l38,175r1,10l40,189r1,7l41,202r,6l42,212r1,7l44,225r,7l45,236r1,4l47,250r1,13l48,267r1,12l50,286r,8l51,302r,7l52,317r1,9l54,331r,6l55,343r1,6l57,351r1,6l58,368r,8l59,384r1,6l61,396r,4l62,406r1,6l64,417r1,5l65,429r1,7l66,443r1,7l68,454r,3l69,461r1,5e" filled="f" strokeweight=".0005mm">
                    <v:path arrowok="t"/>
                  </v:shape>
                  <v:shape id="_x0000_s4146" style="position:absolute;left:5278;top:176;width:70;height:472" coordsize="70,472" path="m,404r1,6l1,416r1,5l3,425r1,7l4,438r,5l5,447r1,5l7,457r1,3l8,463r1,4l10,469r1,3l12,464r,-7l12,451r1,-4l14,439r1,-18l15,413r1,-2l17,407r1,-3l18,399r1,-5l20,391r,-2l21,390r,l22,393r1,4l24,402r1,-1l25,407r1,-11l27,388r1,-9l29,370r,-9l29,353r1,-8l31,336r1,-7l32,326r1,-1l34,325r1,-3l35,323r1,-3l37,314r,-7l38,300r,-7l39,286r1,-7l41,272r1,-6l42,259r1,-8l44,244r1,-7l45,230r,-7l46,216r1,-7l48,203r1,-7l49,195r1,-12l51,176r1,-7l52,161r1,-6l53,148r1,-6l55,135r,-8l56,120r1,-6l58,106r1,-7l59,92r1,-6l61,78r,-6l62,65r,-7l63,51r1,-6l65,40r1,-6l66,28r1,-5l68,17r1,-6l69,5,70,e" filled="f" strokeweight=".0005mm">
                    <v:path arrowok="t"/>
                  </v:shape>
                  <v:shape id="_x0000_s4147" style="position:absolute;left:5348;top:108;width:70;height:68" coordsize="70,68" path="m,68l,63,1,57,2,52r,-6l3,40,4,35,5,29,6,23r,-5l7,12,8,7,8,3,9,1r,1l10,r1,1l12,1r1,l13,1,14,r1,1l16,1r,l16,r1,l18,r1,l19,r1,l21,r1,l23,r,l24,r,l25,r1,l26,r1,l28,r1,l30,r,l31,r1,l32,r,l33,r1,l35,r1,l36,r1,l38,r1,l40,r,l40,r1,l42,r1,l43,r1,l45,r1,l47,r,l48,r1,l49,r,l50,r1,l52,1r1,l53,1,54,r1,l56,r1,l57,r,1l58,r1,l60,r,l61,r1,l63,r1,l64,1r1,1l65,2r1,l66,3r1,2l68,8r1,3l70,13e" filled="f" strokeweight=".0005mm">
                    <v:path arrowok="t"/>
                  </v:shape>
                  <v:shape id="_x0000_s4148" style="position:absolute;left:5418;top:121;width:69;height:339" coordsize="69,339" path="m,l,3,1,6,2,9r1,3l3,15r,2l4,19r1,1l6,22r1,3l7,27r1,2l9,33r1,2l11,38r,4l11,45r1,2l13,51r,2l14,55r1,2l16,60r1,3l17,66r1,3l19,72r1,3l20,78r,3l21,84r1,3l23,91r1,3l24,97r1,4l26,104r1,3l28,111r,3l28,119r1,4l30,127r,5l31,137r1,4l33,142r1,3l34,149r1,2l36,156r,4l37,165r,4l38,174r1,4l40,182r1,4l41,191r1,4l43,199r1,-2l44,205r,5l45,210r1,5l47,219r,4l48,230r1,3l50,237r1,5l51,248r1,6l52,254r1,8l54,264r,2l55,268r1,7l57,285r1,2l58,296r1,-3l60,297r,4l61,304r,5l62,313r1,2l64,318r,2l65,323r1,2l67,328r1,4l68,332r1,4l69,339e" filled="f" strokeweight=".0005mm">
                    <v:path arrowok="t"/>
                  </v:shape>
                  <v:shape id="_x0000_s4149" style="position:absolute;left:5487;top:460;width:70;height:231" coordsize="70,231" path="m,l1,3,2,5r,3l3,9r1,2l5,14r1,1l6,17r1,2l8,21r,3l9,37r,4l10,52r1,-1l12,55r,5l13,52r1,5l15,63r1,6l16,74r,7l17,86r1,5l19,95r,4l20,103r1,4l22,112r1,5l23,122r1,5l24,131r1,6l26,142r,6l27,155r1,8l29,174r,8l30,189r1,8l32,203r,5l32,211r1,3l34,219r1,l36,224r,2l37,226r1,3l39,231r1,-7l40,224r1,-1l41,222r1,1l43,223r,-1l44,222r1,-1l46,221r1,l47,220r1,1l49,221r,1l49,224r1,1l51,227r1,l53,224r,2l54,221r1,-2l56,216r1,-2l57,214r,1l58,215r1,l60,215r,1l61,216r1,-9l63,203r1,-1l64,197r1,-6l65,185r1,-9l66,168r1,-15l68,137r1,-8l70,125r,-3e" filled="f" strokeweight=".0005mm">
                    <v:path arrowok="t"/>
                  </v:shape>
                  <v:shape id="_x0000_s4150" style="position:absolute;left:5557;top:144;width:70;height:438" coordsize="70,438" path="m,438r1,-2l2,433r1,-9l3,411r,-10l4,392r1,-9l6,377,7,367r,-10l8,347,9,336r1,-7l11,319r,-7l11,306r1,-4l13,299r,-2l14,296r1,-1l16,297r1,3l17,303r1,4l19,312r1,4l20,316r,l21,316r1,-4l23,306r1,-2l24,302r1,-4l26,296r1,-2l28,290r,-6l28,276r1,-7l30,261r,-7l31,247r1,-7l33,233r1,-7l34,218r1,-6l36,205r,-7l37,190r,-5l38,179r1,-6l40,169r1,-5l41,157r1,-7l43,143r1,-7l44,129r,-6l45,117r1,-3l47,111r,1l48,111r1,l50,109r1,-1l51,105r1,-4l52,96r1,-1l54,86r,-2l55,82r1,-2l57,78r1,-2l58,72r1,-3l60,65r1,-4l61,57r,-4l62,50r1,-3l64,42r,-4l65,33r1,-5l67,22r1,-5l68,12,69,9r,-4l70,e" filled="f" strokeweight=".0005mm">
                    <v:path arrowok="t"/>
                  </v:shape>
                  <v:shape id="_x0000_s4151" style="position:absolute;left:5627;top:108;width:70;height:80" coordsize="70,80" path="m,36l1,31r,-3l2,24,3,20,4,16,5,13r,-3l6,8,7,5,7,,8,r,l9,r1,l11,r,l12,r1,l14,r1,l15,r,l16,r1,l18,r,l19,r1,l21,r1,l22,r1,l23,r1,l25,r,l26,r1,l28,r,l29,r1,l31,r1,1l32,1r,l33,1r1,l35,1r,l36,1r1,l38,1r1,l39,1r1,1l40,3r1,l42,4r,l43,4r1,l45,5r,1l46,7r1,1l48,10r,2l48,11r1,l50,11r1,5l52,18r,l53,21r1,2l55,25r1,1l56,28r,3l57,34r1,4l59,38r,4l60,45r1,3l62,50r,2l63,54r1,5l64,61r1,2l65,66r1,2l67,71r1,3l69,77r,2l70,80e" filled="f" strokeweight=".0005mm">
                    <v:path arrowok="t"/>
                  </v:shape>
                  <v:shape id="_x0000_s4152" style="position:absolute;left:5697;top:181;width:70;height:192" coordsize="70,192" path="m,7l1,8,2,9r,1l2,13r1,1l4,15r1,1l6,20r,1l7,24r1,2l9,26r,l10,26r1,3l11,32r1,1l12,31r1,-6l14,23r1,-2l16,21r,l17,23r1,-8l19,10r,-3l19,3,20,1,21,r1,l23,r,1l24,1r1,2l26,3r,l27,3r,1l28,6r1,2l29,10r1,1l31,13r1,3l33,19r,2l34,29r1,-3l35,27r1,1l36,30r1,3l38,35r1,4l40,41r,3l41,46r1,4l43,53r,3l43,61r1,5l45,72r1,6l46,85r1,7l48,102r1,l50,104r,3l51,108r1,1l52,110r1,2l53,115r1,3l55,119r1,4l57,125r,3l58,135r1,-3l60,136r,2l60,142r1,5l62,151r1,5l63,161r1,2l65,168r1,3l67,179r,4l68,185r,2l69,189r1,3e" filled="f" strokeweight=".0005mm">
                    <v:path arrowok="t"/>
                  </v:shape>
                  <v:shape id="_x0000_s4153" style="position:absolute;left:5767;top:373;width:70;height:224" coordsize="70,224" path="m,l,5,1,9r1,5l3,19r1,4l4,27r1,5l6,37r,3l6,44r1,5l8,54r1,5l10,64r,6l11,75r1,5l13,84r1,5l14,94r,4l15,103r1,5l17,113r,4l18,120r1,3l20,128r1,4l21,136r1,3l22,142r1,3l23,146r1,2l25,177r1,-26l27,153r,1l28,156r1,3l30,162r1,3l31,170r,4l32,179r1,5l34,189r,2l35,192r1,l37,190r1,1l38,196r1,3l39,201r1,3l40,205r1,2l42,210r1,4l44,217r,3l45,217r1,2l47,222r,2l47,220r1,-3l49,216r1,-1l51,207r,-5l52,200r1,-3l54,192r1,-1l55,191r,l56,191r1,-5l58,182r,-3l59,175r1,-8l61,158r,-5l62,150r1,-3l63,145r1,-4l64,138r1,-2l66,135r1,l68,132r,l69,133r1,e" filled="f" strokeweight=".0005mm">
                    <v:path arrowok="t"/>
                  </v:shape>
                  <v:shape id="_x0000_s4154" style="position:absolute;left:5837;top:108;width:69;height:398" coordsize="69,398" path="m,398r1,-4l2,383r,-8l2,369r1,-6l4,356r1,-7l5,342r1,-7l7,329r1,-7l8,315r1,-6l10,302r,-7l11,289r,-7l12,276r1,-7l14,267r1,-6l15,248r1,-6l17,235r1,-7l18,221r,-6l19,208r1,-7l21,195r1,-7l22,181r1,-6l24,168r1,-5l25,156r1,-6l26,144r1,-4l28,129r,21l29,115r1,-5l31,105r1,-6l32,93,33,82r1,-5l34,71r1,-5l35,61r1,-6l37,51r1,-5l39,43r,-2l40,39r1,-3l42,30r,-5l42,19r1,-4l44,10r1,l45,10r1,l47,7,48,4,49,r,2l50,1r1,l51,1,52,r,3l53,2,54,1,55,r1,3l56,3,57,1r1,l59,1r,l59,2r1,l61,2r1,l62,r1,l64,r1,3l66,2r,-1l67,2r,l68,2,69,1r,e" filled="f" strokeweight=".0005mm">
                    <v:path arrowok="t"/>
                  </v:shape>
                  <v:shape id="_x0000_s4155" style="position:absolute;left:5906;top:108;width:71;height:160" coordsize="71,160" path="m,1l1,,2,2r1,l4,2r,2l5,5,6,6r,1l6,8,7,9,8,8r1,l10,9r,-1l11,7r1,l13,6r1,2l14,10r,-2l15,5,16,4r1,1l17,6r1,1l19,8r1,1l21,10r,1l22,14r1,2l23,17r,4l24,23r1,3l26,27r1,-1l27,27r1,1l29,31r1,2l31,34r,1l31,36r1,1l33,39r1,1l34,41r1,l36,43r1,1l38,45r,l39,46r,3l40,50r,3l41,56r1,3l43,62r1,3l44,69r1,4l46,77r1,4l47,86r,8l48,99r1,5l50,112r1,-3l51,111r1,3l53,117r1,4l55,124r,2l55,129r1,2l57,134r,l58,135r1,l60,137r1,2l61,140r1,2l63,144r,2l64,147r,2l65,153r1,2l67,155r1,2l68,155r1,l70,158r1,2e" filled="f" strokeweight=".0005mm">
                    <v:path arrowok="t"/>
                  </v:shape>
                  <v:shape id="_x0000_s4156" style="position:absolute;left:5977;top:268;width:69;height:351" coordsize="69,351" path="m,l1,2r,2l1,6r1,5l3,15r,3l4,22r1,5l6,31r1,5l7,35,8,46r1,5l9,56r1,7l10,68r1,5l12,79r1,6l14,92r,7l15,107r1,7l17,121r,7l17,135r1,8l19,151r1,7l20,164r1,6l22,173r1,4l24,183r,6l25,194r,5l26,206r1,6l27,216r1,2l29,221r1,2l31,225r,3l32,231r1,7l33,240r1,4l34,248r1,3l36,254r1,4l37,264r1,3l39,270r1,4l41,277r,2l42,281r,3l43,286r1,3l44,291r1,3l46,297r1,2l48,302r,3l49,308r1,2l50,314r1,1l51,317r1,1l53,318r1,1l54,320r1,2l56,323r1,2l58,326r,1l58,329r1,1l60,332r1,1l61,335r1,l63,337r1,l65,338r,2l66,342r,1l67,345r1,2l68,348r1,3e" filled="f" strokeweight=".0005mm">
                    <v:path arrowok="t"/>
                  </v:shape>
                  <v:shape id="_x0000_s4157" style="position:absolute;left:6046;top:477;width:71;height:178" coordsize="71,178" path="m,142r1,2l2,146r,2l3,149r1,3l5,154r,2l5,157r1,2l7,161r1,1l9,163r,1l10,165r1,1l12,167r1,2l13,170r,1l14,172r1,l16,172r,l17,173r1,2l19,175r,1l20,178r1,-1l22,177r,-3l22,169r1,-5l24,161r1,-4l26,156r,-2l27,154r1,l29,155r1,1l30,157r,1l31,159r1,-3l33,156r,1l34,159r1,2l36,165r,3l37,171r1,3l38,173r1,-4l39,166r1,-5l41,156r1,-3l43,146r,-9l44,129r1,-6l46,114r,-9l46,97r1,-9l48,77,49,66,50,55r,-10l51,38r1,-4l53,32r1,l54,30r,-3l55,22r1,-4l56,15r1,4l58,22r1,4l60,28r,-1l61,27r1,-1l63,22r,-6l63,14,64,7,65,4,66,1r1,l67,r1,2l69,6r1,5l71,11e" filled="f" strokeweight=".0005mm">
                    <v:path arrowok="t"/>
                  </v:shape>
                  <v:shape id="_x0000_s4158" style="position:absolute;left:6117;top:106;width:69;height:383" coordsize="69,383" path="m,382r,1l,382r1,-3l2,374r,-6l3,359r1,-7l5,346r1,-6l6,334r1,-4l8,323r,-7l9,309r,-8l10,294r1,-8l12,280r1,-7l13,268r1,-5l15,257r1,-7l16,243r,-7l17,228r1,-6l19,217r,-5l20,205r1,-4l22,199r1,l23,198r1,-1l24,197r1,-2l26,189r,-7l27,175r1,-8l29,162r1,-8l30,147r1,-5l32,136r,-5l33,124r,-6l34,113r1,-6l36,101r,-6l37,90r1,-5l39,85r1,-2l40,82r1,l41,81r1,-3l43,72r,-2l44,68r1,-4l46,60r1,-4l47,53r1,-5l49,41r,-5l50,30r,-6l51,20r1,-5l53,10r,-1l54,8,55,7,56,6,57,3r,1l57,4,58,2r1,l60,3r,-1l61,3,62,2r1,1l64,r,1l65,4r,1l66,5,67,4r,-2l68,2r1,2e" filled="f" strokeweight=".0005mm">
                    <v:path arrowok="t"/>
                  </v:shape>
                  <v:shape id="_x0000_s4159" style="position:absolute;left:6186;top:105;width:70;height:140" coordsize="70,140" path="m,5r1,l1,7,2,8r1,2l4,11r,1l4,10r1,l6,15,7,8,8,3,8,2r1,l10,3r1,l12,2r,l13,3r,1l14,5r1,1l15,6r1,1l17,7r1,1l18,9r1,1l20,10r1,1l21,12r,1l22,15r1,1l24,18r1,-3l25,11,26,6,27,3,28,r1,l29,1r,1l30,3r1,l32,4r,l33,5r1,1l35,8r,2l36,11r1,2l37,14r1,2l38,18r1,2l40,21r1,2l42,26r,-10l43,30r1,4l45,35r,1l45,38r1,1l47,41r1,2l49,44r,3l50,48r1,2l52,54r,3l53,61r,2l54,66r1,3l55,73r1,4l57,80r1,4l59,87r,3l60,94r1,4l62,102r,4l62,109r1,5l64,119r1,5l66,129r,4l67,137r1,2l69,140r,-7l70,128e" filled="f" strokeweight=".0005mm">
                    <v:path arrowok="t"/>
                  </v:shape>
                  <v:shape id="_x0000_s4160" style="position:absolute;left:6256;top:225;width:70;height:405" coordsize="70,405" path="m,8l,4,1,1,2,r,4l3,12r1,6l5,24r1,3l6,29r1,3l8,36r,5l9,43r,3l10,49r1,3l12,55r1,5l13,65r1,3l15,71r1,4l16,79r,4l17,88r1,6l19,98r,5l20,108r1,1l22,117r1,5l23,127r1,4l24,136r1,6l26,141r,9l27,159r1,4l29,167r1,5l30,178r1,5l32,189r1,6l33,200r,5l34,205r1,9l36,218r,3l37,225r1,5l39,233r1,4l40,240r1,3l41,246r1,3l43,252r,4l44,260r1,4l46,268r1,3l47,274r1,7l49,287r,9l49,303r1,4l51,310r1,5l53,320r,7l54,332r1,7l56,343r1,5l57,352r,7l58,362r1,5l60,371r,2l61,376r1,4l63,385r1,6l64,395r1,3l65,402r1,-1l66,405r1,-1l68,404r1,-1l70,400e" filled="f" strokeweight=".0005mm">
                    <v:path arrowok="t"/>
                  </v:shape>
                  <v:shape id="_x0000_s4161" style="position:absolute;left:6326;top:470;width:69;height:262" coordsize="69,262" path="m,155r,1l1,162r1,6l3,172r,-1l3,168r1,l5,171r1,3l7,178r,1l8,179r1,l10,173r1,1l11,176r1,1l12,179r1,2l13,182r1,-11l15,162r1,4l17,166r,-4l18,183r1,5l20,199r,8l20,204r1,10l22,223r1,8l24,238r,11l25,256r1,1l27,259r1,-1l28,258r,1l29,259r1,-1l30,262r1,l32,259r1,1l34,260r,-1l35,259r1,-1l36,252r1,-2l37,240r1,-1l39,239r1,-5l41,230r,-2l42,221r1,-4l44,217r,l44,211r1,-2l46,206r1,-4l48,197r,-5l49,186r1,-7l51,172r,-6l52,161r1,-9l53,145r1,-9l54,128r1,-12l56,104,57,94,58,84r,-9l59,65r1,-8l61,48r,-8l61,31r1,-1l63,25r1,-4l65,20r,l66,21r1,-1l68,19r,-5l69,7,69,e" filled="f" strokeweight=".0005mm">
                    <v:path arrowok="t"/>
                  </v:shape>
                  <v:shape id="_x0000_s4162" style="position:absolute;left:6395;top:146;width:70;height:324" coordsize="70,324" path="m,324r1,-7l2,310r,-8l3,295r1,-5l5,286r1,-4l6,277r1,-5l8,266r,-10l9,249r,-5l10,239r1,-7l12,226r1,-7l13,212r1,-7l15,196r1,-8l16,181r,-6l17,168r1,-5l19,156r,-4l20,144r1,-8l22,128r1,-7l23,114r1,-6l24,102r1,-5l26,94r,-3l27,90r1,-7l29,81r1,-2l30,78r1,-6l32,67r1,-5l33,56r,-5l34,50r1,-5l36,43r,-6l37,34r1,-3l39,31r1,l40,33r1,l41,33r1,l43,35r,l44,35r1,l46,38r1,l47,40r1,l49,40r,l49,40r1,-6l51,31r1,-2l53,30r,l54,29r1,l56,23r1,-3l57,19r,-1l58,18r1,-1l60,14r,-6l61,7,62,5r1,1l64,7r,1l65,8r,l66,7r,l67,7,68,6,69,5,70,4,70,e" filled="f" strokeweight=".0005mm">
                    <v:path arrowok="t"/>
                  </v:shape>
                  <v:shape id="_x0000_s4163" style="position:absolute;left:6465;top:113;width:70;height:290" coordsize="70,290" path="m,33l1,31,2,29,3,26,4,24r,1l4,25,5,18,6,12,7,6,7,2,8,,9,r1,2l11,2r,1l12,4r,l13,5r,2l14,10r1,3l16,15r1,1l17,16r1,1l19,19r1,2l20,22r,8l21,27r1,3l23,32r1,4l24,40r1,4l26,48r1,5l28,58r,6l28,68r1,3l30,75r,4l31,83r1,3l33,89r1,4l34,97r1,5l36,102r,l37,103r,3l38,109r1,2l40,115r1,2l41,119r1,2l43,122r1,5l44,129r,3l45,135r1,4l47,144r,3l48,150r1,4l50,158r1,4l51,168r1,9l53,182r,3l54,188r,3l55,195r1,3l57,203r1,6l58,214r1,4l60,221r1,5l61,231r,5l62,240r1,5l64,251r,4l65,260r1,5l67,269r1,5l68,277r1,5l69,286r1,4e" filled="f" strokeweight=".0005mm">
                    <v:path arrowok="t"/>
                  </v:shape>
                  <v:shape id="_x0000_s4164" style="position:absolute;left:6535;top:403;width:70;height:243" coordsize="70,243" path="m,l1,5r,5l2,15r1,5l4,25r1,7l5,37r1,6l7,47r,4l8,53r,l9,56r1,6l11,68r,5l12,80r1,6l14,88r1,8l15,104r,7l16,115r1,3l18,122r,4l19,129r1,5l21,137r1,3l22,144r1,4l24,152r,4l25,159r,2l26,165r1,5l28,175r,3l29,180r1,4l31,186r1,1l32,187r,l33,187r1,l35,190r,4l36,195r1,3l38,203r1,3l39,208r1,2l40,215r1,7l42,223r,4l43,231r1,2l45,233r,4l46,240r1,2l48,243r,l48,242r1,-2l50,235r1,-7l52,222r,-8l53,205r1,-11l55,180r1,-8l56,164r,-9l57,147r1,-9l59,130r,-9l60,117r1,-6l62,108r,1l63,113r1,3l65,113r,-4l65,109r1,-2l67,104r1,-1l69,101r,-2l70,95e" filled="f" strokeweight=".0005mm">
                    <v:path arrowok="t"/>
                  </v:shape>
                  <v:shape id="_x0000_s4165" style="position:absolute;left:6605;top:128;width:70;height:370" coordsize="70,370" path="m,370r1,-8l2,355r1,-7l3,345r,-2l4,339r1,-3l6,336r,-2l7,332r1,l9,327r,-8l10,313r1,-3l11,303r1,-9l12,287r1,-5l14,280r1,-1l16,275r,-2l17,265r1,-7l19,249r,-7l19,236r1,-7l21,222r1,-7l23,206r,-10l24,188r1,-7l26,174r,-6l27,161r,-9l28,145r1,-6l29,129r1,-7l31,116r1,-7l33,102r,-6l34,90r1,-6l35,78r1,-5l36,71r1,-3l38,63r1,-2l40,61r,-2l41,55r1,-5l43,44r1,-5l44,33r,-3l45,32r1,1l46,34r1,1l48,33r1,l50,33r,l51,31r1,-2l52,26r1,-3l53,21r1,-2l55,15r1,-2l57,10r,-2l58,7,59,6,60,5r,-1l60,3,61,r1,l63,1r,l64,r1,l66,r1,l67,r1,2l68,2,69,r1,e" filled="f" strokeweight=".0005mm">
                    <v:path arrowok="t"/>
                  </v:shape>
                  <v:shape id="_x0000_s4166" style="position:absolute;left:6675;top:128;width:70;height:263" coordsize="70,263" path="m,l,3,1,4,2,6,3,7r1,3l4,12r1,3l6,16r,3l7,21r,2l8,25r1,1l10,26r,l11,26r1,l13,24r1,l14,18r1,-3l15,15r1,2l17,21r,5l18,30r1,3l20,38r1,4l21,46r1,1l23,53r,-2l24,53r,1l25,54r1,-1l27,53r,l28,54r1,l30,54r1,2l31,58r,2l32,63r1,3l34,68r,2l35,73r1,1l37,77r1,2l38,82r1,1l39,86r1,3l41,92r,2l42,97r1,10l44,110r,l45,113r1,4l47,121r,4l47,130r1,6l49,142r1,6l51,155r,5l52,165r1,5l54,175r1,5l55,185r,6l56,197r1,4l58,206r,3l59,213r1,5l61,221r,4l62,226r1,3l64,234r,5l64,245r1,6l66,256r1,6l68,263r,-2l69,258r1,-3e" filled="f" strokeweight=".0005mm">
                    <v:path arrowok="t"/>
                  </v:shape>
                  <v:shape id="_x0000_s4167" style="position:absolute;left:6745;top:382;width:69;height:241" coordsize="69,241" path="m,1r1,l2,5r,3l2,10r1,2l4,13r1,2l5,15r1,1l7,17r1,2l8,21r1,l10,23r,4l11,28r,1l12,30r1,-1l14,28r1,-9l15,10,16,2r1,l18,1,18,r,1l19,3r1,l21,5r1,1l22,7r1,2l24,12r1,2l25,17r1,4l26,25r1,4l28,35r,5l29,53r1,11l31,69r1,4l32,79r1,6l34,90r1,7l35,102r,6l36,112r1,3l38,119r1,6l39,129r1,5l41,137r1,3l42,144r1,2l43,150r1,3l45,156r,3l46,162r1,4l48,168r1,5l49,176r1,3l51,182r,4l52,189r,3l53,195r1,3l55,201r1,3l56,206r1,1l58,210r1,1l59,214r,2l60,218r1,2l62,222r,2l63,226r1,l65,231r1,-2l66,232r1,1l67,235r1,1l69,239r,2e" filled="f" strokeweight=".0005mm">
                    <v:path arrowok="t"/>
                  </v:shape>
                  <v:shape id="_x0000_s4168" style="position:absolute;left:6814;top:424;width:71;height:235" coordsize="71,235" path="m,199r1,2l2,204r1,2l4,207r,2l5,210r1,l6,210r,1l7,211r1,-1l9,210r1,2l10,213r1,l12,214r1,3l14,220r,2l15,224r,1l16,226r1,1l17,235r1,-5l19,230r1,l21,232r,1l22,233r1,l23,234r,-2l24,221r1,-5l26,213r1,-1l27,212r1,2l29,217r1,5l31,223r,-1l31,216r1,-3l33,209r1,-3l34,205r1,-1l36,202r1,-6l38,189r,-7l39,174r,-5l40,163r,-5l41,152r1,-8l43,136r1,-8l44,120r1,-5l46,113r1,-2l47,108r,-3l48,104r1,-9l50,90r1,l51,92r1,l53,93r1,l55,93r,l56,95r,-1l57,84r,-10l58,71r1,1l60,75r1,2l61,79r1,l63,75,64,65r,-5l64,55r1,-5l66,44,67,34r1,-6l68,20r1,-7l70,7,71,e" filled="f" strokeweight=".0005mm">
                    <v:path arrowok="t"/>
                  </v:shape>
                  <v:shape id="_x0000_s4169" style="position:absolute;left:6885;top:105;width:69;height:319" coordsize="69,319" path="m,319r1,-6l1,305r,-7l2,291r1,-6l3,277r1,-5l5,264r1,-5l7,251r,-7l8,239r1,-7l9,223r1,-6l10,213r1,-5l12,200r1,-5l14,189r,-5l15,179r1,-6l17,165r,-5l17,153r1,-6l19,141r1,-6l20,130r1,-6l22,117r1,-7l24,105r,-4l25,99r,-6l26,87r1,-8l27,72r1,-3l29,65r1,-3l31,57r,-4l32,48r1,-4l34,41r,-3l34,34r1,-4l36,31r1,-8l37,18r1,-2l39,15r1,-4l41,8r,-4l42,1r,2l43,5,44,4r,1l45,3r1,l47,3r1,l48,6r1,l50,4r,-1l51,3r,l52,3r1,l54,3r1,l55,3r1,l57,3r1,l58,6r,l59,5r1,1l61,6r,l62,6r1,1l64,7,65,6r,l66,2,66,r1,3l68,5r,1l69,6e" filled="f" strokeweight=".0005mm">
                    <v:path arrowok="t"/>
                  </v:shape>
                  <v:shape id="_x0000_s4170" style="position:absolute;left:6954;top:111;width:71;height:196" coordsize="71,196" path="m,l1,1,2,3,3,5r,4l4,10r1,3l6,15r,2l6,18r1,1l8,19r1,1l9,21r1,2l11,25r1,2l13,27r,-10l14,17r,l15,17r1,l16,18r1,1l18,20r1,l20,21r,-1l21,19r1,1l22,22r,10l23,30r1,-1l25,28r1,-2l26,25r1,-1l28,24r1,-5l30,17r,-3l30,15r1,2l32,18r1,-1l33,22r1,2l35,26r1,1l37,27r,1l38,28r,1l39,31r,2l40,35r1,3l42,41r1,4l43,43r1,9l45,57r1,4l46,61r,2l47,65r1,-4l49,61r1,l50,62r1,2l52,62r1,-1l54,63r1,8l56,76r,5l57,85r1,5l59,94r1,6l60,105r1,4l62,115r1,8l63,128r,5l64,133r1,11l66,150r1,6l67,156r1,11l69,173r1,6l71,185r,6l71,196e" filled="f" strokeweight=".0005mm">
                    <v:path arrowok="t"/>
                  </v:shape>
                  <v:shape id="_x0000_s4171" style="position:absolute;left:7025;top:307;width:70;height:360" coordsize="70,360" path="m,l1,4r1,7l2,14r1,7l4,26r1,1l6,27r,3l7,35r1,9l8,50r1,3l9,57r1,3l11,65r1,6l13,75r,4l14,83r1,5l16,93r,8l16,107r1,6l18,118r1,7l19,131r1,6l21,143r1,5l23,153r,5l24,164r1,5l25,174r1,6l26,187r1,7l28,200r1,5l30,212r,5l31,223r1,6l33,234r,5l33,243r1,5l35,252r1,5l36,261r1,3l38,267r1,4l40,274r,5l41,282r,1l42,286r1,2l43,291r1,3l45,296r1,3l47,302r,3l48,308r1,3l49,315r1,4l50,321r1,3l52,327r1,2l53,331r1,3l55,337r1,2l57,341r,1l57,344r1,2l59,349r1,3l60,354r1,l62,355r1,1l64,357r,1l65,359r,l66,359r1,1l67,360r1,l69,359r1,-2l70,356e" filled="f" strokeweight=".0005mm">
                    <v:path arrowok="t"/>
                  </v:shape>
                  <v:shape id="_x0000_s4172" style="position:absolute;left:7095;top:230;width:70;height:433" coordsize="70,433" path="m,433r1,-4l2,425r1,-8l4,409r,-10l4,389r1,-9l6,369r1,-6l7,362r1,l9,364r1,4l11,369r,-4l12,363r,-5l13,353r1,-6l14,336r1,-12l16,311r1,-3l17,306r1,l19,305r1,-1l20,301r,l21,300r1,-1l23,299r1,l24,298r1,1l26,298r1,-2l28,297r,-1l28,297r1,2l30,301r1,1l31,302r1,l33,301r1,1l34,303r1,-2l36,297r,-6l37,283r,-9l38,266r1,-7l40,251r1,-6l41,240r1,-7l43,225r1,-7l45,210r,-6l45,196r1,-7l47,183r1,-5l48,170r1,-6l50,157r1,-7l51,142r1,-5l53,129r,-6l54,116r,-7l55,101r1,-6l57,86r1,15l58,77r1,-3l60,72r1,l61,72r,l62,70r1,-4l64,61r1,-5l65,49r1,-8l67,36r1,-7l68,22r1,-8l69,8,70,e" filled="f" strokeweight=".0005mm">
                    <v:path arrowok="t"/>
                  </v:shape>
                  <v:shape id="_x0000_s4173" style="position:absolute;left:7165;top:111;width:70;height:119" coordsize="70,119" path="m,119r1,-4l1,111r1,-5l3,102,4,96,5,91r,-7l6,78,7,72r,-7l8,60r,-7l9,48r1,-5l11,37r1,-5l12,27r1,-5l14,20r1,-3l15,15r,-1l16,13,17,9r1,l18,5,19,2,20,1,21,r1,l22,r1,1l24,2r,l25,2r,l26,2r1,l28,4r1,2l29,7r1,1l31,9r1,l32,9r,1l33,11r1,1l35,13r,l36,14r1,1l38,17r1,4l39,25r1,2l40,31r1,2l42,35r,3l43,40r1,l45,38r1,1l46,41r1,1l48,42r,2l49,47r,3l50,53r1,l52,55r,2l53,58r1,3l55,63r1,2l56,68r,2l57,70r1,l59,71r,2l60,76r1,2l62,80r1,3l63,86r1,2l65,92r,4l66,93r,9l67,106r1,3l69,113r,-3l70,118e" filled="f" strokeweight=".0005mm">
                    <v:path arrowok="t"/>
                  </v:shape>
                  <v:shape id="_x0000_s4174" style="position:absolute;left:7235;top:227;width:70;height:396" coordsize="70,396" path="m,2l1,,2,10r1,4l3,18r,-1l4,28r1,5l6,38r,5l7,47r1,5l9,51r1,10l10,66r1,5l11,76r1,4l13,87r,6l14,99r1,5l16,110r,5l17,121r1,7l19,134r,1l19,142r1,5l21,152r1,10l23,167r,6l24,178r1,6l26,188r1,5l27,199r,4l28,203r1,10l30,218r,3l31,226r1,3l33,234r,4l34,241r1,3l35,246r1,3l36,252r1,3l38,257r1,-31l40,262r,2l41,267r1,4l43,273r1,2l44,277r,4l45,285r1,2l47,289r,3l48,295r1,2l50,300r,3l51,305r1,2l52,310r1,3l53,316r1,4l55,329r1,8l57,339r,2l58,344r1,2l60,351r,3l60,358r1,3l62,364r1,2l64,369r,4l65,375r1,3l67,381r,3l68,387r,2l69,393r1,3e" filled="f" strokeweight=".0005mm">
                    <v:path arrowok="t"/>
                  </v:shape>
                  <v:shape id="_x0000_s4175" style="position:absolute;left:7305;top:589;width:70;height:138" coordsize="70,138" path="m,34r,3l1,40r1,3l3,47r1,4l4,57r1,6l6,66r,3l7,72r,3l8,78r1,2l10,82r1,3l11,87r1,l13,88r1,l14,90r1,l15,90r1,l17,91r,l18,91r1,l20,92r1,l21,93r1,2l23,99r,3l24,105r,3l25,106r1,5l27,111r1,1l28,113r1,1l30,115r1,-1l31,113r,2l32,118r1,5l34,129r,9l35,134r1,-2l37,123r1,-8l38,107r1,-6l39,95r1,-3l41,87r,-9l42,70r1,-5l44,62r1,-4l45,60r1,4l47,65r,-6l47,60r1,2l49,65r1,-6l51,42r,-5l52,30,53,16,54,8,55,2r,1l55,3,56,r1,2l58,4r,4l59,15r1,2l61,19r1,3l62,25r1,2l64,31r,-2l64,27r1,-5l66,17r1,-3l68,18r,1l69,20r1,-1e" filled="f" strokeweight=".0005mm">
                    <v:path arrowok="t"/>
                  </v:shape>
                  <v:shape id="_x0000_s4176" style="position:absolute;left:7375;top:106;width:69;height:502" coordsize="69,502" path="m,502r1,-2l2,501r,-1l2,496r1,-3l4,491r1,-3l5,484r1,-2l7,481r1,-2l9,474r,-3l10,466r,-10l11,449r,-5l12,438r1,-4l14,429r1,-6l15,419r1,-3l17,410r1,-2l18,405r,-2l19,400r1,-2l21,395r1,-8l22,380r1,-8l24,359r1,-9l26,338r,-16l26,316r1,-6l28,305r,-4l29,294r1,-10l31,272r1,-14l32,243r1,-17l34,207r1,-14l35,186r,-11l36,164r1,-8l38,147r1,-8l39,131r1,-6l41,119r1,-4l43,111r,-2l43,106r1,-4l45,98r,-5l46,89r1,-5l48,78r1,-8l49,68r1,-4l51,58r,-3l52,50r,-3l53,42r1,-5l55,33r1,-4l56,26r1,-3l58,20r1,-4l59,12r,-4l60,5,61,1r1,1l62,2r1,l64,r1,2l66,2r,1l67,3r,l68,5r1,l69,4e" filled="f" strokeweight=".0005mm">
                    <v:path arrowok="t"/>
                  </v:shape>
                  <v:shape id="_x0000_s4177" style="position:absolute;left:7444;top:109;width:71;height:167" coordsize="71,167" path="m,1r1,l2,2,3,3,4,2,4,,5,,6,1,7,2r,2l7,4r1,l9,4r1,l10,4r1,l12,4r1,1l14,5r,1l15,7r,l16,6r1,2l17,9r1,2l19,12r1,2l21,14r,2l22,17r1,1l23,18r1,l24,19r1,l26,25r1,-6l27,19r1,1l29,20r1,1l31,22r,1l31,24r1,2l33,27r1,2l34,31r1,3l36,34r1,1l38,32r,-4l39,27r,2l40,30r1,2l41,33r1,2l43,37r1,3l45,42r,2l46,46r1,3l47,50r,2l48,54r1,3l50,60r1,3l51,66r1,3l53,72r1,3l55,78r,3l56,84r,3l57,90r1,5l58,98r1,5l60,107r1,4l62,116r,5l63,126r1,-2l64,133r,4l65,141r1,5l67,151r1,-2l68,147r1,3l70,165r1,2e" filled="f" strokeweight=".0005mm">
                    <v:path arrowok="t"/>
                  </v:shape>
                  <v:shape id="_x0000_s4178" style="position:absolute;left:7515;top:269;width:69;height:362" coordsize="69,362" path="m,7l1,2,1,r,1l2,3,3,7r1,4l4,14r1,5l6,22r1,5l8,32r,3l9,41r,5l10,52r,3l11,61r1,6l13,72r1,6l14,85r1,7l16,100r1,4l17,108r,4l18,115r1,4l20,123r1,3l21,129r1,4l23,136r1,3l25,141r,3l26,148r,4l27,156r,5l28,164r1,l30,165r1,2l31,167r1,l33,174r1,5l34,184r,3l35,192r1,6l37,205r1,5l38,214r1,6l40,226r1,7l42,241r,4l42,260r1,6l44,273r,9l45,290r1,6l47,301r1,7l48,316r1,5l50,327r,4l51,332r,2l52,336r1,2l54,340r1,l55,341r1,3l57,346r1,l58,348r,2l59,352r1,1l61,354r,1l62,355r1,-1l64,352r1,2l65,355r1,1l66,357r1,l68,358r,2l69,362e" filled="f" strokeweight=".0005mm">
                    <v:path arrowok="t"/>
                  </v:shape>
                  <v:shape id="_x0000_s4179" style="position:absolute;left:7584;top:449;width:71;height:210" coordsize="71,210" path="m,182r1,l2,182r1,-1l3,180r1,-1l5,179r1,l6,181r,l7,181r1,-5l9,174r,-1l10,175r1,-1l12,170r1,1l13,173r1,-1l14,169r1,-5l16,165r,2l17,169r1,5l19,176r1,l20,179r1,3l22,186r,3l23,189r,-8l24,180r1,l26,182r,3l27,187r1,5l29,199r1,-2l30,194r,l31,190r1,-2l33,189r,9l34,197r1,4l36,210r1,-1l37,205r1,4l38,200r1,-4l40,191r,-7l41,178r1,-4l43,171r,l44,171r1,4l46,179r1,4l47,185r,3l48,188r1,-4l50,176r,-7l51,166r1,-4l53,156r1,-2l54,152r1,-2l55,147r1,-4l57,139r,-7l58,120r1,-6l60,106r,-5l61,97r1,-9l63,80r,-8l63,63r1,-8l65,48r1,-7l67,35r,-8l68,20r1,-5l70,5,71,e" filled="f" strokeweight=".0005mm">
                    <v:path arrowok="t"/>
                  </v:shape>
                  <v:shape id="_x0000_s4180" style="position:absolute;left:7655;top:106;width:69;height:343" coordsize="69,343" path="m,343r,-5l,330r1,-6l2,316r1,-7l3,302r1,-6l5,289r1,-7l6,274r1,-6l8,263r,-8l9,249r,-7l10,236r1,-8l12,223r1,-2l13,217r1,-1l15,216r1,-4l16,210r,-10l17,194r1,-4l19,184r1,-8l20,164r1,-2l22,153r1,-5l23,144r1,-3l25,132r,-7l26,122r,-6l27,111r1,-6l29,96r1,-9l30,80r1,-2l32,72r1,-6l33,62r,-8l34,48r1,-6l36,38r1,-6l37,29r1,-5l39,17r1,-5l40,5,41,2r,2l42,4r1,l43,7,44,5,45,3,46,2r1,1l47,3r1,l49,4r,l50,4r,-1l51,2,52,r1,2l54,3r,1l55,4r1,1l57,5r,l57,2,58,1r1,l60,r,l61,2r1,l63,4r1,1l64,7r1,2l66,10r,l67,9r,-2l68,6,69,4e" filled="f" strokeweight=".0005mm">
                    <v:path arrowok="t"/>
                  </v:shape>
                  <v:shape id="_x0000_s4181" style="position:absolute;left:7724;top:105;width:70;height:209" coordsize="70,209" path="m,5l1,1r1,l2,1,3,,4,1r1,l5,1r,l6,1r1,l8,1r,l9,1r1,l11,1r1,2l12,4r1,1l13,6r1,1l15,8r,2l16,11r1,1l18,12r1,-1l19,11r1,4l21,18r,2l21,23r1,2l23,27r1,3l25,33r,2l26,39r1,2l28,41r1,3l29,47r,1l30,50r1,-4l32,48r,l33,51r1,l35,51r1,l36,51r1,l37,51r1,2l39,55r,2l40,58r1,2l42,63r,1l43,67r1,2l45,71r1,1l46,74r,1l47,78r1,3l49,85r,4l50,94r1,5l52,102r1,5l53,112r1,6l54,122r1,5l56,132r,6l57,142r1,4l59,150r,3l60,156r1,2l62,162r,4l62,169r1,4l64,175r1,4l66,182r,3l67,188r1,3l69,195r1,8l70,209e" filled="f" strokeweight=".0005mm">
                    <v:path arrowok="t"/>
                  </v:shape>
                  <v:shape id="_x0000_s4182" style="position:absolute;left:7794;top:314;width:70;height:356" coordsize="70,356" path="m,l,5r1,7l2,20r1,8l3,33,4,45r1,5l6,58r,2l7,70,8,81r,10l9,99r,7l10,120r1,11l12,143r1,6l13,155r1,5l15,164r1,4l17,170r,4l17,178r1,4l19,188r1,1l20,194r1,4l22,202r1,5l23,213r1,6l25,225r,6l26,238r,7l27,248r1,10l29,264r1,7l30,276r1,4l32,283r1,5l33,294r,2l34,297r1,1l36,299r1,1l37,303r1,3l39,307r1,2l40,312r1,4l41,319r1,1l43,324r,3l44,330r1,l46,332r1,2l47,335r1,1l49,337r,2l50,339r,1l51,340r1,1l53,342r1,2l54,344r1,1l56,346r1,l57,346r,l58,346r1,l60,347r,1l61,349r1,1l63,350r1,l64,350r1,l66,353r,-2l67,352r,1l68,354r1,1l70,356e" filled="f" strokeweight=".0005mm">
                    <v:path arrowok="t"/>
                  </v:shape>
                </v:group>
                <v:shape id="_x0000_s4183" style="position:absolute;left:7864;top:290;width:69;height:380" coordsize="69,380" path="m,380r1,-1l1,378r1,l3,379r1,l4,379r,l5,378r1,l7,376r,-2l8,368r1,-4l10,358r1,-7l11,349r1,-2l12,347r1,-2l14,343r,-3l15,336r1,-3l17,330r1,-1l18,328r1,l20,328r,-2l20,323r1,-2l22,320r1,l24,320r,2l25,325r1,2l27,321r1,-14l28,293r,-10l29,271r1,-4l31,265r,-1l32,259r1,-4l34,246r1,-9l35,229r1,-8l37,211r,-9l37,190r1,-6l39,179r1,-11l41,160r,-9l42,143r1,-8l44,127r1,-9l45,111r,-7l46,97r1,-8l48,82r,-3l49,72r1,-4l51,63r1,-5l52,56r1,-2l53,54r1,-3l54,50r1,-3l56,44r1,-3l58,37r,-4l59,27r1,-6l61,18r,-4l61,10,62,6,63,2,64,r1,l65,1r1,1l67,5r1,2l69,8r,3l69,16e" filled="f" strokeweight=".0005mm">
                  <v:path arrowok="t"/>
                </v:shape>
                <v:shape id="_x0000_s4184" style="position:absolute;left:7933;top:115;width:70;height:194" coordsize="70,194" path="m,191r1,3l2,193r,-3l3,187r1,-6l5,172r1,-6l6,165r1,-1l8,162r,-3l9,156r,-3l10,150r1,-3l12,143r1,-1l13,142r1,-1l15,140r1,-5l17,134r,-4l17,127r1,-4l19,120r,-11l20,92r1,-6l22,82r1,-3l23,77r1,-3l25,69r,-8l26,53r,-5l27,45r1,-4l29,36r1,-5l30,26r1,-3l32,22r1,l33,21r,l34,19r1,-1l36,18r,-2l37,16r1,l39,15r1,l40,16r1,-1l41,14r1,-2l43,10r,-2l44,6,45,4,46,2,47,r,l48,r1,l49,2r1,4l50,8r1,2l52,11r1,2l53,14r1,4l55,21r1,l57,21r,2l58,26r,3l59,28r1,2l60,39r1,2l62,43r1,l64,50r,3l65,56r1,4l66,64r1,3l67,71r1,3l69,78r1,4l70,85e" filled="f" strokeweight=".0005mm">
                  <v:path arrowok="t"/>
                </v:shape>
                <v:shape id="_x0000_s4185" style="position:absolute;left:8003;top:163;width:70;height:379" coordsize="70,379" path="m,37r1,2l2,44r1,3l4,49r,3l4,57r1,4l6,64r1,l7,64,8,63r1,1l10,65r1,-1l11,64,12,47r,-18l13,12,14,6r,-1l15,4,16,2,17,1r,l18,1,19,r1,1l20,2r,1l21,7r1,2l23,12r1,2l24,16r1,2l26,21r1,3l28,26r,4l28,34r1,4l30,42r1,5l31,53r1,6l33,66r1,5l34,76r1,5l36,86r1,6l37,97r,6l38,108r1,5l40,120r1,5l41,131r1,4l43,140r1,4l45,150r,4l45,159r1,6l47,171r1,5l48,182r1,5l50,191r1,4l52,199r,5l53,209r,7l54,222r,5l55,235r1,6l57,247r1,7l58,259r1,6l60,282r1,9l61,298r,13l62,317r1,4l64,328r1,2l65,336r1,8l67,350r1,6l69,363r,6l69,374r1,5e" filled="f" strokeweight=".0005mm">
                  <v:path arrowok="t"/>
                </v:shape>
                <v:shape id="_x0000_s4186" style="position:absolute;left:8073;top:542;width:70;height:127" coordsize="70,127" path="m,l1,2r,3l2,15r1,1l4,25r1,6l5,36r1,5l7,46r1,7l8,56r,3l9,62r1,4l11,71r1,4l12,79r1,6l14,91r1,7l16,104r,4l16,111r1,2l18,114r,-2l19,112r1,-1l21,111r1,l22,111r1,l24,112r,2l25,117r,2l26,121r1,2l28,125r1,2l29,127r1,-1l31,126r1,-1l32,123r,-9l33,103r1,-7l35,89r,-18l36,64r1,-9l38,58r1,4l39,68r1,8l40,82r1,9l42,101r,9l43,119r1,2l45,122r1,2l46,125r1,1l48,124r,-4l49,114r,-4l50,105r1,-5l52,96r,-10l53,79r1,-3l55,78r1,l56,86r1,6l57,101r1,6l59,114r,-3l60,108r1,-3l62,101r1,-5l63,86,64,64,65,48r,l66,48r,l67,48r1,l69,49r,-1l70,48e" filled="f" strokeweight=".0005mm">
                  <v:path arrowok="t"/>
                </v:shape>
                <v:shape id="_x0000_s4187" style="position:absolute;left:8143;top:116;width:70;height:481" coordsize="70,481" path="m,474r1,l2,475r1,6l3,474r,-6l4,457r1,-8l6,441r,-10l7,424r1,-4l9,413r1,-8l10,398r1,-7l11,385r1,-2l13,382r,l14,380r1,l16,381r,l17,380r1,-3l19,377r,l19,375r1,-3l21,370r1,-6l23,357r,-7l24,344r1,-9l26,331r1,-5l27,317r1,-6l28,306r1,-9l30,289r,-7l31,276r1,-7l33,261r,-11l34,241r1,-5l36,231r,-6l36,220r1,-6l38,208r1,-7l40,193r,-7l41,179r1,-5l43,174r1,-2l44,172r,-3l45,167r1,-2l47,155r,-8l48,141r1,-6l50,130r,-5l51,119r1,-8l52,107r1,-2l53,103r1,-4l55,94r1,-4l57,84r,-6l58,72r1,-9l60,57r,-6l60,45r1,-5l62,37r1,-4l64,28r,-5l65,22r1,-2l67,18r,-3l68,12r,-3l69,4,70,e" filled="f" strokeweight=".0005mm">
                  <v:path arrowok="t"/>
                </v:shape>
                <v:shape id="_x0000_s4188" style="position:absolute;left:8213;top:103;width:70;height:133" coordsize="70,133" path="m,13l,9,1,5,2,4,3,5,4,4r,l5,4,6,3,7,5,7,4,7,2,8,4,9,7,10,5r1,6l11,6r1,1l13,6r1,2l14,6r1,l15,7r1,l17,6r,-1l18,5r1,l20,4,21,2r,l22,3r1,l23,2r1,l24,r1,4l26,7r1,1l28,10r,1l29,12r1,1l31,15r,5l31,20r1,2l33,25r1,2l34,30r1,3l36,35r1,1l38,38r,3l39,44r,2l40,50r1,1l41,55r1,2l43,60r1,2l45,64r,2l46,68r1,4l48,75r,4l48,83r1,1l50,85r1,2l51,87r1,-1l53,88r1,2l55,92r,2l56,96r,2l57,98r1,-1l58,97r1,1l60,99r1,2l62,104r,1l63,107r1,2l64,112r,3l65,118r1,3l67,123r1,2l68,127r1,2l70,133e" filled="f" strokeweight=".0005mm">
                  <v:path arrowok="t"/>
                </v:shape>
                <v:shape id="_x0000_s4189" style="position:absolute;left:8283;top:236;width:69;height:395" coordsize="69,395" path="m,l1,3,2,6r,2l2,11r1,3l4,17r1,4l5,24r1,4l7,30r1,2l9,34r,4l10,40r,3l11,46r,4l12,54r1,1l14,58r1,3l15,64r1,1l17,68r1,3l18,74r,3l19,78r1,5l21,85r1,3l22,90r1,2l24,93r1,2l26,98r,3l27,106r,2l28,112r,4l29,120r1,7l31,131r1,3l32,137r1,2l34,143r1,3l35,150r,3l36,156r1,4l38,166r1,2l39,173r1,3l41,178r1,3l43,182r,8l43,194r1,3l45,200r1,4l46,207r1,7l48,218r1,4l49,226r1,4l51,235r,7l52,248r,5l53,260r1,6l55,273r1,5l56,283r1,5l58,295r1,5l59,303r,3l60,309r1,4l62,317r1,4l63,327r1,6l65,342r1,10l66,360r1,6l68,374r,7l69,390r,5e" filled="f" strokeweight=".0005mm">
                  <v:path arrowok="t"/>
                </v:shape>
                <v:shape id="_x0000_s4190" style="position:absolute;left:8352;top:483;width:71;height:185" coordsize="71,185" path="m,148r1,3l2,155r1,3l4,158r,2l5,155r1,l7,155r,1l7,159r1,2l9,163r1,2l11,165r,-2l12,153r1,-10l14,142r,-1l15,140r,-1l16,138r1,-2l17,139r1,3l19,145r1,3l21,153r,8l22,166r1,5l23,173r1,2l24,176r1,2l26,181r1,2l28,184r,l29,184r1,1l31,183r,-15l31,164r1,-1l33,163r1,l34,163r1,3l36,170r1,1l38,170r,-5l39,159r1,-5l40,145r1,-11l41,119r1,-19l43,91,44,76r1,-4l45,67r1,-5l47,71r1,11l48,78r,-3l49,72,50,43r1,-2l51,44r1,7l53,59r1,7l55,77r,4l56,90r,7l57,100r1,1l58,100r1,-2l60,102r1,2l62,105r,l63,94r1,-7l64,77r,-8l65,59r1,-6l67,42r1,-8l68,27,69,17,70,8,71,e" filled="f" strokeweight=".0005mm">
                  <v:path arrowok="t"/>
                </v:shape>
                <v:shape id="_x0000_s4191" style="position:absolute;left:8423;top:110;width:69;height:373" coordsize="69,373" path="m,373r1,-7l1,358r,-10l2,340r1,-5l4,324r,-9l5,306r1,-6l7,293,8,283r,-6l9,270r,-6l10,256r,-6l11,242r1,-8l13,227r1,-3l14,223r1,-1l16,203r1,-12l18,185r,-5l18,176r1,-3l20,170r1,-4l21,160r1,-4l23,150r1,-7l25,135r,-5l26,124r,-8l27,110r,-3l28,99,29,88r1,-6l31,74r,-4l32,63r1,-6l34,53r,-6l34,43r1,-5l36,34r1,-6l38,25r,-2l39,21r1,-3l41,15r1,l42,13r,l43,11,44,9r,-1l45,8,46,7,47,6,48,5r,l49,4r1,1l50,3r1,l51,2r1,l53,2,54,1r1,l55,7,56,1,57,r1,l59,r,l59,r1,1l61,r,l62,r1,1l64,7,65,1r,2l66,3r1,l67,3r1,l68,3r1,3e" filled="f" strokeweight=".0005mm">
                  <v:path arrowok="t"/>
                </v:shape>
                <v:shape id="_x0000_s4192" style="position:absolute;left:8492;top:116;width:71;height:123" coordsize="71,123" path="m,l1,2,2,4,3,7r,3l4,11r1,3l6,16r,3l6,22r1,2l8,25r1,2l9,30r1,2l11,35r1,3l13,41r,2l14,47r,3l15,53r1,3l16,60r1,3l18,66r1,4l20,73r,4l21,81r1,4l22,89r1,5l23,98r1,3l25,103r1,l26,106r1,4l28,114r1,2l30,120r,3l30,122r1,-2l32,119r1,-2l33,106,34,96r1,-8l36,83r1,-1l37,81r1,l39,80r,1l40,78r,2l41,77r1,-4l43,70r,-5l44,60r1,-5l46,51r1,-3l47,46r,-2l48,42r1,l50,42r,l51,41r1,-1l53,40r1,l54,40r1,1l55,43r1,1l57,45r,3l58,50r1,l60,51r,2l61,56r1,2l63,58r,4l63,64r1,1l65,66r1,l67,62r,-2l68,59r1,-1l70,60r1,1e" filled="f" strokeweight=".0005mm">
                  <v:path arrowok="t"/>
                </v:shape>
                <v:shape id="_x0000_s4193" style="position:absolute;left:8563;top:177;width:69;height:444" coordsize="69,444" path="m,l,2,,5r1,l2,8r1,3l3,16r1,4l5,24r1,2l6,28r1,4l8,34r1,3l9,41r,3l10,47r1,3l12,52r1,3l13,59r1,4l15,66r1,1l17,68r,2l17,71r1,2l19,75r1,3l20,81r1,2l22,86r1,3l23,93r1,3l25,101r,5l26,111r,7l27,123r1,4l29,131r1,6l30,143r1,9l32,160r1,10l33,176r,4l34,185r1,4l36,193r1,5l37,202r1,4l39,211r1,4l41,218r,4l41,225r1,3l43,233r,7l44,246r1,5l46,256r1,5l47,269r1,7l49,285r,10l50,305r,8l51,323r1,7l53,335r1,7l54,348r1,6l56,359r1,4l58,369r,5l58,378r1,4l60,390r,6l61,405r1,8l63,415r1,-7l64,410r1,5l66,421r,4l67,429r,2l68,436r1,8e" filled="f" strokeweight=".0005mm">
                  <v:path arrowok="t"/>
                </v:shape>
                <v:shape id="_x0000_s4194" style="position:absolute;left:8632;top:597;width:70;height:190" coordsize="70,190" path="m,24r1,8l2,44r,8l3,56r1,4l5,60r,-2l5,50,6,44,7,42,8,39r,-3l9,50r1,9l11,73r1,16l12,101r1,14l13,130r1,8l15,150r,11l16,169r1,-3l18,166r1,-3l19,157r1,8l21,163r,-11l22,159r,7l23,169r1,-9l25,155r,11l26,182r1,3l28,185r1,1l29,176r1,8l30,186r1,-4l32,181r,1l33,186r1,-3l35,179r1,3l36,176r1,-1l38,184r,1l39,190r,-5l40,183r1,3l42,183r,-1l43,182r1,2l45,179r1,-3l46,179r,2l47,170r1,-2l49,169r,-4l50,158r1,-8l52,151r1,8l53,174r1,-17l54,151r1,-3l56,157r,2l57,145r1,-13l59,133r,4l60,136r1,-15l62,111r,-9l62,79r1,l64,79r1,-3l66,72r,-5l67,62r1,-8l69,44,70,18,70,e" filled="f" strokeweight=".0005mm">
                  <v:path arrowok="t"/>
                </v:shape>
                <v:shape id="_x0000_s4195" style="position:absolute;left:8702;top:104;width:70;height:493" coordsize="70,493" path="m,493l,481,1,464r1,-4l3,446r,-5l4,426,5,415,6,403r,-13l7,380,8,370,9,352r,-11l9,329r1,-10l11,309r1,-11l13,286r,-1l14,273r1,-11l16,253r1,-9l17,237r,-10l18,217r1,-5l20,197r,-7l21,177r1,-5l23,162r,-20l24,146r1,-7l25,139r1,-10l26,123r1,-6l28,112r1,-6l30,100r,-8l31,85r1,-7l33,70r,-10l33,54r1,-7l35,40r1,-6l37,29r,-3l38,22r1,-5l40,13r,-4l41,5r,-3l42,1,43,r,1l44,2,45,1r1,l47,2r,2l48,2,49,1r1,3l50,2r,1l51,4,52,3r1,2l54,8r,3l55,14r1,2l57,17r,2l58,21r,1l59,22r1,2l60,26r1,1l62,28r1,3l64,32r,1l65,35r1,1l66,38r1,2l67,42r1,2l69,45r1,-4e" filled="f" strokeweight=".0005mm">
                  <v:path arrowok="t"/>
                </v:shape>
                <v:shape id="_x0000_s4196" style="position:absolute;left:8772;top:106;width:70;height:132" coordsize="70,132" path="m,39l1,38r,l2,38r1,l4,39r,1l4,40r1,1l6,42r1,2l7,46r1,1l9,50r1,2l11,50r,-1l12,40r,-2l13,35r1,-2l14,32r1,-1l16,30r1,-1l18,28r,-1l19,27r1,-1l20,24r,-2l21,22r1,-1l23,22r1,-2l24,4,25,r1,l27,1r1,1l28,4r1,1l29,9r1,l31,9r,1l32,12r1,2l34,14r1,2l35,19r1,2l37,23r,1l37,25r1,1l39,27r1,1l41,29r,1l42,32r1,3l44,39r1,1l45,43r,2l46,47r1,2l48,51r,2l49,55r1,2l51,61r1,3l52,68r1,3l53,77r1,5l54,85r1,1l56,88r1,2l58,91r,1l59,94r1,4l61,98r,3l61,103r1,3l63,109r1,3l65,113r,3l66,118r1,2l68,123r1,3l69,129r1,3e" filled="f" strokeweight=".0005mm">
                  <v:path arrowok="t"/>
                </v:shape>
                <v:shape id="_x0000_s4197" style="position:absolute;left:8842;top:238;width:70;height:396" coordsize="70,396" path="m,l,2,1,7r,4l2,14r1,5l4,24r1,2l5,30r1,2l7,36r1,8l8,47r,1l9,53r1,4l11,61r1,3l12,67r1,4l14,72r1,3l16,89r,-8l16,90r1,6l18,102r,6l19,113r1,6l21,124r1,5l22,134r1,5l24,143r,5l25,153r,5l26,163r1,4l28,172r1,5l29,184r1,5l31,195r1,5l32,207r,5l33,220r1,7l35,235r1,8l36,252r1,7l38,268r1,8l39,283r1,9l40,295r1,3l42,302r,3l43,309r1,5l45,319r1,5l46,329r1,4l48,337r1,5l49,347r,4l50,355r1,2l52,356r1,l53,355r1,2l55,357r1,2l56,362r1,7l57,375r1,4l59,384r,4l60,391r1,3l62,396r1,-1l63,392r1,-2l65,390r,-3l66,383r,-3l67,378r1,-3l69,378r1,6e" filled="f" strokeweight=".0005mm">
                  <v:path arrowok="t"/>
                </v:shape>
                <v:shape id="_x0000_s4198" style="position:absolute;left:8912;top:107;width:69;height:537" coordsize="69,537" path="m,515r,4l1,522r1,3l3,527r,1l3,528r1,2l5,534r1,2l6,537r1,-3l8,534r1,l10,532r,-11l11,518r,1l12,518r1,-5l13,501r1,-8l15,460r1,-6l17,450r,-12l18,424r1,-10l20,404r,-14l20,379r1,-12l22,359r1,-11l23,339r1,-10l25,321r1,l27,301r,-11l28,278r,-13l29,256r1,-6l30,245r1,-6l32,233r1,-4l34,219r,-7l35,204r1,-7l36,188r,-3l37,180r1,-4l39,172r1,-5l40,163r1,-5l42,153r1,-3l44,145r,-5l44,137r1,-5l46,128r1,-5l47,120r1,-5l49,112r1,-5l51,102r,-5l52,92r,-5l53,83r,-4l54,74r1,-5l56,64r1,-5l57,56r1,-4l59,48r1,-4l60,40r,-5l61,28r1,-4l63,22r1,-4l64,15r1,-2l66,10,67,6,68,4r,-1l69,1,69,e" filled="f" strokeweight=".0005mm">
                  <v:path arrowok="t"/>
                </v:shape>
                <v:shape id="_x0000_s4199" style="position:absolute;left:8981;top:106;width:70;height:26" coordsize="70,26" path="m,1r1,l1,2r1,l3,2r1,l5,1r,l6,1,7,2r1,l8,2r,l9,2,10,r1,1l12,3r,-1l13,2r1,l15,3,16,1,16,r,2l17,3r1,2l18,7r1,1l20,7r1,1l22,9r,1l23,10,24,9r,1l25,9r,1l26,10r1,l28,10r1,l29,9,30,8,31,7r1,l32,5r,l33,4r1,l35,6r,l36,4r1,2l38,7,39,4r,8l40,13r1,1l41,14r1,l42,14r1,-2l44,9r1,4l46,12r,-2l47,12r1,1l49,14r,1l49,15r1,2l51,18r1,1l52,20r1,l54,22r1,2l56,25r,l57,26r,l58,20r1,-2l59,17r1,l61,17r1,l63,16r,l64,16r1,l65,15r1,l66,14r1,l68,15r1,-1l69,15r1,1e" filled="f" strokeweight=".0005mm">
                  <v:path arrowok="t"/>
                </v:shape>
                <v:shape id="_x0000_s4200" style="position:absolute;left:9051;top:110;width:42;height:69" coordsize="42,69" path="m,12r1,l2,10r1,3l3,8,3,5,4,4,5,3,6,1r,l7,1,8,,9,r1,1l10,1r1,3l11,4r1,4l13,10r,3l14,15r1,1l16,18r,2l17,23r1,3l19,28r1,2l20,32r,2l21,36r1,l23,37r,2l24,40r1,2l26,43r1,-1l27,42r1,-4l28,43r1,l30,40r,2l31,41r1,l33,41r,1l34,43r1,2l36,48r,1l36,51r1,2l38,54r1,3l40,59r,5l41,67r1,2e" filled="f" strokeweight=".0005mm">
                  <v:path arrowok="t"/>
                </v:shape>
                <v:shape id="_x0000_s4201" style="position:absolute;left:418;top:4063;width:69;height:33" coordsize="69,33" path="m,30r,l1,30r1,2l3,33,4,32r,-1l4,30r1,l6,29r,-1l7,27r1,l9,26r1,l10,26r1,-1l12,25r,l13,25r,1l14,25r1,l16,25r1,-1l17,24r1,3l19,26r1,-1l20,25r,-2l21,23r1,-1l23,22r,-1l24,20r1,-1l26,19r1,-1l27,17r1,l28,16r1,-1l30,15r,-1l31,14r1,1l33,15r1,l34,14r1,l36,14r,l37,13r,l38,12r1,1l40,14r,l41,14r1,l43,14r1,l44,14r1,1l45,15r1,l47,15r,l48,14r1,l50,12r1,l51,11r1,-1l53,10r,-1l54,9r,-1l55,7r1,l57,6r,l58,5r1,l60,6,61,5r,l61,5r1,l63,5r1,l64,4r1,l66,2r1,l68,1r,l69,r,1e" filled="f" strokeweight=".0005mm">
                  <v:path arrowok="t"/>
                </v:shape>
                <v:shape id="_x0000_s4202" style="position:absolute;left:487;top:4039;width:70;height:25" coordsize="70,25" path="m,25r1,l2,24r,l3,24,4,23,5,21r,2l6,23,7,22,8,21r,-1l8,18r1,l10,16r1,l12,15r,-1l13,14r1,l15,13r1,l16,13r,l17,12r1,l19,11r,l20,11r1,l22,11r,l23,11r1,l25,10r,l25,10r1,l27,10r1,1l29,10r,l30,9r1,1l32,9r1,l33,8r,l34,8,35,7r1,l36,6r1,l38,5r1,l39,5r1,l41,5r,l42,5r,-1l43,4r1,l45,3r1,l46,3r1,l48,3r1,l49,3r,-1l50,2r1,l52,2r1,l53,2r1,l55,2,56,1r1,l57,1r,l58,1r1,l59,1r1,l61,1r1,1l63,2r,l64,2r1,l66,2r,-1l66,1r1,l68,1r1,l70,r,e" filled="f" strokeweight=".0005mm">
                  <v:path arrowok="t"/>
                </v:shape>
                <v:shape id="_x0000_s4203" style="position:absolute;left:557;top:4019;width:70;height:21" coordsize="70,21" path="m,20r1,l2,20r1,l4,20r,l4,19r1,1l6,19r,2l7,21,8,20r1,l10,20r,l11,19r1,l12,19r1,l13,20r1,l15,20r1,-1l17,20r,l18,20r1,-1l20,18r,l20,17r1,-1l22,16r1,l23,15r1,l25,15r1,l27,15r,l28,15r,-1l29,14r1,1l30,14r1,-1l32,15r1,l34,15r,l35,15r1,l36,15r1,l37,16r1,l39,16r1,-1l40,15r1,l42,15r1,-2l44,13r,-1l45,11r,l46,10r1,l47,10,48,9r1,l50,8r1,l51,8r1,l53,7r,l54,6r,l55,6r1,l57,6r,l58,5r1,l60,4,61,3r,l61,3r1,l63,3r1,l64,3r1,l66,2,67,1r1,l68,1r1,l69,r1,e" filled="f" strokeweight=".0005mm">
                  <v:path arrowok="t"/>
                </v:shape>
                <v:shape id="_x0000_s4204" style="position:absolute;left:627;top:3987;width:70;height:32" coordsize="70,32" path="m,32l1,31r,l2,31r1,l4,30r,l5,30r1,l7,30r,l7,29r1,l9,29r1,l11,29r,l12,28r1,-1l14,27r1,l15,25r1,-1l16,24r1,-1l18,22r,l19,22r1,-1l21,20r,l22,20r1,l24,20r,l24,20r1,-1l26,20r1,-1l28,19r,l29,18r1,-1l31,16r1,-1l32,14r,l33,13r1,-1l35,12r,2l36,13r1,-1l38,12r,l39,12r1,-1l40,10r1,1l41,11r1,l43,11r1,-1l45,10r,l46,9r1,l48,8r,l48,8,49,7r1,l51,7r1,l52,7,53,6r1,l55,5r,l56,5r,-1l57,4r1,l58,3r1,l60,3,61,2r1,l62,2r1,l64,2r1,l65,1r,l66,r1,l68,r1,l69,r1,e" filled="f" strokeweight=".0005mm">
                  <v:path arrowok="t"/>
                </v:shape>
                <v:shape id="_x0000_s4205" style="position:absolute;left:697;top:3942;width:69;height:45" coordsize="69,45" path="m,45r1,l2,45r,-1l3,43r,-1l4,42,5,41r,l6,41,7,40r1,1l9,39r,1l10,38r1,-1l11,34r1,-2l12,30r1,1l14,29r1,-1l16,27r,-1l17,26r1,-1l19,24r,l19,24r1,l21,25r1,-1l22,23r1,l24,24r1,l26,23r,-1l27,22r,l28,23r1,-1l29,22r1,-1l31,21r1,-1l33,19r,l34,19r1,-1l36,17r,l36,17r1,-1l38,16r1,-1l39,14r1,l41,14r1,l43,14r,-1l44,13r,l45,12r1,l46,13r1,-1l48,12r1,l50,12r,l51,12r1,-2l52,9r,l53,9r1,l55,9,56,8r,l57,7,58,6r1,l60,6r,l60,6,61,5r1,l63,3r,l64,3r1,l66,2r1,l67,1r1,l68,2,69,1,69,e" filled="f" strokeweight=".0005mm">
                  <v:path arrowok="t"/>
                </v:shape>
                <v:shape id="_x0000_s4206" style="position:absolute;left:766;top:3910;width:71;height:32" coordsize="71,32" path="m,32r1,l2,31r1,l4,31r,1l5,31r1,l7,30r,l7,30,8,29r1,l10,28r1,1l11,29r1,l13,28r1,l15,27r,-1l16,25r,l17,26r,l18,25r1,-4l20,18r1,-2l21,15r1,l23,16r1,-1l24,14r,-1l25,12r1,l27,11r1,-1l28,10,29,9,30,8r1,l32,7r,l32,7r1,l34,7r,-1l35,7r1,1l37,7r1,l38,5r1,l40,4r,l41,3r,l42,2r1,l44,2r1,l45,2r1,l47,2r1,l48,1r,l49,1r1,l51,2r1,l52,2r1,l54,2r1,l55,2r1,l57,2r,l58,2r,1l59,2r1,l61,2,62,1r,l63,1,64,r1,l65,r,l66,r1,l68,r1,l69,r1,l71,e" filled="f" strokeweight=".0005mm">
                  <v:path arrowok="t"/>
                </v:shape>
                <v:shape id="_x0000_s4207" style="position:absolute;left:837;top:3882;width:69;height:28" coordsize="69,28" path="m,28l1,27r,1l2,28r,l3,27,4,26r,-1l5,23,6,22r1,l8,21r,1l9,22r1,-1l10,20r1,l11,19r1,-1l13,18r1,l15,19r,-1l16,18r1,l18,18r,l18,18r1,l20,18r1,-1l21,18r1,-1l23,17r1,-1l25,16r,l26,16r,l27,17r1,1l28,18r1,l30,16r1,l32,16r,-1l33,12r1,-2l35,9r,-1l35,8,36,7,37,6r1,l38,5r1,l40,4,41,3r1,l42,3,43,2r,l44,2r1,l45,2r1,l47,3r1,1l49,4r,l50,4r1,l51,4r,-1l52,3r1,l54,3,55,2r,l56,1,57,r1,2l59,3r,1l59,3r1,l61,3,62,2r,l63,3r1,2l65,2r1,l66,1r1,l67,r1,l68,r1,e" filled="f" strokeweight=".0005mm">
                  <v:path arrowok="t"/>
                </v:shape>
                <v:shape id="_x0000_s4208" style="position:absolute;left:906;top:3834;width:71;height:49" coordsize="71,49" path="m,48r1,l2,49r1,l3,48r1,l5,47,6,46,7,45r,-1l7,43r1,l9,43r1,-1l10,42r1,-1l12,41r1,l14,41r,2l15,41r,l16,40r,l17,41r1,l19,41r1,-2l20,38r1,-1l22,36r1,-1l23,33r,l24,32r1,l26,31r1,l27,30r1,l29,30r1,-1l31,29r,2l31,28r1,2l33,31r,-1l34,28r1,-2l36,25r1,-1l37,23r1,-2l39,21r,-1l40,20r,-1l41,20r1,l43,21r1,l44,21r1,l46,20r1,l47,19r,l48,19r1,-1l50,20r,l51,20r1,-2l53,18r1,l54,17r1,-1l56,20r,-4l57,13r,-1l58,10,59,8,60,7,61,6r,l62,5r1,l64,5r,-1l64,3r1,l66,3r1,l67,2r1,l69,1,70,r1,e" filled="f" strokeweight=".0005mm">
                  <v:path arrowok="t"/>
                </v:shape>
                <v:shape id="_x0000_s4209" style="position:absolute;left:977;top:3787;width:69;height:47" coordsize="69,47" path="m,47r,l1,46r,l2,46r1,l3,46,4,45r1,l6,45r1,2l7,45r1,l9,44r,-2l10,40r,-3l11,36r1,-1l13,38r,-1l14,35r1,-1l16,32r1,-1l17,29r,-2l18,26r1,l20,25r,-1l21,24r1,-1l23,23r1,-1l24,22r1,l26,22r,l27,25r,-2l28,23r1,l30,22r,l31,22r1,l33,21r1,l34,20r,-1l35,19r1,l37,19r,-1l38,19r1,1l40,19r1,l41,17r1,2l42,18r1,-1l44,16r,-1l45,14r1,-1l47,12r,l48,11r1,l50,10r,-1l50,8r1,1l52,9,53,8,54,7r,l55,7,56,6r1,l58,7r,l58,7,59,6,60,4r1,l61,5,62,4r1,l64,2r,l65,3r1,1l66,4,67,3r,-1l68,1,69,e" filled="f" strokeweight=".0005mm">
                  <v:path arrowok="t"/>
                </v:shape>
                <v:shape id="_x0000_s4210" style="position:absolute;left:1046;top:3756;width:70;height:32" coordsize="70,32" path="m,31l1,30r1,l2,30,3,29r1,l5,28r1,1l6,32r,-3l7,29,8,28,9,27r,-1l10,25r1,l12,25r,l13,26r1,-1l14,24r1,-2l15,21r1,-1l17,20r1,-1l19,19r,-1l20,17r1,l22,17r,-1l22,16r1,-1l24,15r1,l26,15r,l27,14r1,l29,14r,l30,14r,l31,14r1,-1l32,12r1,l34,12r1,-2l36,11r,1l37,12r1,l38,12r1,l39,12r1,l41,12r1,l43,12r,l44,12r1,1l46,13r1,-1l47,12r,l48,12r1,l49,11r1,-1l51,10,52,9,53,8r,-1l54,7r1,l55,6r1,l56,6,57,5r1,1l59,6,60,5r,l61,4r1,l63,3r,-1l63,2,64,1r1,l66,1r,l67,1r1,l69,1,70,r,e" filled="f" strokeweight=".0005mm">
                  <v:path arrowok="t"/>
                </v:shape>
                <v:shape id="_x0000_s4211" style="position:absolute;left:1116;top:3737;width:70;height:21" coordsize="70,21" path="m,19r1,l1,19r1,l3,19r,l4,19r1,l6,19r1,l7,19r1,l9,19r,l10,19r,l11,19r1,1l13,20r,1l14,20r1,-1l16,19r1,l17,19r1,l18,19r1,l20,19r,l21,18r1,1l23,19r1,-1l24,18r1,l26,17r,l27,17r,-1l28,16r1,-1l30,15r,l31,15r1,l33,15r1,l34,16r,l35,16r1,l37,15r,l38,15r1,-1l40,14r1,l41,14r1,-1l42,13r1,-1l44,11r,2l45,12r1,-1l47,11r,-1l48,10r1,l50,10r,-1l50,8,51,7,52,6,53,5r1,l54,3r1,l56,3,57,1r1,l58,1r,l59,1,60,r1,l61,r1,l63,1r1,l64,r1,l66,r1,1l67,1r,l68,r1,l70,1e" filled="f" strokeweight=".0005mm">
                  <v:path arrowok="t"/>
                </v:shape>
                <v:shape id="_x0000_s4212" style="position:absolute;left:1186;top:3708;width:70;height:30" coordsize="70,30" path="m,30r1,l1,29,2,27r1,l4,26,5,25r,-1l5,24r1,l7,23,8,22r,2l9,22r1,l11,22r,l12,21r1,-1l13,20r1,l14,21r1,-1l16,20r1,-1l18,19r,-1l19,17r1,l21,17r,l21,16r1,l23,15r1,l25,15r,l26,15r1,l28,15r,l29,15r,l30,15r1,l31,15r1,l33,15r1,l35,14r,l36,14r1,-1l38,12r,-1l38,11r1,-1l40,10,41,9r1,1l42,10r1,l44,11r1,l45,11r1,l46,10r1,1l48,9r,-1l49,7r1,l51,6,52,5r,-1l53,3,54,2r,2l55,3r,-1l56,1r1,l58,r1,1l59,1r1,1l61,1r1,l62,1r,l63,1r1,l65,1r,l66,1r1,l68,1r1,l69,1r1,e" filled="f" strokeweight=".0005mm">
                  <v:path arrowok="t"/>
                </v:shape>
                <v:shape id="_x0000_s4213" style="position:absolute;left:1256;top:3663;width:70;height:46" coordsize="70,46" path="m,46l,45r1,l2,44r,2l3,46r1,l5,46r1,l6,44,7,42,8,41r,-1l8,39r1,l10,37r1,l12,36r,2l13,38r1,-1l15,37r1,-2l16,34r1,-2l17,32r1,-1l19,30r,l20,29r1,l22,28r1,-1l23,27r1,l25,26r,-1l25,27r1,l27,25r1,-2l29,22r,1l30,23r1,-1l32,23r1,l33,22r,-1l34,20r1,-1l36,19r,l37,18r1,l39,18r1,l40,18r1,-1l41,18r1,l42,18r1,l44,19r1,-1l46,18r,-1l47,16r1,l49,16r,-1l49,14r1,l51,13r1,l53,13r,3l54,13r1,-1l56,11,57,9r,-1l58,6r,-1l59,4r,-1l60,3r1,l62,2r1,l63,2,64,1r1,l66,1r,l66,1r1,l68,1,69,r1,e" filled="f" strokeweight=".0005mm">
                  <v:path arrowok="t"/>
                </v:shape>
                <v:shape id="_x0000_s4214" style="position:absolute;left:1326;top:3635;width:69;height:29" coordsize="69,29" path="m,28r,l1,28r1,1l3,29r1,l4,29r,l5,29r1,l6,28r1,l8,28r1,l10,28r,l11,27r1,l12,27r1,-1l13,26r1,l15,25r1,l17,25r,l18,26r1,2l20,27r,l20,26r1,-1l22,24r1,-1l23,22r1,l25,22r1,l27,22r,-1l28,21r,l29,21r1,l30,19r1,-1l32,16r1,l34,16r,-2l35,14r1,l37,14r,-1l37,13r1,l39,14r1,l41,14r,l42,14r1,-1l44,13r,l45,11r,l46,10r1,l47,9,48,8r1,l50,7r1,l51,6r1,l53,5r,-1l54,4r,l55,4r1,l57,4r1,l58,4,59,3r1,l61,4r,l61,4,62,3r1,l64,3r,l65,2,66,1r1,l68,1,68,r1,l69,e" filled="f" strokeweight=".0005mm">
                  <v:path arrowok="t"/>
                </v:shape>
                <v:shape id="_x0000_s4215" style="position:absolute;left:1395;top:3582;width:70;height:61" coordsize="70,61" path="m,53l1,52r1,2l2,53r1,1l4,55r1,6l6,54r,-6l7,46,8,42,9,39r,-1l9,36r1,l11,35r1,-1l12,34r1,-1l14,33r1,-1l16,32r,l17,33r,1l18,33r1,l19,32r1,-1l21,29r1,-1l23,26r,l24,24r1,-1l25,23r,-1l26,23r1,1l28,24r1,-1l29,23r1,-1l31,21r1,2l33,22r,l33,21r1,l35,21r1,2l36,23r1,l38,21r1,-1l40,18r,-1l41,16r,-3l42,14r,1l43,16r1,l45,16r1,-2l46,13r1,1l48,14r1,l49,14r,2l50,15r1,1l52,16r1,l53,13r1,-3l55,8,56,7r1,l57,6,58,5r,l59,6r,-1l60,3r1,2l62,4,63,3r,1l64,3,65,1r1,l66,r,l67,r1,l69,1r1,l70,1e" filled="f" strokeweight=".0005mm">
                  <v:path arrowok="t"/>
                </v:shape>
                <v:shape id="_x0000_s4216" style="position:absolute;left:1465;top:3532;width:70;height:51" coordsize="70,51" path="m,51l1,49,2,48r1,l4,48r,-1l4,48r1,1l6,50r,l7,50r1,l9,49r1,-1l10,48r1,l12,50r,-1l13,48r,-1l14,47r1,-1l16,46r1,-1l17,45r1,l19,45r1,-1l20,45r,1l21,47r1,-2l23,42r,l24,42r1,l26,39r1,l27,40r1,l29,38r,-3l30,37r,1l31,37r1,-1l33,35r1,l34,35r1,l36,34r1,-1l37,33r,-1l38,32r1,-1l40,31r,l41,32r1,-1l43,30r1,-2l44,28r1,1l45,28r1,l47,28r,-1l48,28r1,1l50,30r1,1l51,31r1,-4l53,25r,-2l54,21r,-1l55,18r1,-1l57,15r,l58,14r1,-1l60,13r1,2l61,17r,-4l62,10,63,7r1,1l64,7,65,4,66,2r1,l68,1r,l69,r,l70,e" filled="f" strokeweight=".0005mm">
                  <v:path arrowok="t"/>
                </v:shape>
                <v:shape id="_x0000_s4217" style="position:absolute;left:1535;top:3521;width:70;height:27" coordsize="70,27" path="m,11r1,1l1,13r1,l3,11r1,l4,12,5,11,6,10,7,9,8,8,8,6,8,5,9,4,10,3,11,1r,l12,2r1,1l14,1,15,r,1l16,r,1l17,2r1,l18,1r1,1l20,2r1,1l21,2r1,l23,2r1,l24,2r,-1l25,3r1,l27,3r1,l28,3r1,1l30,5r1,1l32,6r,1l32,8r1,1l34,12r1,l35,13r1,1l37,16r1,-2l38,14r1,l40,14r,2l41,16r,l42,16r1,1l44,19r1,l45,19r1,l47,19r1,l49,19r,l49,19r1,1l51,21r1,1l52,21r1,l54,19r1,1l55,21r1,l57,21r,l58,21r,l59,20r1,1l61,21r1,l62,23r1,1l64,24r1,l65,23r,1l66,25r1,-1l68,24r1,2l69,27r1,e" filled="f" strokeweight=".0005mm">
                  <v:path arrowok="t"/>
                </v:shape>
                <v:shape id="_x0000_s4218" style="position:absolute;left:1605;top:3517;width:70;height:35" coordsize="70,35" path="m,31l1,30r1,2l2,30r1,l3,31r1,1l5,34r,-1l6,34r1,l8,33r1,l9,34r1,-1l11,33r,1l12,33r,l13,33r1,2l15,34r1,1l16,34r1,-1l18,32r1,-1l19,31r,-1l20,31r1,1l22,32r,-2l23,30r1,-2l25,27r1,-1l26,25r1,l28,24r,-1l29,23r,1l30,24r1,-1l32,23r1,-1l33,22r1,-1l35,20r1,l36,20r,-1l37,21r1,2l39,23r,l40,22r1,-1l42,20r1,l43,22r1,l44,23r1,l46,24r,-1l47,20r1,l49,19r1,-1l50,17r1,-1l52,14r,-1l53,12r,-1l54,10r1,l56,9r,-1l57,8,58,7,59,5r1,l60,4r,l61,3r1,l63,3r,l64,2r1,l66,2r1,l67,1r1,l69,r,l70,e" filled="f" strokeweight=".0005mm">
                  <v:path arrowok="t"/>
                </v:shape>
                <v:shape id="_x0000_s4219" style="position:absolute;left:1675;top:3469;width:70;height:50" coordsize="70,50" path="m,48r,l1,48r1,1l3,49r,1l4,49,5,48r1,l7,48r,l7,48,8,46,9,43r1,-1l10,40r1,-2l12,37r1,-1l14,35r,-3l15,32r,1l16,29r1,-2l17,25r1,l19,27r1,l20,25r1,-3l22,23r1,1l23,25r,1l24,25r1,-2l26,23r1,-1l27,20r1,l29,19r1,1l31,19r,-2l31,17r1,l33,17r1,l34,17r1,l36,17r1,-2l37,15r1,l39,14r,l40,14r,-1l41,12r1,l43,11r1,-1l44,11r1,-1l46,10r1,l48,9r,l48,9,49,8r1,l51,7r,l52,6,53,5r1,l54,4r1,l56,3r,1l57,3r,l58,2r1,l60,2r1,l61,2r1,l63,1r1,1l64,1r,l65,r1,l67,r1,2l68,2r1,l70,2e" filled="f" strokeweight=".0005mm">
                  <v:path arrowok="t"/>
                </v:shape>
                <v:shape id="_x0000_s4220" style="position:absolute;left:1745;top:3431;width:69;height:40" coordsize="69,40" path="m,40r1,l1,39,2,38r,l3,38r1,l4,37r1,l6,37r1,l8,40r,-5l9,33r1,-2l10,29r1,-2l11,30r1,-2l13,26r1,-1l15,23r,-1l16,20r1,-1l18,19r,-1l19,17r,l20,15r1,2l21,18r1,-1l23,11r1,3l25,14r,-1l26,12r1,-2l27,9,28,7r,-1l29,6,30,5,31,4r1,l32,4r1,l34,3r1,l35,3r,-1l36,r1,1l38,1r,1l39,1r1,l41,1r1,l42,2,43,1r,1l44,4r1,l45,4r1,l47,4r1,1l49,5r,l50,5,51,4r,1l51,5r1,l53,6r1,l55,5r,l56,5r1,l58,5r1,l59,5r,-1l60,4r1,l62,3r,l63,3,64,2r1,l66,2r,l67,2r1,l68,2r,l69,2e" filled="f" strokeweight=".0005mm">
                  <v:path arrowok="t"/>
                </v:shape>
                <v:shape id="_x0000_s4221" style="position:absolute;left:1814;top:3394;width:71;height:39" coordsize="71,39" path="m,39r1,l2,39,3,38r,-1l4,36r1,l6,36r1,l7,36r,l8,36r1,l10,36r,l11,36r1,-1l13,35r1,l14,36r1,-1l15,35r1,l16,36r1,1l18,35r1,-1l20,34r,-1l21,33r1,1l23,37r,1l23,35r1,-3l25,31r1,-1l27,29r,-1l28,26r1,-1l30,24r1,-1l31,24r,-1l32,22r1,-1l33,20r1,-1l35,19r1,-1l37,17r,-1l38,16r1,-1l40,14r,1l40,16r1,2l42,16r1,-1l44,14r,-1l45,12r1,-2l47,9r1,l48,9r,1l49,10,50,9r,-1l51,7r1,1l53,9,54,8r,-1l55,6,56,4r,-1l57,3r,-1l58,3r1,l60,2,61,1r,l62,1r1,l64,r,l64,r1,1l66,1r1,1l67,2r1,1l69,1r1,l71,e" filled="f" strokeweight=".0005mm">
                  <v:path arrowok="t"/>
                </v:shape>
                <v:shape id="_x0000_s4222" style="position:absolute;left:1885;top:3367;width:69;height:27" coordsize="69,27" path="m,27l,26,1,25r,-1l2,23,3,22r,l4,22r1,l6,22r1,l7,22r1,l9,22r,l10,22r,-1l11,21r1,2l13,26r,-3l14,20r1,-2l16,17r1,l17,17r1,l18,16r1,-1l20,15r,1l21,17r1,l23,17r1,l24,17r1,-1l26,15r,l27,16r,-1l28,15r1,l30,15r,-1l31,14r1,-1l33,13r1,l34,12r,1l35,13r1,l37,12r,l38,12r1,l40,11r1,1l41,12r1,l42,12r1,l44,12r,l45,12r1,l47,11r1,l48,11r1,l50,11r,1l50,12r1,l52,12r1,1l54,12r,l55,12r1,-2l57,10r1,l58,9,59,8r,l60,7r1,l61,7r1,l63,6r1,l65,8r,-2l66,6,67,3r,l67,2r1,l69,e" filled="f" strokeweight=".0005mm">
                  <v:path arrowok="t"/>
                </v:shape>
                <v:shape id="_x0000_s4223" style="position:absolute;left:1954;top:3329;width:70;height:40" coordsize="70,40" path="m,38r1,l2,38r,2l3,38r1,l5,36,6,35r,-1l6,36r1,l8,33,9,31r,-1l10,30r1,-1l12,28r1,l13,28r1,l14,28r1,l15,27r1,l17,27r1,-1l19,27r,l20,26r1,-1l22,25r,l22,23r1,l24,22r1,1l26,24r,-1l27,22r1,-1l29,20r1,l30,18r1,-1l31,17r1,l32,17r1,-2l34,14r1,1l36,16r,-1l37,15r1,-1l39,14r,l39,14r1,-1l41,14r1,1l43,15r,l44,14r1,3l46,15r1,-3l47,10r,-2l48,7r1,l49,6,50,5,51,4,52,3r1,1l53,3r1,l55,2r,1l56,2r,l57,2r1,l59,3,60,2r,l61,2,62,1r1,1l63,2r,-1l64,1,65,r1,l66,r1,l68,1r1,l70,2,70,e" filled="f" strokeweight=".0005mm">
                  <v:path arrowok="t"/>
                </v:shape>
                <v:shape id="_x0000_s4224" style="position:absolute;left:2024;top:3273;width:70;height:56" coordsize="70,56" path="m,56r1,l1,56,2,54r1,l3,52,4,50,5,48,6,46r1,2l7,46r1,2l9,47r1,-1l10,44r,-1l11,40r1,3l13,40r,-3l14,35r1,-2l16,31r1,l17,31r1,-1l18,32r1,-5l20,26r,-1l21,24r1,l23,26r1,l24,25r1,l26,24r,-1l27,23r,1l28,24r1,1l30,24r,1l31,26r1,-1l33,24r1,-1l34,23r,-2l35,23r1,-2l37,21r,-1l38,21r1,4l40,23r1,-2l41,21r1,l42,19r1,-3l44,15r,-2l45,12r1,l47,11r,1l48,13r1,l50,18r1,-5l51,16r,-3l52,12r1,-2l54,9r,-1l55,8,56,7r1,l58,6r,-1l59,5r,-1l60,3r1,l61,3,62,2r1,l64,2r,3l65,1r1,l67,r,2l67,1r1,l69,1,70,e" filled="f" strokeweight=".0005mm">
                  <v:path arrowok="t"/>
                </v:shape>
                <v:shape id="_x0000_s4225" style="position:absolute;left:2094;top:3238;width:70;height:37" coordsize="70,37" path="m,35r1,l1,35r1,l3,35r1,l5,34r,1l5,36r1,l7,36r1,1l8,36,9,34r1,-1l11,35r,2l12,33r1,-3l13,29r1,-2l14,28r1,1l16,27r1,1l18,27r,-2l19,23r1,-1l21,21r,-1l21,18r1,l23,17r1,l25,17r,l26,16r1,l28,16r,l29,17r1,l30,17r1,-1l31,15r1,l33,15r1,l35,15r,l36,15r1,l38,14r,l38,15r1,l40,15r1,l42,15r,l43,15r1,l45,15r,l46,15r,l47,15r1,l48,15r1,1l50,17r1,-7l52,10r,l53,9,54,8r,-1l55,7r,-1l56,6,57,5r1,l59,4r,l60,4r1,l62,3r,-1l62,2r1,l64,2,65,1,65,r1,l67,r1,2l69,2r,l70,2e" filled="f" strokeweight=".0005mm">
                  <v:path arrowok="t"/>
                </v:shape>
                <v:shape id="_x0000_s4226" style="position:absolute;left:2164;top:3187;width:70;height:57" coordsize="70,57" path="m,53r1,1l1,55,2,54r,l3,55r1,1l5,57,6,56r,-1l7,55r1,l9,54r,1l9,55r1,l11,53r1,-1l12,51r1,-1l14,50r1,-1l16,48r,-1l17,46r,2l18,51r1,-2l19,47r1,-2l21,45r1,2l23,45r,l24,44r1,-1l25,42r,-2l26,39r1,-2l28,36r1,1l29,39r1,-2l31,36r1,-1l33,33r,-1l33,31r1,1l35,33r1,-1l36,31r1,-1l38,29r1,-1l40,28r,l41,27r,-1l42,25r1,l43,24r1,-2l45,21r1,-1l46,18r1,2l48,18r1,-2l50,15r,-1l50,13r1,-1l52,12r1,-1l53,9,54,8,55,7r1,l57,8r,3l58,9r,-1l59,10r1,l60,7,61,5r1,l63,4r,l64,3,65,2r1,l66,2r,l67,6r1,l69,3,70,e" filled="f" strokeweight=".0005mm">
                  <v:path arrowok="t"/>
                </v:shape>
                <v:shape id="_x0000_s4227" style="position:absolute;left:2234;top:3131;width:70;height:56" coordsize="70,56" path="m,56l,53,1,51,2,50,3,48,4,46r,1l4,48r1,1l6,51,7,50r,-1l8,48,9,47r1,-2l10,46r1,2l12,46r,-1l13,43r,-3l14,38r1,l16,36r1,l17,35r1,l19,35r1,1l21,38r,-1l21,38r1,l23,39r1,1l24,39r1,-1l26,36r1,-1l27,35r1,l29,36r,1l30,35r,1l31,35r1,-2l33,33r1,-1l34,33r1,2l36,32r1,-1l37,28r,-2l38,25r1,3l40,26r1,-1l41,25r1,l43,23r1,2l44,24r1,-2l45,20r1,1l47,21r,l48,20r1,l50,20r1,l51,19r1,-2l53,20r,1l54,17r,l55,15r1,l57,14r1,-1l58,10,59,7,60,5r1,l61,4r,-2l62,3r1,2l64,3r,-1l65,2,66,1r1,l68,1r,2l69,2,70,e" filled="f" strokeweight=".0005mm">
                  <v:path arrowok="t"/>
                </v:shape>
                <v:shape id="_x0000_s4228" style="position:absolute;left:2304;top:3095;width:69;height:38" coordsize="69,38" path="m,36l,35r1,3l1,36,2,35,3,34,4,33r1,l5,33,6,32,7,31,8,30r,l8,29r1,l10,29r1,l11,31r1,3l13,31r1,l15,30r,-1l16,29r,-1l17,28r1,-1l18,26r1,l20,25r1,-1l22,23r,l23,22r1,-1l24,21r,l25,21r1,l27,21r1,l28,21r1,-1l30,20r1,-1l32,18r,l32,18r1,l34,18r1,l35,19r1,-1l37,16r1,-1l39,15r,l40,15r1,-1l41,14r,l42,13r1,l44,13r1,l45,13r1,-1l47,12r1,l49,15r,3l49,23r1,-5l51,14r1,-2l52,10,53,8r1,l55,8r1,l56,10r1,3l57,11r1,-1l58,9,59,8r1,3l61,12r1,-2l62,6r1,3l64,9,65,8r,-2l65,4r1,l67,3,68,1,69,r,e" filled="f" strokeweight=".0005mm">
                  <v:path arrowok="t"/>
                </v:shape>
                <v:shape id="_x0000_s4229" style="position:absolute;left:2373;top:3066;width:70;height:31" coordsize="70,31" path="m,29r1,l2,28,3,27r1,2l4,30r,-1l5,29,6,28r,-1l7,26r1,l9,26r1,1l10,28r1,2l12,31r,-1l13,29r,-2l14,29r1,-1l16,27r1,-1l17,25r1,l19,24r1,-1l21,22r,l21,22r1,l23,22r,-1l24,21r1,l26,21r1,l27,21r1,-1l29,19r,-1l30,21r,l31,18r1,-2l33,15r1,-1l34,13r1,-1l36,12r1,-1l37,11r,-1l38,10,39,9r1,l40,9r1,l42,9r1,l44,9r,1l45,11r,l46,10,47,9r,l48,7r1,l50,6r1,l51,6r1,l53,7r,-1l54,6r,-2l55,4r1,l57,3r,l58,3,59,2r1,1l61,3r,1l62,4r,l63,7r1,1l64,7,65,6,66,4,67,3,68,2r,l69,1,70,r,e" filled="f" strokeweight=".0005mm">
                  <v:path arrowok="t"/>
                </v:shape>
                <v:shape id="_x0000_s4230" style="position:absolute;left:2443;top:3057;width:70;height:13" coordsize="70,13" path="m,9l1,8r,l2,8r1,l4,8,4,6,5,5r1,l7,5r1,l8,6r,l9,6r1,3l11,7r,-1l12,4,13,3,14,2r1,l15,1,16,r,1l17,1r1,l18,1r1,1l20,2r1,l21,3r1,l23,3r1,l24,3r,l25,3r1,l27,3r1,1l28,4r1,l30,5r1,l32,5r,l32,5r1,1l34,7,35,6r,l36,6r1,l38,6r1,l39,6r1,l41,7r,l41,7r1,l43,6r1,l45,6r,l46,7r1,1l48,8r1,1l49,10r,l50,10,51,9r1,l52,9r1,1l54,11r1,l56,11r,l57,10r,l58,10r,1l59,11r1,1l61,11r1,l62,11r1,l64,11r1,l65,11r,l66,11r1,l68,11r1,1l69,13r1,e" filled="f" strokeweight=".0005mm">
                  <v:path arrowok="t"/>
                </v:shape>
                <v:shape id="_x0000_s4231" style="position:absolute;left:2513;top:3012;width:70;height:58" coordsize="70,58" path="m,58l1,57r1,l3,56r,1l3,57r1,l5,58r,l6,58,7,57r1,l9,57r,-1l10,56r1,l12,55r,l12,54r1,-1l14,53r1,-1l16,51r,l17,51r1,-1l19,50r1,-2l20,48r,-1l21,46r1,-1l22,44r1,-1l24,43r1,-1l26,43r,1l27,42r1,l28,40r1,l29,38r1,l31,37r1,-1l33,36r,-1l34,34r1,1l36,35r,-1l36,33r1,-1l38,30r1,-1l39,27r1,1l41,29r1,-1l43,26r,-1l44,24r,-1l45,23r1,-1l46,22r1,-1l48,20r1,l50,19r,-1l51,18r1,-1l52,17r1,-1l53,15r1,l55,14r1,-1l56,13r1,-1l58,11r1,-1l60,10r,-1l61,9r,-1l62,8r1,1l63,8,64,7,65,5,66,4r1,l67,3,68,2,69,1,69,r1,e" filled="f" strokeweight=".0005mm">
                  <v:path arrowok="t"/>
                </v:shape>
                <v:shape id="_x0000_s4232" style="position:absolute;left:2583;top:2966;width:70;height:46" coordsize="70,46" path="m,46l,45r1,l2,44,3,43r,-1l4,41r1,l6,41,7,40r,l7,39,8,38r1,l10,37r,-1l11,36r1,-1l13,35r1,-1l14,33r1,l15,33r1,-1l17,31r,-1l18,30r1,-1l20,28r,l21,27r1,-1l23,26r,-1l23,25r1,-1l25,24r1,-1l27,23r,l28,22r1,l30,21r1,-1l31,19r1,-1l32,18r1,-1l34,17r,-1l35,15r1,-2l37,12r,l38,11r1,-1l40,10r,l40,9,41,8,42,7r1,l44,7r,l45,6r1,l47,5r1,2l48,5r,l49,5r1,l51,5r,l52,5r1,l54,5r,-1l55,3r1,l56,3r1,l57,4r1,l59,2r1,l61,2r,l62,2r1,l64,2r,l64,1r1,l66,3,67,2r1,l68,r1,1l70,1e" filled="f" strokeweight=".0005mm">
                  <v:path arrowok="t"/>
                </v:shape>
                <v:shape id="_x0000_s4233" style="position:absolute;left:2653;top:2936;width:69;height:33" coordsize="69,33" path="m,31l1,30r,l2,30r,-1l3,28,4,27r,l5,27r1,l7,27r1,l8,27,9,26r1,l11,29r,4l11,33r1,-3l13,29r1,3l15,30r,-3l16,23r1,-2l18,19r,l19,17r,-1l20,16r1,1l21,16r1,l23,15r1,-1l25,13r,-1l26,11r1,-1l27,10r1,l28,10r1,l30,10r1,l32,9r,l33,9r1,l35,9r,-1l35,8r1,l37,8r1,l38,8,39,7r1,l41,7,42,6r,l43,6r,-1l44,5r1,l45,5,46,4r1,l48,5r1,1l49,4,50,2r1,l52,1r,l52,r1,1l54,2r1,1l55,4r1,l57,4r1,1l59,5r,l60,6r,l61,6r1,1l62,7r1,l64,8r1,1l66,9r,l67,9r1,l68,10r,l69,10e" filled="f" strokeweight=".0005mm">
                  <v:path arrowok="t"/>
                </v:shape>
                <v:shape id="_x0000_s4234" style="position:absolute;left:2722;top:2946;width:71;height:11" coordsize="71,11" path="m,l1,1r1,l3,2r,l4,2r1,l6,2r1,l7,2r,l8,3r1,l10,4r,l11,4r1,l13,4r1,l14,5r1,l15,6r1,1l16,5r1,l18,5r1,l20,5r,l21,5r1,l23,5r,l23,5r1,1l25,6r1,1l27,7r,l28,7r1,l30,7r1,l31,7r1,l32,7r1,l33,7r1,l35,7r1,l37,7r,l38,7r1,l40,8r,l40,9r1,1l42,10r1,l44,10r,l45,9r1,l47,9r1,l48,9r,l49,8r1,l51,9r,l52,9r1,l54,9r,l55,10r1,1l56,10r1,l57,9r1,l59,8,60,7r1,1l61,8r1,1l63,9r1,1l64,10r,l65,10r1,l67,9r1,l68,9,69,8r1,l71,8e" filled="f" strokeweight=".0005mm">
                  <v:path arrowok="t"/>
                </v:shape>
                <v:shape id="_x0000_s4235" style="position:absolute;left:2793;top:2878;width:69;height:78" coordsize="69,78" path="m,76r,l1,77r1,l2,78,3,77r,l4,75r1,l6,75,7,74r,-1l8,73,9,72r1,l10,71r,-1l11,69r1,-1l13,68r1,-1l14,66r1,-1l16,64r1,-1l17,62r1,l18,61r1,-1l20,59r,-1l21,57r1,l23,56r1,-1l24,54r1,-1l26,52r,l27,50r,-1l28,49r1,-1l30,48r1,-1l31,45r1,l33,49r1,-5l34,43r,-1l35,41r1,-1l37,40r,-1l38,37r1,l40,35r1,l41,34r1,-1l42,32r1,-1l44,30r,l45,29r1,-1l47,27r1,-1l48,25r1,l50,24r1,-1l51,22r,-1l52,20r1,-1l54,18r,-1l55,17r1,-1l57,15r1,-1l58,14r1,-1l59,12r1,-1l61,11r,-1l62,9,63,7,64,6r1,l65,5,66,4,67,3r,-1l67,1r1,l69,e" filled="f" strokeweight=".0005mm">
                  <v:path arrowok="t"/>
                </v:shape>
                <v:shape id="_x0000_s4236" style="position:absolute;left:2862;top:2824;width:70;height:54" coordsize="70,54" path="m,54r1,l2,52r,l3,51r1,l5,50r1,l6,49r,-1l7,48,8,46r1,l9,45r1,-1l11,43r1,l13,42r,-1l14,40r,-1l15,38r,-1l16,36r1,-1l18,33r1,-2l19,28r1,2l21,27r1,-2l23,23r,l23,22r1,-2l25,20r1,l26,20r1,l28,19r1,-1l30,18r,l31,18r,l32,18r,l33,18r1,1l35,19r1,-1l36,17r1,l38,16r1,l39,15r,l40,15r1,-1l42,14r1,-1l43,13r1,l45,13r1,2l47,12r,-1l47,9,48,8,49,7r,l50,6r1,l52,6r1,l53,7r1,l55,7r,l56,7r,l57,7,58,6,59,5r1,l60,5,61,4r1,l63,4,64,3r,l64,3r1,l66,2r,l67,2,68,1,69,r1,l70,e" filled="f" strokeweight=".0005mm">
                  <v:path arrowok="t"/>
                </v:shape>
                <v:shape id="_x0000_s4237" style="position:absolute;left:2932;top:2790;width:70;height:34" coordsize="70,34" path="m,34l1,33r1,l2,33r1,l3,32,4,31r1,l6,31r1,l7,31r1,l9,31r1,l10,30r,-1l11,28r1,l13,27r,-1l14,26r1,l16,25r1,-1l17,24r1,l18,23r1,l20,23r,-1l21,21r1,l23,21r1,l24,21r1,l26,21r,l27,21r,3l28,23r1,-2l30,21r,l31,21r1,1l33,21r1,-2l34,19r,l35,18r1,l37,17r,l38,16r1,-1l40,17r1,-1l41,14r1,l43,14r,-1l44,13r,-1l45,11r1,l47,11r,-1l48,9,49,8r1,1l51,8r,-2l51,5,52,4r1,l54,6r,1l55,5,56,4r1,l58,4r,-3l59,r,l60,r1,l61,r1,l63,1r1,l64,1r1,l66,2r1,l67,3r,l68,3r1,l70,4e" filled="f" strokeweight=".0005mm">
                  <v:path arrowok="t"/>
                </v:shape>
                <v:shape id="_x0000_s4238" style="position:absolute;left:3002;top:2794;width:70;height:24" coordsize="70,24" path="m,l1,r,l2,1r1,l4,2r1,l5,2r,l6,3,7,4r1,l8,4,9,5r1,l11,6r,l12,7r1,2l14,9r,-1l14,7r1,l16,8r1,l18,9r,l19,9r1,l21,9r1,l22,9r,l23,9r1,1l25,10r,l26,13r1,-1l28,12r,l29,12r1,l30,12r1,1l31,13r1,l33,14r1,l35,14r,l36,14r1,l38,12r,l38,13r1,1l40,14r1,1l42,15r,l43,15r1,l45,15r1,l46,15r,1l47,16r1,l48,17r1,l50,17r1,l52,17r,1l53,18r1,l54,18r1,l55,18r1,l57,18r1,l59,19r,l60,19r1,l62,19r1,l63,19r,-1l64,16r1,2l65,21r1,3l67,22r1,-1l69,20r,l70,20e" filled="f" strokeweight=".0005mm">
                  <v:path arrowok="t"/>
                </v:shape>
                <v:shape id="_x0000_s4239" style="position:absolute;left:3072;top:2707;width:70;height:107" coordsize="70,107" path="m,107r1,l1,107r1,l2,107r1,l4,107r1,l6,107r,l7,107r1,l9,107r,l9,107r1,l11,106r1,l12,105r1,-1l14,104r1,-2l16,100r,-1l17,97r,-1l18,95r1,-2l19,92r1,l21,91r1,-2l23,87r,-1l24,84r1,l25,83r1,-2l26,80r1,-1l28,78r1,-2l29,74r1,-1l31,72r1,-2l33,68r,-1l34,66r,-2l35,62r1,-1l36,59r1,-1l38,56r1,-1l40,53r,-1l41,51r1,-1l42,48r1,-2l43,45r1,-1l45,43r1,-2l46,40r1,-1l48,37r1,-1l50,35r,-2l50,31r1,l52,30r1,-1l53,28r1,-2l55,25r1,-1l57,23r,-2l58,20r,l59,18r1,-2l60,15r1,-2l62,12r1,l63,12r1,-2l65,9r1,2l66,12r,-4l67,3,68,2,69,1,70,e" filled="f" strokeweight=".0005mm">
                  <v:path arrowok="t"/>
                </v:shape>
                <v:shape id="_x0000_s4240" style="position:absolute;left:3142;top:2653;width:70;height:54" coordsize="70,54" path="m,54l,52,1,51,2,49,3,46,4,43r,-2l4,38,5,36,6,34,7,32r,-1l8,29,9,28r1,-1l10,27r1,l12,27r1,l13,26r,l14,25r1,-1l16,23r1,-1l17,21r1,-1l19,19r1,-1l21,18r,-2l21,16r1,l23,16r1,l24,15r1,l26,15r1,-1l27,14r1,l29,13r,-1l30,12r,-1l31,11r1,1l33,14r1,-1l34,12r1,-1l36,11r1,-1l37,9r,-1l38,8r1,l40,11r1,2l41,12r1,-1l43,10,44,9r,l45,8r,l46,8,47,7r,l48,7r1,l50,7,51,6r,l52,6r1,l54,5r,l54,8r1,l56,7,57,6r1,l58,5r1,l60,4,61,3r,-1l62,2r,-1l63,1r1,l64,r1,l66,r1,l68,r,l69,1,70,e" filled="f" strokeweight=".0005mm">
                  <v:path arrowok="t"/>
                </v:shape>
                <v:shape id="_x0000_s4241" style="position:absolute;left:3212;top:2637;width:69;height:20" coordsize="69,20" path="m,16r,1l1,17r,-1l2,16r1,1l4,17r1,l5,17r1,l7,17r1,l8,19r,1l9,19r1,-1l11,17r,-1l12,16r1,l14,16r1,l15,15r1,-1l16,14r1,l18,14r,-1l19,13r1,-1l21,12r1,l22,12r1,l24,12r,-1l24,11r1,l26,11r1,1l28,13r,2l29,13r1,-1l31,11,32,9r,l33,8r,l34,7r1,l35,7,36,6r1,l38,6r1,l39,6r1,l41,9r,1l41,9,42,8,43,7,44,1r1,l45,1,46,r1,l48,r1,l49,1r,l50,1r1,1l52,2r,l53,2r1,l55,1r1,l56,2r1,l57,2r1,l58,2r1,l60,2r1,l62,2r,l63,3r1,l65,3r,l65,4r1,l67,4r1,1l69,5r,1e" filled="f" strokeweight=".0005mm">
                  <v:path arrowok="t"/>
                </v:shape>
                <v:shape id="_x0000_s4242" style="position:absolute;left:3281;top:2643;width:70;height:16" coordsize="70,16" path="m,l1,,2,,3,,4,r,1l5,1r,l6,1r,1l7,3,8,4,9,3r1,l10,3r1,l12,3r1,l13,3r,l14,4r1,l16,4r1,1l17,5r1,l19,5r1,l21,6r,l21,6r1,l23,6r,l24,7r1,l26,8r1,l27,8r1,l29,8r,1l30,9r,1l31,10r1,2l33,10r1,l34,10r1,l36,10r1,l37,10r,l38,11r1,l40,11r1,l41,11r1,l43,11r1,l44,11r1,1l45,12r1,l47,12r,1l48,13r1,l50,13r1,l51,13r1,l53,14r1,l54,14r,l55,14r1,1l57,15r1,l58,15r1,l60,15r1,l61,15r1,l62,16r1,l64,16r,l65,16r1,l67,16r1,l68,16r1,l70,16r,e" filled="f" strokeweight=".0005mm">
                  <v:path arrowok="t"/>
                </v:shape>
                <v:shape id="_x0000_s4243" style="position:absolute;left:3351;top:2598;width:70;height:61" coordsize="70,61" path="m,61r1,l1,61,2,60r1,l4,59,5,58r,l6,58,7,57,8,56r,l8,56r1,l10,56r1,1l11,56r1,-1l13,54r1,-1l15,53r,-1l16,51r,l17,50r1,l18,48r1,l20,48r1,-1l22,46r,l23,45r1,l25,44r,l25,44r1,1l27,43r1,-2l28,40r1,l30,40r1,l32,39r,l33,38r,l34,37r1,-1l35,36r1,-1l37,35r1,-1l39,33r,-1l40,31r1,l41,31r,-1l42,30r1,-1l44,29r1,-1l45,27r1,l47,27r1,l49,29r,-3l49,25r1,-1l51,22r1,-1l52,20r1,l54,19r1,-1l56,17r,l57,17r,1l58,15r,-1l59,13r1,-1l61,11r1,-1l62,10,63,9,64,8r1,l65,7r,-2l66,3,67,2r1,l69,1,69,r1,e" filled="f" strokeweight=".0005mm">
                  <v:path arrowok="t"/>
                </v:shape>
                <v:shape id="_x0000_s4244" style="position:absolute;left:3421;top:2554;width:70;height:46" coordsize="70,46" path="m,44r1,l2,44r1,l3,44r1,l4,45r1,l5,45r1,l7,45,8,44r1,l9,44r1,l11,44r1,l12,44r,1l13,46r1,l15,44r1,-1l16,46r1,-2l18,44r1,-2l20,40r,-1l20,34r1,-1l22,33r,-1l23,31r1,l25,29r1,-1l26,28r1,-2l28,26r,-2l29,23r,-1l30,21r1,l32,23r1,l33,23r1,-2l35,21r1,-2l36,18r,-1l37,16r1,-2l39,13r,1l40,14r1,l42,14r1,l43,14r1,l45,15r,-1l46,13r,-1l47,11,48,9r1,l50,8r,l51,8r1,l53,7r,-1l53,6,54,5r1,l56,5r,l57,5,58,4,59,3r1,1l60,4r1,l61,5,62,4r1,l63,3r1,l65,3r1,l67,3r,l68,3r1,l69,2,70,e" filled="f" strokeweight=".0005mm">
                  <v:path arrowok="t"/>
                </v:shape>
                <v:shape id="_x0000_s4245" style="position:absolute;left:3491;top:2534;width:70;height:20" coordsize="70,20" path="m,20l,18r1,l2,16r1,l3,15,4,14,5,13,6,12,7,11r,-1l7,10r1,l9,10r1,l10,9r1,l12,9r1,2l14,16r,1l15,16r,-1l16,13r1,l17,11r1,l19,10r1,l20,12r1,1l22,16r1,-2l24,10r,-1l24,7,25,6r1,l27,5r,l28,4r1,l30,5r1,l31,5,32,4r,-1l33,3r1,2l34,8r1,l36,7,37,6r,-1l38,5,39,3,40,2r,-1l40,3r1,l42,1r1,l44,r,l45,r1,1l47,1r1,1l48,4r,-1l49,2r1,1l51,4r,-1l52,3r1,l54,4r,l55,5r1,l56,5r1,1l57,6r1,1l59,8r1,l61,8r,l62,9r1,1l64,10,65,8r,1l65,10r1,1l67,12r1,1l68,14r1,l70,15e" filled="f" strokeweight=".0005mm">
                  <v:path arrowok="t"/>
                </v:shape>
                <v:shape id="_x0000_s4246" style="position:absolute;left:3561;top:2538;width:69;height:30" coordsize="69,30" path="m,11r1,l1,11r1,1l3,12r,2l4,15r,2l5,17,6,16r1,l8,16r,l9,16r1,1l11,17r,1l11,18r1,1l13,19r1,l15,19r,1l16,20r1,1l18,21r,l19,21r,1l20,22r1,l21,23r1,1l23,24r1,l25,24r,l26,25r1,l27,25r1,2l28,27r1,l30,27r1,1l32,28r,1l33,29r1,l35,30r,l35,30r1,l37,30r1,l38,30r1,l40,29r1,l42,29r,l43,28r1,l44,27r1,l45,26r1,-1l47,24r1,-1l49,24r,l50,22r1,-1l52,19r,-2l52,16r1,1l54,17r1,l55,17r1,-1l57,14r1,-1l59,12r,-1l60,11r,l61,9,62,8r,-1l63,6r1,l65,6r1,1l66,7,67,4,68,2r,l69,1,69,e" filled="f" strokeweight=".0005mm">
                  <v:path arrowok="t"/>
                </v:shape>
                <v:shape id="_x0000_s4247" style="position:absolute;left:3630;top:2478;width:71;height:60" coordsize="71,60" path="m,60l1,59r1,l3,57r,l4,56r1,l6,56r1,l7,55r,-1l8,53r1,l10,52r,l11,51r1,-1l13,49r1,-1l14,48r1,-1l16,45r,-1l17,44r,l18,44r1,1l20,45r,-1l21,44r1,-1l23,42r1,-1l24,40r,-1l25,38r1,l27,36r,l28,35r1,-1l30,34r1,-1l31,33r1,-1l32,32r1,-1l34,31r,-1l35,29r1,-1l37,28r,l38,27r1,-1l40,25r,-1l40,24r1,l42,23r1,l44,22r,-1l45,17r1,1l47,21r1,5l48,23r,-2l49,19r1,-1l51,17r,-1l52,14r1,l54,14r,-2l55,13r1,l56,12r1,-1l57,12r1,1l59,11r1,l61,9r,-1l62,6r1,1l64,7,65,6r,-1l65,3,66,2,67,1r1,l68,2,69,1r1,l71,e" filled="f" strokeweight=".0005mm">
                  <v:path arrowok="t"/>
                </v:shape>
                <v:shape id="_x0000_s4248" style="position:absolute;left:3701;top:2445;width:69;height:33" coordsize="69,33" path="m,33r,l1,33r1,l2,32r1,1l3,32,4,31,5,29,6,28,7,27r,-1l8,25,9,24r1,-1l10,22r,-2l11,19r1,-1l13,18r1,l14,17r1,l16,17r1,1l17,19r1,-1l18,17r1,-1l20,16r,1l21,16r1,l23,15r1,l24,13r1,l26,12r,l27,11r,l28,12r1,l30,12r1,-1l31,11r1,-1l33,9,34,8r,-1l35,6r,l36,6,37,5r,-1l38,5r1,l40,5r1,l41,6,42,5r1,l43,3r1,l44,1r1,l46,1r1,1l48,3r,l49,2r1,l51,3r,l51,1r1,l53,1r1,l54,1r1,l56,r1,1l58,1r,l59,1r,l60,1,61,r,1l62,3,63,1r1,l65,r,l66,r1,l67,1r,l68,2,69,1e" filled="f" strokeweight=".0005mm">
                  <v:path arrowok="t"/>
                </v:shape>
                <v:shape id="_x0000_s4249" style="position:absolute;left:3770;top:2443;width:70;height:28" coordsize="70,28" path="m,3r1,l2,3r,l3,2,4,3,5,2,6,3r,l6,,7,3r1,l9,4,9,3r1,l11,3r1,2l13,5r,l14,5r1,1l15,7r,1l16,8r1,2l18,11r1,l19,12r1,1l21,13r1,l23,13r,l23,15r1,l25,16r1,1l26,17r1,l28,17r1,-1l30,17r,-1l31,16r,1l32,15r,l33,16r1,l35,16r1,1l36,17r1,l38,17r1,1l39,18r,2l40,20r1,1l42,22r1,1l43,23r1,1l45,25r1,2l47,26r,-1l47,25r1,l49,26r,1l50,28r1,-1l52,27r1,-1l53,27r1,-3l55,25r1,l56,24r,l57,25r1,l59,25r1,l60,25r1,l62,25r1,l64,26r,l64,26r1,l66,26r,-1l67,25r1,l69,25r1,1l70,25e" filled="f" strokeweight=".0005mm">
                  <v:path arrowok="t"/>
                </v:shape>
                <v:shape id="_x0000_s4250" style="position:absolute;left:3840;top:2433;width:70;height:36" coordsize="70,36" path="m,35r1,l2,33r,2l3,33r,-1l4,34,5,32,6,31,7,30r,1l8,33,9,32r1,-2l10,31r,1l11,33r1,1l13,35r,1l14,35r1,-1l16,33r1,l17,31r1,l18,30r1,l20,30r,-1l21,29r1,l23,29r1,-1l24,28r1,l26,28r1,-1l27,27r,-1l28,26r1,-1l30,24r,-1l31,23r1,-1l33,22r1,l34,20r1,l35,20r1,1l37,22r,l38,22r1,-1l40,20r1,l41,19r1,-1l43,18r,l44,17r,l45,16r1,-1l47,15r1,-1l48,13r1,l50,12r1,l51,12r,-1l52,10r1,l54,9r,l55,8r1,l57,8r1,l58,7r1,l59,7,60,6,61,5r,-2l62,4,63,3r1,l65,2r,l66,2,67,1r,l67,r1,l69,r1,e" filled="f" strokeweight=".0005mm">
                  <v:path arrowok="t"/>
                </v:shape>
                <v:shape id="_x0000_s4251" style="position:absolute;left:3910;top:2387;width:70;height:46" coordsize="70,46" path="m,46r1,l1,46,2,45,3,44r1,l5,43r,l6,43r,-1l7,42r1,l8,42,9,41r1,l11,41r1,-1l12,41r1,l14,41r,l14,41r1,2l16,43r1,-1l18,41r,l19,40r1,-1l21,40r1,-1l22,38r,-2l23,35r1,1l25,36r,-1l26,33r1,-2l28,31r1,-1l29,28r1,l30,26r1,l31,26r1,1l33,26r1,l35,25r,-1l36,24r1,l38,23r,l38,22r1,-1l40,21r1,-1l42,20r,-2l43,17r1,-1l45,15r1,l46,14r1,-1l47,13r1,l48,13r1,-1l50,11r1,-1l52,10r,-1l53,10,54,9,55,8r,l55,6r1,l57,6,58,5r1,l59,4,60,3r1,l62,2r1,l63,1,63,r1,l65,r,l66,r1,l68,r1,l69,r1,e" filled="f" strokeweight=".0005mm">
                  <v:path arrowok="t"/>
                </v:shape>
                <v:shape id="_x0000_s4252" style="position:absolute;left:3980;top:2376;width:70;height:16" coordsize="70,16" path="m,11l1,10r,l2,11r,l3,10r1,1l5,9,6,8r,l7,7,8,6r1,l9,6r,l10,6r1,l12,6r,l13,6r1,l15,5,16,4r,l17,3r,-2l18,1r1,l19,1r1,l21,1r1,l23,1,23,r1,1l25,1,26,r,1l26,1r1,l28,1r1,1l29,2r1,l31,3,32,2,33,1r,1l34,3r,l35,3r1,l36,4r1,1l38,4,39,3r1,1l40,4r1,l42,4r,l43,4r,l44,4r1,l46,5r,l47,6r1,l49,6r1,l50,8r,l51,9r1,l53,10r,1l54,10,55,9r1,1l57,9r,1l58,10r,-1l59,9r1,1l60,10r1,l62,10r1,l63,11r1,l65,11r1,2l67,13r,1l67,15r1,1l69,16r1,e" filled="f" strokeweight=".0005mm">
                  <v:path arrowok="t"/>
                </v:shape>
                <v:shape id="_x0000_s4253" style="position:absolute;left:4050;top:2392;width:70;height:15" coordsize="70,15" path="m,l,1,1,2,2,3,3,4r1,l4,4r1,l5,5,6,6,7,7r,1l8,8,9,6r1,2l10,6r1,l12,7r1,1l13,9r,1l14,10,15,8r1,1l17,8r,l18,8,19,7r1,1l21,7r,1l21,8r1,l23,8r1,l24,10r1,l26,11r1,l27,11r1,l29,11r,1l30,11r,l31,11r1,1l33,11r1,2l34,13r1,1l36,15r1,-1l37,13r,-1l38,13r1,l40,13r1,l41,13r1,-1l43,11r1,1l44,11r1,-1l46,11r,1l47,11r,-1l48,10,49,9,50,8r1,1l51,10r1,l53,10r1,l54,9r,-1l55,9r1,l57,10,58,8r,-1l59,6r1,1l61,8r,-1l62,6r,-1l63,5,64,4r,-1l65,5r1,l67,5r1,l68,4,69,3r1,e" filled="f" strokeweight=".0005mm">
                  <v:path arrowok="t"/>
                </v:shape>
                <v:shape id="_x0000_s4254" style="position:absolute;left:4120;top:2358;width:69;height:37" coordsize="69,37" path="m,37l,36,1,35r,l2,35r1,l4,35r1,l5,35,6,34r1,l8,34r,l8,33r1,l10,33r1,1l11,34r1,-1l13,32r1,l15,32r,l16,32r1,-1l17,31r1,l18,31r1,l20,31r1,-1l22,30r,l23,29r1,l25,29r,l25,28r1,1l27,28r1,1l28,29r1,-2l30,27r1,-1l32,25r,-1l33,24r,-1l34,24r1,l35,24r1,l37,24r1,-1l39,22r,-1l40,20r1,l41,21r1,-1l42,19r1,l44,18r1,-1l45,16r1,1l47,16r1,1l49,16r,l49,15r1,-1l51,14r1,-2l52,11r1,l54,11r1,l56,11r,l57,10r,1l58,10r1,1l59,10,60,9,61,8,62,7r,l63,6r1,1l65,6,66,5r,-1l66,3,67,2,68,1r1,l69,e" filled="f" strokeweight=".0005mm">
                  <v:path arrowok="t"/>
                </v:shape>
                <v:shape id="_x0000_s4255" style="position:absolute;left:4189;top:2315;width:70;height:43" coordsize="70,43" path="m,43l1,42r1,l3,41r1,l4,41,5,40r,-1l6,39,7,38r,-1l8,37r1,l10,37r,-1l11,36r1,l13,36r,l13,36r1,l15,35r1,1l17,37r,-1l18,35r1,-1l20,34r1,-2l21,32r,-1l22,31r1,-1l24,29r,l25,28r1,-1l27,27r,-1l28,25r1,-1l29,24r1,-1l30,23r1,-1l32,21r1,l34,21r,l35,21r1,-1l37,20r1,l38,21r,-1l39,19r1,l41,18r,-1l42,17r1,l44,18r,l45,17r1,-1l46,16r1,-1l47,14r1,l49,14r1,l51,14r,-1l52,14r1,-2l54,12r,l54,12r1,l56,12r1,l58,11r,-2l59,8r1,1l61,9r,l62,8r,-1l63,6r1,l64,6r1,l66,4,67,3,68,2r,-1l69,3,70,1,70,e" filled="f" strokeweight=".0005mm">
                  <v:path arrowok="t"/>
                </v:shape>
                <v:shape id="_x0000_s4256" style="position:absolute;left:4259;top:2306;width:70;height:13" coordsize="70,13" path="m,9l1,8,1,7,2,8,3,7,4,8r1,l5,8r1,l7,8,8,7,8,6,8,5,9,4,10,3r1,l11,3r1,l13,5,14,4r1,1l15,5,16,3,17,2r,l18,r,1l19,1r1,l21,r1,l22,r1,1l24,2r1,1l25,3r,1l26,5,27,4r1,1l28,5r1,1l30,5,31,4r1,1l32,5r1,l33,5r1,l35,5r,1l36,5,37,4r1,1l39,5r,-1l40,4,41,3r,2l41,4r1,1l43,5r1,l45,5r,2l46,5r1,2l48,5r1,1l49,6r,l50,7r1,l52,7r,1l53,8r1,l55,7r1,1l56,8r1,2l58,10r,l58,10r1,1l60,12r1,-2l62,10r,l63,9r1,1l65,10r1,l66,10r,l67,11r1,1l69,13r,-1l70,10e" filled="f" strokeweight=".0005mm">
                  <v:path arrowok="t"/>
                </v:shape>
                <v:shape id="_x0000_s4257" style="position:absolute;left:4329;top:2304;width:70;height:20" coordsize="70,20" path="m,12r1,2l2,13,3,12r,2l4,14r,l5,14r,l6,15r1,l8,15,9,14r,l10,14r1,-1l12,14r,1l12,16r1,-1l14,14r1,l16,15r,2l17,16r1,-1l19,17r1,l20,17r,-1l21,15r1,l22,16r1,1l24,16r1,1l26,17r,-2l27,16r1,1l28,16r1,1l29,16r1,1l31,19r1,-2l33,17r,1l34,19r1,1l36,18r1,-1l37,16r,1l38,17r1,1l39,17r1,-1l41,15r1,l43,15r,-1l44,15r1,-1l45,14r1,-1l46,13r1,-1l48,12r1,1l50,14r,-1l51,12r1,-1l53,10r,2l53,12r1,-1l55,10,56,9r,1l57,9r1,l59,7,60,6r,1l61,6r,-1l62,7r1,1l63,7r1,l65,5,66,4r1,1l67,4,68,3,69,2r,l70,e" filled="f" strokeweight=".0005mm">
                  <v:path arrowok="t"/>
                </v:shape>
                <v:shape id="_x0000_s4258" style="position:absolute;left:4399;top:2252;width:70;height:54" coordsize="70,54" path="m,52r,2l1,54r1,l3,52r,-1l4,51r1,l6,50r1,1l7,50,8,49r,-2l9,49r1,-2l10,46r1,1l12,47r1,-1l14,44r,l15,43r1,-1l16,41r1,1l17,41r1,l19,41r1,-1l20,41r1,l22,40r1,-1l24,39r,-1l24,38r1,1l26,38r1,l27,36r1,l29,36r1,1l31,38r,-1l32,36r,1l33,35r1,-1l34,34r1,-1l36,32r1,-1l38,31r,l39,30r1,-1l40,28r,-2l41,28r1,-2l43,28r1,-2l44,26r1,-2l46,23r1,1l48,23r,-1l48,20r1,-1l50,19r1,-1l51,19r1,-1l53,17r1,-1l55,15r,-1l56,14r1,-1l57,13r,-1l58,11r1,-1l60,9,61,8r,l62,7,63,6r1,l65,6r,-1l65,4r1,l67,3r1,l68,1r1,l70,e" filled="f" strokeweight=".0005mm">
                  <v:path arrowok="t"/>
                </v:shape>
                <v:shape id="_x0000_s4259" style="position:absolute;left:4469;top:2219;width:69;height:34" coordsize="69,34" path="m,33r1,1l2,33r,l3,33r,-1l4,31r,l5,30,6,29,7,28,8,27r,-1l9,26r1,-1l11,24r,l11,24r1,l13,23r1,l15,23r,l16,23r1,-1l18,22r1,l19,21r,2l20,23r1,-1l21,21r1,-1l23,19r1,l25,19r,-1l26,18r1,l28,18r,-1l28,18r1,-1l30,16r1,1l32,16r,-1l33,14r1,-1l35,13r1,1l36,14r,l37,14r1,-1l38,13r1,-1l40,11r1,-1l42,9r,l43,9r1,l44,10r1,l45,9,46,8r1,1l48,9,49,8r,-1l50,6r1,l52,6r,l52,6r1,l54,5r1,1l55,6r1,l57,5r1,1l59,7r,-1l60,5r,1l61,5r1,l62,4r1,1l64,4,65,3r1,1l66,5,67,2,68,1,68,r1,1l69,e" filled="f" strokeweight=".0005mm">
                  <v:path arrowok="t"/>
                </v:shape>
                <v:shape id="_x0000_s4260" style="position:absolute;left:4538;top:2217;width:70;height:21" coordsize="70,21" path="m,2l1,3,2,4,3,5,3,4,4,5,5,4,6,5,7,4,7,3,8,2r,l9,1r1,l10,r1,l12,r1,l14,r,1l15,1r1,l16,1r1,1l17,3r1,l19,4r1,1l20,5r1,2l22,8r1,l24,8r,1l24,10r1,2l26,13r1,1l27,14r1,-1l29,13r1,1l31,13r,l32,14r,1l33,15r1,1l34,15r1,l36,15r1,-1l37,15r1,l39,17r1,-1l40,16r,l41,16r1,2l43,20r1,-2l44,20r1,-2l46,18r1,-1l48,17r,l49,18r,1l50,20r1,l51,20r1,l53,19r1,1l54,19r1,2l56,20r1,-1l57,20r,1l58,20r1,l60,19r1,l61,20r1,-1l62,18r1,l64,18r,-1l65,18r,1l66,17r1,-1l67,16r1,l69,16r1,-1e" filled="f" strokeweight=".0005mm">
                  <v:path arrowok="t"/>
                </v:shape>
                <v:shape id="_x0000_s4261" style="position:absolute;left:4608;top:2200;width:69;height:33" coordsize="69,33" path="m,32r,l1,33r1,l3,32r,1l3,32r1,l5,31r1,1l7,31r,-1l8,30,9,29r1,1l11,29r,-1l11,27r1,1l13,27r1,-1l14,26r1,1l16,26r1,l17,25r1,l19,24r,l20,23r,-1l21,24r1,l23,23r1,-1l24,21r1,-1l26,19r1,l28,19r,l28,18r1,-1l30,17r1,l31,17r1,-1l33,16r1,l34,16r1,-1l36,15r,-1l37,14r,l38,15r1,-1l40,14r1,-2l41,12r1,-1l43,12r1,-1l44,11r,-1l45,10r1,l47,10,48,9r,l49,9,50,8,51,7r,2l52,7r,-1l53,5r1,l54,6,55,5r1,1l57,5r1,l58,4r1,l60,4r,l61,4r,-1l62,2r1,l64,2,65,1,65,r1,1l67,r1,1l68,1,69,r,e" filled="f" strokeweight=".0005mm">
                  <v:path arrowok="t"/>
                </v:shape>
                <v:shape id="_x0000_s4262" style="position:absolute;left:4677;top:2167;width:70;height:33" coordsize="70,33" path="m,33r1,l2,33r,-1l3,32,4,30,5,29r1,1l6,29,7,28r1,l8,27r1,l9,27r1,1l11,27r1,l13,26r,-1l14,25r1,l16,25r,l16,26r1,-1l18,25r1,-1l19,22r1,2l21,23r1,-1l23,21r,-1l24,20r,1l25,20r1,-1l26,19r1,-1l28,17r1,-1l30,17r,-1l31,15r1,-1l32,14r1,l33,13r1,-1l35,12r1,l36,12r1,l38,11r1,l40,11r,-1l41,10r,l42,10r1,l43,9r1,l45,9r1,l47,8r,l48,7r1,l49,7,50,6r,l51,6r1,l53,5r,l54,5r1,l56,5r1,l57,4r,l58,4r1,l60,4r,l61,4r1,l63,3r1,l64,2r1,l65,2r1,l67,1r,l68,r1,l70,r,e" filled="f" strokeweight=".0005mm">
                  <v:path arrowok="t"/>
                </v:shape>
                <v:shape id="_x0000_s4263" style="position:absolute;left:4747;top:2158;width:70;height:28" coordsize="70,28" path="m,9r1,l2,8r1,l3,8,3,7r1,l5,7r1,l7,6r,l8,6r1,l10,5,11,4r,-1l11,3r1,l13,2,14,1r,l15,1r1,l17,r,l18,r1,l20,1r,l20,1r1,l22,r1,l24,r,1l25,1r1,l27,1r1,l28,2r,1l29,3r1,l31,3r,l32,3r1,1l34,4r,l35,3r1,l36,3r1,1l37,6r1,l39,5r1,1l41,7r,l42,6r1,l44,8r,l44,8r1,l46,9r1,l48,10r,1l49,12r1,l51,13r,l52,14r,1l53,15r1,l54,16r1,l56,16r1,1l58,17r,1l59,18r1,l61,19r,l61,20r1,1l63,21r1,1l65,23r,1l66,24r1,2l68,26r,1l69,28r,l70,26e" filled="f" strokeweight=".0005mm">
                  <v:path arrowok="t"/>
                </v:shape>
                <v:shape id="_x0000_s4264" style="position:absolute;left:4817;top:2168;width:70;height:18" coordsize="70,18" path="m,16r1,l1,14,2,13r1,l4,11,5,9r,l6,11r1,1l7,11,8,9r,l9,10r1,1l11,10r1,l12,9r1,l14,10r1,l15,11r,l16,11r1,l18,11r,-1l19,9r1,2l21,12r1,l22,13r1,l23,13r1,1l25,14r,l26,14r1,l28,16r1,1l29,18r1,l31,18r,-1l31,14r1,2l33,15r1,1l35,15r,-1l36,14r1,l38,14r1,l39,14r1,2l40,16r1,1l42,15r,-1l43,13r1,l45,13r1,-2l46,11r1,l48,10r,-1l48,9,49,8r1,l51,8,52,7r,l53,7,54,6r1,l56,8r,-1l56,9r1,l58,7r1,l59,6,60,5r1,l62,6,63,5r,-1l64,4r,-1l65,3r,-1l66,1r1,l68,1r1,l69,1,70,e" filled="f" strokeweight=".0005mm">
                  <v:path arrowok="t"/>
                </v:shape>
                <v:shape id="_x0000_s4265" style="position:absolute;left:4887;top:2110;width:70;height:58" coordsize="70,58" path="m,58r1,l2,58r,l2,58,3,57r1,l5,56r1,l6,56r1,l8,55,9,54r1,l10,54r1,l11,55r1,-1l12,52r1,l14,51r1,-2l16,49r,-1l17,47r1,-1l19,46r,-1l19,44r1,l21,44r1,-1l23,43r,-1l24,42r1,-1l26,41r1,-1l27,40r,-1l28,39r1,-1l29,38r1,-1l31,36r1,l33,36r,-1l34,34r1,l35,33r1,l36,33r1,-1l38,31r1,l40,30r,-1l41,28r1,l43,28r,-1l43,26r1,l45,26r1,-1l46,24r1,l48,23r1,-1l50,21r,-1l51,19r,l52,18r1,l53,17r1,-1l55,16r1,-1l57,14r,-1l58,12r1,-1l60,10r,l60,9,61,8,62,7,63,6r,l64,5r1,l66,4,67,3r,l68,2r,-1l69,r1,e" filled="f" strokeweight=".0005mm">
                  <v:path arrowok="t"/>
                </v:shape>
                <v:shape id="_x0000_s4266" style="position:absolute;left:4957;top:2065;width:70;height:45" coordsize="70,45" path="m,45l,44r1,l2,43r1,l4,41r,-1l5,40,6,39r,-1l7,37r,-1l8,36,9,35r1,-1l10,33r1,-1l12,31r1,l14,30r,-2l14,28r1,-1l16,27r1,-1l17,26r1,-1l19,25r1,l21,25r,l22,24r,-1l23,23r1,-1l24,21r1,-1l26,19r1,-1l28,17r,l29,17r1,-1l31,15r,l31,14r1,l33,13r1,l34,13r1,l36,12r1,l38,11r,-1l39,10r,-1l40,8r1,l41,8r1,l43,9,44,8r1,l45,7r1,l47,7r,l47,7,48,6r1,l50,5r1,1l51,5,52,4r1,l54,4r1,l55,3r,l56,3r1,l58,3r,l59,3r1,l61,3,62,2r,l63,2r,l64,2r,l65,2r1,l67,2r1,l68,2,69,1,70,e" filled="f" strokeweight=".0005mm">
                  <v:path arrowok="t"/>
                </v:shape>
                <v:shape id="_x0000_s4267" style="position:absolute;left:5027;top:2061;width:69;height:14" coordsize="69,14" path="m,4r1,l1,4r,l2,4,3,5r1,l5,4r,l6,3r1,l8,2r1,l9,2r1,l10,2r1,l11,2r1,l13,1r1,l15,1,15,r1,l17,1r1,l18,1r,1l19,2r1,l21,1r1,1l22,4r1,l24,5,25,4r1,l26,3r,-1l27,2r1,l28,1r1,l30,1r1,l32,1r,l33,1r1,l34,2r1,1l35,4r1,l37,3r1,1l39,4r,l40,4r1,l42,4r,l42,4r1,1l44,6r1,l45,6r1,l47,6r1,l49,6r,l50,6r1,l51,6r1,l52,7r1,l54,7r1,l56,8r,1l57,9r1,1l59,11r,1l59,12r1,2l61,13r1,-1l62,13r1,1l64,14r1,l66,14r,-1l67,12r,1l68,13r1,1l69,14e" filled="f" strokeweight=".0005mm">
                  <v:path arrowok="t"/>
                </v:shape>
                <v:shape id="_x0000_s4268" style="position:absolute;left:5096;top:2059;width:71;height:24" coordsize="71,24" path="m,16r1,l2,17r1,l4,17r,l5,18r1,l6,18r1,l7,18r1,1l9,19r1,l10,19r1,l12,19r1,l14,20r,1l14,21r1,l16,21r1,-1l17,20r1,l19,21r1,l21,21r,l22,22r,1l23,24r1,l24,23r1,l26,23r1,l27,22r1,l29,21r1,l31,20r,-1l31,19r1,-1l33,18r1,l34,17r1,1l36,18r1,-1l38,16r,-1l39,16r,l40,16r1,-1l41,16r1,l43,16r1,-1l44,14r1,l46,13r1,l47,13r,-1l48,11r1,l50,10r1,l51,9r1,l53,9r1,l55,8r,l55,8r1,l57,8,58,7r,-1l59,6r1,l61,5r,-1l62,4r1,l63,4r1,l64,4,65,3r1,l67,2,68,1r,l69,r1,l71,e" filled="f" strokeweight=".0005mm">
                  <v:path arrowok="t"/>
                </v:shape>
                <v:shape id="_x0000_s4269" style="position:absolute;left:5167;top:2024;width:69;height:35" coordsize="69,35" path="m,35r1,l1,35r,l2,35,3,34,4,33r,l5,33r1,1l7,33r,-1l8,31r1,l9,30r1,l10,29r1,-1l12,28r1,-1l14,26r,1l15,27r1,-1l17,26r,-1l17,25r1,-1l19,24r1,-1l21,23r,l22,22r1,1l24,22r,-1l25,22r,l26,21r1,l27,21r1,-1l29,20r1,l31,19r,l32,19r1,-1l33,17r1,1l34,17r1,-1l36,16r1,l38,16r,l39,16r1,-1l41,15r,-1l41,13r1,l43,13r1,l44,13r1,l46,12r1,-1l48,11r,l49,11r1,l50,10r1,l51,10r1,l53,11r1,l55,10r,-1l56,8r1,1l58,8r,-1l58,7,59,6r1,l61,6r,-1l62,5,63,4,64,3r1,l65,3,66,2r,l67,1r1,l68,r1,e" filled="f" strokeweight=".0005mm">
                  <v:path arrowok="t"/>
                </v:shape>
                <v:shape id="_x0000_s4270" style="position:absolute;left:5236;top:1990;width:71;height:34" coordsize="71,34" path="m,34r1,l2,34,3,33r,l4,33,5,32r,l5,31r1,l7,31r1,l9,30r,l10,30r1,l12,30r1,-1l13,29r,-1l14,27r1,l16,27r,l17,26r1,l19,26r1,l20,25r1,-1l22,23r,l23,23r,l24,23r1,-1l26,22r,l27,22r1,-1l29,21r1,-1l30,19r,-1l31,17r1,l33,16r,l34,15r1,-1l36,14r1,-1l37,12r1,l38,12r1,-1l40,10r,-1l41,9r1,l43,9r,-2l44,7r1,l46,6r,l46,5,47,4r1,l49,3,50,2r,-1l51,1,52,r1,l54,r,1l54,1r1,l56,2r1,1l57,2r1,1l59,1r1,l60,1r1,l62,2r,1l63,4r,l64,5r1,l66,4r1,l67,4r1,1l69,6,70,5r1,e" filled="f" strokeweight=".0005mm">
                  <v:path arrowok="t"/>
                </v:shape>
                <v:shape id="_x0000_s4271" style="position:absolute;left:5307;top:1994;width:69;height:23" coordsize="69,23" path="m,1l,2r,l1,2r1,l3,2,3,1,4,,5,1r1,l6,,7,,8,1r,1l9,2r,l10,2r1,l12,3r1,l13,3r1,1l15,5r1,2l16,8r,l17,8r1,l19,9r1,1l20,10r1,l22,10r1,1l23,12r1,1l24,14r1,l26,13r,1l27,13r1,l29,14r1,-1l30,13r1,l32,13r,l33,15r,-1l34,13r1,-1l36,13r1,l37,13r1,l39,14r1,1l40,15r1,1l41,17r1,l43,18r,1l44,20r1,l46,21r1,1l47,22r1,1l49,23r,-1l50,21r,l51,20r1,-1l53,19r1,-1l54,18r1,1l56,19r1,l57,18r,l58,18r1,-1l60,17r,l61,18r1,-1l63,17r1,-1l64,15r1,l65,14r1,1l67,15r,l68,15r1,e" filled="f" strokeweight=".0005mm">
                  <v:path arrowok="t"/>
                </v:shape>
                <v:shape id="_x0000_s4272" style="position:absolute;left:5376;top:1978;width:70;height:33" coordsize="70,33" path="m,31r1,2l2,33r,l3,32,4,31r,-1l4,30r1,l6,30r1,l8,29r,l9,29r1,-1l11,28r1,l12,28r,l13,28r1,l15,27r,-1l16,26r1,-1l18,25r1,l19,24r1,l21,24r,l21,24r1,l23,23r1,l25,23r,l26,23r1,l28,22r1,l29,22r,-1l30,21r1,l32,21r,l33,21r1,-1l35,20r1,-1l36,19r1,l37,19r1,-1l38,18r1,l40,17r1,-1l42,16r,l43,16r1,-1l45,15r,l45,14r1,-1l47,13r1,-1l49,11r,l50,10r1,l52,10,53,8r,l53,7,54,6r1,l55,5r1,l57,5,58,4r1,l59,3r1,l61,3r1,l62,2r,-1l63,2r1,l65,1r1,l66,1r1,l68,r1,l70,r,e" filled="f" strokeweight=".0005mm">
                  <v:path arrowok="t"/>
                </v:shape>
                <v:shape id="_x0000_s4273" style="position:absolute;left:5446;top:1945;width:70;height:33" coordsize="70,33" path="m,33r,l1,33r1,l2,33r1,l4,32,5,31,6,30r,-1l7,29r1,l8,29r1,l9,28r1,l11,27r1,l13,26r,l14,26r1,l16,26r,l16,25r1,-1l18,24r1,l19,24r1,l21,24r1,l23,23r,1l24,24r,l25,23r1,l26,22r1,l28,22r1,l30,22r,l31,22r1,-1l32,21r1,-1l33,19r1,l35,19r1,l36,18r1,l38,18r1,l40,18r,l41,17r,l42,16r1,l43,16r1,l45,16r1,l47,16r,-1l48,15r1,-2l49,13r1,-1l50,12r1,-1l52,11r1,l53,11r1,l55,11r1,-1l57,10r,l57,9,58,8,59,6r1,l60,5r1,1l62,r1,5l64,4r,-1l65,3r,-1l66,1r1,l67,1,68,r1,l70,e" filled="f" strokeweight=".0005mm">
                  <v:path arrowok="t"/>
                </v:shape>
                <v:shape id="_x0000_s4274" style="position:absolute;left:5516;top:1931;width:69;height:17" coordsize="69,17" path="m,14r,l1,15r1,l3,14r,l3,14r1,l5,14r1,l7,14r,l8,13r1,l10,12r1,l11,12r1,l12,10r1,l14,10r,-1l15,10r1,l17,9r1,l18,9,19,8,20,7r,l20,7r1,l22,7r1,l24,7r,l25,7,26,5,27,4r1,l28,2r,l29,r1,l31,r,2l32,2r1,1l34,2r1,2l35,2r1,l36,2r1,1l37,3r1,1l39,4r1,l41,3r,l42,3r1,1l44,4r,l44,4r1,l46,5r1,l48,5r,l49,6r1,1l51,7r1,l52,8r,1l53,9r1,1l54,10r1,2l56,12r1,l58,11r,l59,11r1,l61,11r,-1l61,10r1,l63,11r1,l65,12r,1l66,13r1,1l68,15r1,1l69,16r,1e" filled="f" strokeweight=".0005mm">
                  <v:path arrowok="t"/>
                </v:shape>
                <v:shape id="_x0000_s4275" style="position:absolute;left:5585;top:1948;width:70;height:11" coordsize="70,11" path="m,l1,,2,r,l3,,4,,5,1r1,l6,1,7,2r1,l8,2r1,l9,2r1,l11,2r1,1l13,3r,l14,3r1,1l16,4r,l16,4r1,l18,3r1,l19,3,20,2r1,l22,2,23,1r,l24,2r,l25,2r1,l26,2r1,l28,2r1,1l30,3r,l31,3r1,l33,3r,1l33,4r1,l35,5r1,l36,5r1,l38,5r1,1l40,6r,l41,6r,1l42,7r1,l43,7r1,l45,8r1,l47,9r,l48,9r1,1l49,10r1,1l50,10r1,l52,10r1,l53,10,54,9r1,l56,8,57,7r,-1l57,5,58,4r1,l60,3r,l61,3r1,l63,3r1,l64,2r1,l65,2r1,l67,2r,l68,1r1,l70,1r,e" filled="f" strokeweight=".0005mm">
                  <v:path arrowok="t"/>
                </v:shape>
                <v:shape id="_x0000_s4276" style="position:absolute;left:5655;top:1927;width:70;height:22" coordsize="70,22" path="m,22l1,21r1,l3,21,4,20r,-1l4,19r1,l6,18r1,l7,18r1,l9,17r1,l11,17r,-1l12,16r,-1l13,14r1,l14,14r1,l16,14r1,-1l17,13r1,l19,13r1,-1l20,12r,1l21,12r1,-1l23,11r1,-1l24,9r1,l26,9,27,8r1,l28,8r,-1l29,8,30,7r1,l31,6r1,l33,6r1,l34,6r1,l36,6r,l37,6r,l38,6r1,1l40,6,41,5r,-1l42,4r1,l44,4r,-1l44,3r1,l46,2r1,l48,2r,-1l49,1r1,l51,1r,l52,1r1,l53,1r1,l54,2r1,1l56,3r1,l58,3r,1l59,4r1,l61,4r,l61,5r1,l63,6,64,5r1,l65,4r1,l67,4,68,3r,-1l69,1r,l70,e" filled="f" strokeweight=".0005mm">
                  <v:path arrowok="t"/>
                </v:shape>
                <v:shape id="_x0000_s4277" style="position:absolute;left:5725;top:1877;width:70;height:50" coordsize="70,50" path="m,50r1,l1,49,2,48r1,l4,48r1,l5,46r1,1l7,45r,l8,45r,l9,43r1,l11,42r1,-1l12,41r1,l14,40r1,l15,40r,-1l16,38r1,l18,37r,-1l19,35r1,l21,35r1,l22,34r1,l24,33r,l25,32r,-1l26,31r1,l28,31r1,l29,30r1,l31,30r1,l32,29r,-1l33,28r1,-1l35,26r,l36,25r1,l38,25r1,l39,25r1,-2l40,21r1,l42,21r,-1l43,20r1,l45,21r1,-1l46,20r1,-2l48,18r,-1l48,17r1,l50,17r1,l52,15r,-1l53,13r1,l55,13r1,-1l56,11r,l57,10,58,9,59,8r,-1l60,7r1,l62,5,63,4r,-1l64,3r,-1l65,1,65,r1,l67,r1,l69,1,69,r1,e" filled="f" strokeweight=".0005mm">
                  <v:path arrowok="t"/>
                </v:shape>
                <v:shape id="_x0000_s4278" style="position:absolute;left:5795;top:1864;width:70;height:25" coordsize="70,25" path="m,13r1,l2,13,3,12r,-1l3,9,4,8,5,6r1,l6,5,7,6,8,5,9,3,10,2r,l11,1r,1l12,1,12,r1,1l14,1r1,1l16,1r,l17,r1,l19,r,1l19,1r1,l21,1r1,2l23,3r,l24,5r1,l26,6r1,1l27,6r,l28,5r1,1l30,6r,1l31,7r1,1l33,9r,1l34,10r1,l35,10r1,1l36,11r1,1l38,11r1,l40,10r,l41,8r1,l43,8r1,1l44,9r,1l45,10r1,l47,10r,l48,11r1,l50,11r,2l51,13r1,2l52,16r1,l53,17r1,1l55,19r1,1l57,21r,1l58,22r1,-1l60,21r,l60,21r1,l62,22r1,l64,23r,l65,22r1,1l67,23r,l68,24r,l69,24r1,1e" filled="f" strokeweight=".0005mm">
                  <v:path arrowok="t"/>
                </v:shape>
                <v:shape id="_x0000_s4279" style="position:absolute;left:5865;top:1877;width:70;height:36" coordsize="70,36" path="m,12r,1l1,15r1,l3,16r1,1l4,17r1,l6,18r,1l7,20r,1l8,23r1,l10,23r1,1l11,25r1,-1l13,25r1,l14,25r,1l15,26r1,1l17,28r,-1l18,28r1,1l20,30r1,1l21,33r1,1l23,35r,1l24,36r,l25,35r1,l27,33r1,l28,31r1,l30,30r1,-1l31,28r,1l32,30r1,-2l34,27r,-1l35,25r1,l37,24r1,-2l38,23r1,-1l39,21r1,-1l41,20r,-1l42,17r1,1l44,18r1,-1l45,16r1,-1l47,14r,-1l47,12r1,l49,13r1,-1l51,12r,-1l52,10r1,1l54,10,55,9r,l55,10r1,l57,8,58,7r,l59,6,60,5,61,4r1,l62,3,63,2r1,l64,3r,l65,2r1,l67,r1,1l68,2r1,l70,e" filled="f" strokeweight=".0005mm">
                  <v:path arrowok="t"/>
                </v:shape>
                <v:shape id="_x0000_s4280" style="position:absolute;left:5935;top:1839;width:69;height:38" coordsize="69,38" path="m,38r1,l2,38r,l2,38,3,37r1,1l5,37r,-1l6,34r1,2l8,35,9,34r,2l10,35r,-1l11,34r,1l12,35r1,-1l14,33r1,-2l15,33r1,-2l17,31r1,-1l18,30r,-2l19,28r1,-1l21,26r1,1l22,26r1,-1l24,25r1,-2l26,23r,-1l26,22r1,l28,22r,1l29,22r1,l31,23r1,1l32,24r1,-1l34,22r,l35,21r,-1l36,20r1,l38,21r1,-1l39,18r1,2l41,20r1,-1l43,18r,-1l43,17r1,-1l45,16r,-1l46,15r1,l48,14r1,l49,13r1,l51,13r,l52,12r,l53,11r1,l55,10r1,l56,10,57,9r1,l59,8r,l59,7r1,l61,6,62,5r,l63,5,64,4,65,3r1,l66,2r1,l67,2r1,l69,r,e" filled="f" strokeweight=".0005mm">
                  <v:path arrowok="t"/>
                </v:shape>
                <v:shape id="_x0000_s4281" style="position:absolute;left:6004;top:1807;width:71;height:32" coordsize="71,32" path="m,32r1,l2,32,3,30r1,l4,30,5,29r1,l6,27r1,l7,26r1,l9,25r1,l10,24r1,l12,23r1,-1l14,22r,l15,21r,l16,21r1,l17,21r1,l19,21r1,l21,21r,-1l22,19r1,l23,19r1,-1l24,17r1,2l26,18r1,l27,18r1,-1l29,16r1,l31,15r,-1l31,14r1,-1l33,13r1,1l34,13r1,l36,12r1,-1l38,11r,l39,11r,-1l40,9r1,l41,9,42,8,43,7r1,l44,7r1,l46,7r1,l47,7r,l48,7r1,l50,6r1,l51,6,52,5,53,4r1,l55,4r,l55,3r1,l57,3,58,2r,l59,2r1,l61,2r,l62,2r1,l64,2r,l64,2r1,l66,2r1,l68,1,68,r1,1l70,1r1,1e" filled="f" strokeweight=".0005mm">
                  <v:path arrowok="t"/>
                </v:shape>
                <v:shape id="_x0000_s4282" style="position:absolute;left:6075;top:1809;width:69;height:31" coordsize="69,31" path="m,l1,r,l1,1r1,l3,2r1,l4,2,5,3,6,2r1,l7,2r1,l9,3r,1l10,4r,-1l11,4,12,3,13,2r1,1l14,4r1,l16,5r1,l17,4r,l18,3r1,1l20,5r1,1l21,7r1,l23,7r1,l25,7r,l25,7r1,1l27,7r,l28,7r1,1l30,7r1,l31,7r1,1l33,8r1,1l34,9r,1l35,10r1,1l37,12r1,l38,12r1,l40,13r1,1l42,10r,5l42,14r1,l44,13r,1l45,13r1,1l47,14r1,1l48,15r1,l50,16r,1l51,18r,-1l52,18r1,1l54,20r1,l55,21r1,l57,22r1,1l58,24r,1l59,26r1,1l61,27r,1l62,28r1,l64,30r1,l65,30r1,-1l66,30r1,l68,30r,1l69,31e" filled="f" strokeweight=".0005mm">
                  <v:path arrowok="t"/>
                </v:shape>
                <v:shape id="_x0000_s4283" style="position:absolute;left:6144;top:1828;width:71;height:23" coordsize="71,23" path="m,12l1,11r1,3l3,11r,2l4,13r1,1l5,14r1,l6,15r1,1l8,17r1,l9,18r1,l11,18r1,l13,18r,1l14,19r,l15,20r1,l16,20r1,1l18,21r1,l20,21r,-1l21,19r1,l22,18r1,l23,19r1,1l25,21r1,l26,21r1,1l28,21r1,1l30,23r,-1l30,23r1,-1l32,21r1,l33,19r1,1l35,21r1,l37,21r,-2l38,19r,-1l39,18r1,l40,17r1,-1l42,16r1,-1l43,15r1,-1l45,14r1,l46,14r,-1l47,13r1,l49,14r1,-1l50,13r1,l52,14r1,l54,13r,-1l55,11r,-1l56,9,57,8r,-1l58,6r1,2l60,8r,l61,9,62,8r1,l63,6r,-1l64,4,65,3r1,l67,2r,l68,1,69,r1,1l71,e" filled="f" strokeweight=".0005mm">
                  <v:path arrowok="t"/>
                </v:shape>
                <v:shape id="_x0000_s4284" style="position:absolute;left:6215;top:1780;width:69;height:49" coordsize="69,49" path="m,48r,1l,48,1,47,2,46,3,45r,-1l4,44,5,43r1,l6,42,7,41r1,1l8,41r1,l9,40r1,-1l11,38r1,l13,37r,-1l14,35r1,1l16,36r,-1l16,34r1,l18,34r1,-1l20,33r,l21,32r1,-1l23,31r,-1l24,29r,l25,29r1,-1l26,28r1,l28,28r1,-1l30,26r,l31,26r1,l33,25r,1l33,26r1,-1l35,24r1,l37,23r,l38,21r1,1l40,21r,-1l41,19r,l42,19r1,l43,21r1,l45,19r1,l47,19r,-1l48,17r1,-1l49,16r1,-1l50,13r1,l52,14r1,-2l54,11r,-1l55,8r1,2l57,10r,-1l57,7r1,l59,6r1,1l60,8,61,7r1,1l63,7,64,6r,l65,5r,l66,4,67,3r,-1l68,r1,e" filled="f" strokeweight=".0005mm">
                  <v:path arrowok="t"/>
                </v:shape>
                <v:shape id="_x0000_s4285" style="position:absolute;left:6284;top:1739;width:70;height:42" coordsize="70,42" path="m,41r1,l2,41r,1l3,41r1,1l5,41r,l5,40,6,39r1,l8,38r,1l9,39r1,-2l11,36r1,-2l12,32r1,l13,31r1,-1l15,30r,-1l16,29r1,l18,30r1,-1l19,27r1,-1l21,25r,-1l21,24r1,-1l23,23r1,l25,23r,l26,22r1,-1l28,21r1,l29,19r,l30,19r1,l32,20r,1l33,21r1,-1l35,18r1,-1l36,15r1,-1l37,14r1,l38,15r1,1l40,15r1,1l42,18r,-2l43,14r1,2l45,16r,l45,14r1,1l47,16r1,1l49,16r,-1l50,14r1,l52,12r1,l53,11r1,l54,10,55,9r,-1l56,8r1,1l58,9,59,8r,-1l60,6,61,5,62,4r,-1l62,3,63,2,64,1r1,l66,1,66,r1,1l68,1r1,l70,1r,e" filled="f" strokeweight=".0005mm">
                  <v:path arrowok="t"/>
                </v:shape>
                <v:shape id="_x0000_s4286" style="position:absolute;left:6354;top:1740;width:70;height:36" coordsize="70,36" path="m,l,,1,,2,r,l3,2,4,,5,1r1,l6,2,7,5r1,l8,4,9,3r,1l10,5,11,3r1,2l13,5r,l14,6r1,1l16,6r,1l16,7r1,l18,6r1,1l20,6r,1l21,7r1,l23,7r,l24,7r1,l25,7r1,l26,7r1,l28,7r1,1l30,8r,1l31,9r1,1l33,11r,1l33,12r1,1l35,13r1,l37,13r,l38,13r1,-1l40,12r,1l41,13r,l42,13r1,1l43,15r1,-1l45,14r1,-1l47,13r,2l48,15r1,1l49,17r1,l50,17r1,1l52,19r1,l54,20r,1l55,23r1,2l57,26r,l57,27r1,l59,28r1,l60,27r1,-1l62,25r1,1l64,26r,2l65,30r,l66,31r1,l67,34r1,1l69,35r1,1e" filled="f" strokeweight=".0005mm">
                  <v:path arrowok="t"/>
                </v:shape>
                <v:shape id="_x0000_s4287" style="position:absolute;left:6424;top:1760;width:69;height:25" coordsize="69,25" path="m,16r1,1l1,18r1,l3,20r1,l4,20r,l5,20,6,19r1,l7,20r1,l9,20r1,l11,20r,1l12,20r,1l13,20r1,l14,20r1,l16,20r1,l18,19r,1l19,20r1,l20,20r,1l21,21r1,2l23,25r1,-1l24,24r1,l26,25r1,l28,23r,l28,23r1,l30,22r1,1l31,23r1,l33,22r1,-1l35,20r,l36,18r,1l37,20r,l38,19r1,-1l40,18r1,l41,19r1,-1l43,18r1,-1l45,19r,1l45,19r1,-1l47,20r1,1l48,21r1,1l50,23r1,-2l52,20r,-2l53,17r,1l54,16r,-1l55,13r1,-1l57,11r1,l58,10r1,l60,9,61,8r,l61,8r1,l63,7,64,6,65,5r,l66,4,67,3,68,2r1,l69,r,e" filled="f" strokeweight=".0005mm">
                  <v:path arrowok="t"/>
                </v:shape>
                <v:shape id="_x0000_s4288" style="position:absolute;left:6493;top:1687;width:70;height:73" coordsize="70,73" path="m,73l1,72,2,71r,l3,70,4,69r1,l6,68r,l7,68,8,67r,-2l9,64r,-1l10,61r1,-1l12,58r1,l13,57r1,-1l15,55r1,-2l16,52r,-1l17,50r1,-1l19,49r,-1l20,48r1,-1l22,46r1,-1l23,44r1,-1l25,43r,-1l26,41r,-1l27,40r1,-2l29,38r1,l30,37r1,l32,35r1,l33,34r,-1l34,33r1,l36,33r,-1l37,32r1,-1l39,31r1,-1l40,30r1,-1l41,29r1,-1l43,28r,l44,27r1,l46,26r1,-1l47,25r1,-1l49,23r,l50,22r,-1l51,20r1,-2l53,18r,-1l54,17r1,-1l56,14r1,-2l57,12r,1l58,12r1,-1l60,10r,l61,9,62,8,63,7,64,6r,-1l65,4r1,l66,2r1,l67,2,68,1,69,r1,l70,e" filled="f" strokeweight=".0005mm">
                  <v:path arrowok="t"/>
                </v:shape>
                <v:shape id="_x0000_s4289" style="position:absolute;left:6563;top:1668;width:70;height:23" coordsize="70,23" path="m,19l1,18,2,16r1,l4,16r,1l4,16r1,l6,15,7,14r,-1l8,13,9,12r1,-1l11,11r,l12,10r,-1l13,9,14,8r,l15,8,16,6r1,l17,5,18,4,19,3,20,2r,-1l20,1r1,l22,1,23,r1,l24,1r1,l26,r1,1l28,1r,l28,1r1,1l30,3r1,1l31,4r1,1l33,6r1,l34,7,35,6r1,l37,5r,-1l37,4r1,l39,5r1,l41,5r,-1l42,4,43,3r1,l45,3r,l45,3r1,l47,3r1,1l48,5r1,1l50,6r1,1l51,7r1,1l53,8r,1l54,10r,l55,9r1,l57,9r1,l58,9r1,l60,10r1,2l61,13r,1l62,15r1,l64,16r1,1l65,18r1,l67,19r1,l68,21r1,l69,23r1,e" filled="f" strokeweight=".0005mm">
                  <v:path arrowok="t"/>
                </v:shape>
                <v:shape id="_x0000_s4290" style="position:absolute;left:6633;top:1680;width:70;height:29" coordsize="70,29" path="m,11r1,1l1,13r1,1l3,16r1,l5,17r,l6,18r1,1l7,19,8,17r,l9,17r1,1l11,17r1,1l12,18r1,l14,19r1,l16,20r,1l16,22r1,1l18,24r,1l19,26r1,1l21,29r1,l22,29r1,-2l24,27r,l25,27r,l26,27r1,-1l28,26r1,l29,26r1,-1l31,25r1,l32,25r,l33,25r1,l35,25r,l36,25r1,-1l38,24r1,l39,23r1,l40,22r1,l42,22r,-1l43,20r1,l45,19r1,l46,17r1,l48,17r,-1l49,15r,l50,14r1,l52,14r,-1l53,12r1,l55,12r1,l56,12r1,-1l57,10,58,9r1,l59,8,60,7r1,l62,6,63,5r,-1l64,3,65,2r,1l66,2r,l67,2,68,1r1,l69,r1,e" filled="f" strokeweight=".0005mm">
                  <v:path arrowok="t"/>
                </v:shape>
                <v:shape id="_x0000_s4291" style="position:absolute;left:6703;top:1635;width:70;height:45" coordsize="70,45" path="m,45r1,l2,44r1,1l3,44r,l4,43,5,42r1,l6,43,7,42r1,2l9,43r1,-1l10,42r1,-1l11,41r1,-2l13,39r,l14,38r1,l16,37r,l17,36r1,l19,36r,-2l19,34r1,-2l21,32r1,-1l23,31r,-1l24,29r1,-1l26,26r1,-1l27,24r,-1l28,23r1,-1l30,23r,-1l31,21r1,l33,21r,l34,23r1,-2l36,21r,-2l36,18r1,-1l38,15r1,-1l40,15r,1l41,16r1,l43,15r1,-1l44,14r,-1l45,13r1,-1l47,11r,l48,11r1,l50,12r,1l51,12r1,-1l52,11,53,9r,l54,8r1,1l56,9r1,l57,9,58,7r1,1l60,8r,2l60,9,61,8r1,l63,8,64,7r,-1l65,6,66,5,67,4r,-1l68,3r,-2l69,1,70,e" filled="f" strokeweight=".0005mm">
                  <v:path arrowok="t"/>
                </v:shape>
                <v:shape id="_x0000_s4292" style="position:absolute;left:6773;top:1592;width:70;height:43" coordsize="70,43" path="m,43l,42r1,l2,41r1,l4,41r,-1l5,40r1,l7,39r,l7,39r1,l9,38r1,l11,37r,l12,37r1,-1l14,36r,-1l15,34r,-1l16,33r1,-1l17,32r1,-1l19,31r1,l21,31r,-1l22,29r1,l23,28r1,l24,27r1,l26,27r1,l28,26r,l29,24r1,-1l31,23r,1l31,23r1,-1l33,22r1,l34,21r1,l36,20r1,-1l38,18r,l39,16r,l40,15r1,-1l41,14r1,-1l43,13r1,l45,14r,-1l46,13r1,l47,12r,-1l48,11r1,l50,11r1,-1l51,10,52,9,53,8r1,l55,8r,l56,9r,-1l57,8,58,7r,1l59,7,60,6,61,5r1,l62,5,63,4,64,3r,l64,3,65,1r1,l67,2r1,1l68,2,69,1,70,e" filled="f" strokeweight=".0005mm">
                  <v:path arrowok="t"/>
                </v:shape>
                <v:shape id="_x0000_s4293" style="position:absolute;left:6843;top:1591;width:69;height:24" coordsize="69,24" path="m,1l1,,2,1r,1l2,2,3,3r1,l5,4r,1l6,5r1,l8,5,9,6r,l10,6r,l11,6r,l12,6r1,1l14,7r1,2l15,9r1,l17,9r1,l18,9r,l19,12r1,-2l21,10r1,l22,9r1,l24,7,25,6,26,4r,-1l27,2r,l28,1r,l29,1r1,l31,1r1,l32,2r1,l34,4,35,2r,2l35,6,36,4r1,l38,4r1,l39,4r1,l41,5r1,1l43,6r,l43,7r1,l45,7r,1l46,9r1,1l48,12r1,1l49,13r1,1l51,14r,1l52,16r,1l53,16r1,-1l55,16r1,l56,17r1,1l58,17r1,l59,18r,1l60,19r1,l62,19r,1l63,19r1,1l65,20r1,l66,20r1,1l67,22r1,l69,24r,-2e" filled="f" strokeweight=".0005mm">
                  <v:path arrowok="t"/>
                </v:shape>
                <v:shape id="_x0000_s4294" style="position:absolute;left:6912;top:1588;width:71;height:29" coordsize="71,29" path="m,25r1,l2,27r1,1l4,28r,l5,27r1,l7,28r,l7,27r1,l9,28r1,l10,28r1,l12,28r1,1l14,29r,l15,28r,1l16,28r1,l17,27r1,l19,25r1,l21,25r,-1l22,24r1,-1l23,23r1,l24,22r1,-1l26,20r1,-1l28,18r,1l29,20r1,l31,18r,l31,18r1,-1l33,17r1,l34,15r1,l36,14r1,-1l38,13r,-1l39,11r,-1l40,10,41,9r,l42,9,43,8,44,7r1,1l45,7,46,6r1,1l48,6r,-1l48,6,49,5r1,1l51,5r,l52,6,53,5,54,4r1,l55,4,56,3r,-1l57,2r1,l58,1r1,l60,r1,l62,1r,1l63,3r1,l64,2r,-1l65,r1,l67,1r1,l68,1r1,1l70,3,71,2e" filled="f" strokeweight=".0005mm">
                  <v:path arrowok="t"/>
                </v:shape>
                <v:shape id="_x0000_s4295" style="position:absolute;left:6983;top:1537;width:69;height:53" coordsize="69,53" path="m,53l1,52r,-1l1,52,2,51r1,l4,50r,l5,49,6,48r1,l8,48r,-1l9,46r,l10,46r,l11,46r1,-1l13,45r1,-1l14,43r1,-2l16,41r1,-1l17,40r,l18,40r1,-1l20,39r1,-1l21,37r1,-1l23,36r1,-1l25,35r,-2l26,33r,-1l27,31r,-1l28,29r1,-1l30,27r1,-1l31,26r1,-1l33,24r1,-1l34,22r,-1l35,20r1,-1l37,18r1,-1l38,17r1,-2l40,15r1,-1l42,13r,-1l42,12r1,1l44,12r,l45,12r1,l47,11r1,l48,11r1,-1l50,9r,-1l51,8r,l52,8r1,l54,8r1,l55,7r1,l57,7r1,l58,6r,-1l59,4,60,3,61,2r,-1l62,r1,l64,r1,l65,r1,1l67,1,67,r1,1l68,r1,2e" filled="f" strokeweight=".0005mm">
                  <v:path arrowok="t"/>
                </v:shape>
                <v:shape id="_x0000_s4296" style="position:absolute;left:7052;top:1512;width:71;height:27" coordsize="71,27" path="m,27l1,26r1,l3,25r,l4,25,5,23r1,1l6,23r,l7,22,8,21r1,l9,21r1,-1l11,20r1,l13,20r,l14,20r,l15,20r1,l16,19r1,-1l18,18r1,l20,17r,l21,16r1,-1l22,15r1,l23,14r1,l25,14r1,-1l26,12r1,1l28,12r1,-1l30,12r,-2l30,10r1,1l32,10,33,9r,1l34,10,35,9r1,l37,8r,-1l38,5r,l39,4,40,3r,-1l41,r1,1l43,r,l44,r1,1l46,r1,2l47,2r,l48,2r1,1l50,3r,l51,3,52,2r1,1l54,4r,l55,4r,l56,4r1,l57,5,58,4r1,1l60,4r,l61,4,62,3r1,1l63,2r,1l64,3r1,l66,2r1,l67,2,68,1,69,r1,1l71,2e" filled="f" strokeweight=".0005mm">
                  <v:path arrowok="t"/>
                </v:shape>
                <v:shape id="_x0000_s4297" style="position:absolute;left:7123;top:1512;width:69;height:43" coordsize="69,43" path="m,2l,1,,,1,,2,,3,1r,1l4,1r1,l6,r,1l7,1r1,l8,1,9,2r,l10,2r1,l12,3r1,1l13,3r1,1l15,4r1,l17,5r,1l17,7r1,l19,9r1,l20,9r1,1l22,12r1,l23,12r1,2l25,14r,1l26,15r,2l27,17r1,l29,17r1,1l30,19r1,1l32,19r1,-1l33,17r,l34,18r1,l36,18r1,2l37,21r1,1l39,22r1,l40,23r1,l41,23r1,l43,23r,1l44,25r1,l46,27r1,1l47,28r1,1l49,30r,l50,31r,-1l51,32r1,l53,33r1,1l54,35r1,1l56,36r1,-1l57,35r,1l58,35r1,1l60,36r,1l61,38r1,1l63,40r1,1l64,41r1,1l66,43r,l67,42r,-1l68,40r1,e" filled="f" strokeweight=".0005mm">
                  <v:path arrowok="t"/>
                </v:shape>
                <v:shape id="_x0000_s4298" style="position:absolute;left:7192;top:1493;width:70;height:59" coordsize="70,59" path="m,59l1,58,2,57r,l3,56,4,55,5,54r,-1l5,52,6,51r1,l8,49r,l9,49r1,-1l11,47r1,-1l12,46r1,-1l13,44r1,-2l15,41r,-2l16,39r1,l18,39r1,l19,38r1,-1l21,37r,-1l22,36r,l23,35r1,-1l25,33r,l26,33r1,-1l28,31r1,l29,31r,l30,30r1,l32,29r,l33,29r1,-1l35,28r1,l36,26r1,l38,24r,l39,23r,l40,23r1,-1l42,23r,-1l43,21r1,l45,21r1,l46,20r,l47,19r1,2l49,19r,-1l50,18r1,l52,18r1,-2l53,18r1,-2l54,16r1,-2l56,13r,l57,11r1,2l59,12r,-1l60,10,61,9,62,8r,l62,8,63,7,64,6r1,l66,6r,-2l67,4,68,3r1,l70,1,70,e" filled="f" strokeweight=".0005mm">
                  <v:path arrowok="t"/>
                </v:shape>
                <v:shape id="_x0000_s4299" style="position:absolute;left:7262;top:1463;width:70;height:30" coordsize="70,30" path="m,30r,l1,30r1,l3,29r,-1l4,28r1,l6,28r,-1l7,26r1,1l8,26r1,l9,26r1,l11,25r1,l13,25r,l14,25r1,-1l16,24r1,l17,23r,l18,24r1,-1l20,24r,-1l21,25r1,-2l23,23r,-1l24,23r1,-1l25,21r1,l26,21r1,-1l28,20r1,l30,19r,l31,18r1,l33,18r,-1l33,16r1,l35,16r1,l37,16r,l38,16r1,l40,16r,-1l41,15r,-1l42,13r1,l43,13r1,l45,12r1,l47,11r,-1l48,10,49,9r,l50,8r,l51,8r1,l53,8r1,l54,7r1,1l56,8,57,7r,l58,7r,-1l59,6,60,5r,l61,5r1,l63,5r1,l64,4,65,3r1,l66,3,67,2r,-1l68,1r1,l70,e" filled="f" strokeweight=".0005mm">
                  <v:path arrowok="t"/>
                </v:shape>
                <v:shape id="_x0000_s4300" style="position:absolute;left:7332;top:1445;width:69;height:18" coordsize="69,18" path="m,18r1,l1,17,2,16,3,15r1,l4,15r,l5,14,6,13r1,l7,13,8,12r1,l10,11r1,1l11,12r1,l12,12r1,l14,13r,l15,14r1,1l17,14r1,-1l18,14r1,-1l20,13r,l20,12r1,-1l22,10r1,1l24,11r,l25,12r1,-1l27,11r1,-1l28,10r,-1l29,10,30,9,31,8r,l32,8r1,l34,7r1,1l35,7,36,6,37,5r,l37,4,38,3r1,2l40,4,41,3r,l42,1r1,l44,1,45,r,1l45,1r1,l47,1r1,l48,1r1,l50,1r1,1l52,3r,l53,3r,1l54,5r,-2l55,4,56,3r1,1l58,5r,l59,4,60,3r1,l61,3r,l62,5r1,l64,6r1,1l65,6r1,1l67,8r1,l69,8r,2l69,10e" filled="f" strokeweight=".0005mm">
                  <v:path arrowok="t"/>
                </v:shape>
                <v:shape id="_x0000_s4301" style="position:absolute;left:7401;top:1448;width:70;height:22" coordsize="70,22" path="m,7r1,l2,6r,l3,7r1,l5,8,6,7r,1l7,8,8,9,9,8r,1l9,8r1,1l11,10r1,l13,11r,1l14,13r1,l16,14r1,l17,14r,1l18,15r1,l19,15r1,l21,15r1,1l23,18r,l24,19r1,1l25,20r1,1l26,21r1,1l28,22r1,l30,22r,l31,21r1,1l33,21r,l33,21r1,1l35,22r1,-1l36,21r1,l38,20r1,l40,20r,-1l41,18r,l42,17r1,-1l43,16r1,l45,15r1,l47,15r,-1l48,13r1,l50,13r,-1l50,12r1,-1l52,11r1,l53,10r1,l55,9,56,8r1,l57,8r1,l58,7r1,l60,7r,-1l61,5r1,l63,5,64,4r,l65,3r1,l66,2r1,l67,2r1,l69,1r1,l70,e" filled="f" strokeweight=".0005mm">
                  <v:path arrowok="t"/>
                </v:shape>
                <v:shape id="_x0000_s4302" style="position:absolute;left:7471;top:1402;width:70;height:46" coordsize="70,46" path="m,46r1,l2,45,3,44r1,l4,44r,-1l5,43,6,42,7,41r,l8,41,9,40r1,l11,40r,-1l12,39r,-1l13,38r1,-1l14,36r1,l16,36r1,-1l18,34r,l19,34r1,l20,34r,-1l21,33r1,l23,32r1,-1l24,31r1,l26,31r1,l28,30r,l29,29r,l30,28r1,l31,27r1,-1l33,25r1,l35,25r,l36,24r1,-1l37,23r,l38,22r1,l40,22r1,-1l41,21r1,l43,20r1,l45,19r,-1l45,18r1,-1l47,16r1,l48,15r1,l50,14r1,-1l52,13r,l53,12r,1l54,12r,-1l55,11r1,l57,10r1,l58,9,59,8r1,l61,7r,-1l61,6r1,l63,5r1,l65,4r,l66,3r1,l68,3,69,2r,-1l70,1,70,e" filled="f" strokeweight=".0005mm">
                  <v:path arrowok="t"/>
                </v:shape>
                <v:shape id="_x0000_s4303" style="position:absolute;left:7541;top:1386;width:70;height:27" coordsize="70,27" path="m,16r1,l1,16r1,l3,15,4,14r1,l5,14,6,13r1,1l8,14r,l8,15r1,1l10,16r1,l12,16r,1l13,17r1,1l15,18r1,l16,19r,l17,19r1,1l18,21r1,l20,22r1,l22,23r,1l23,24r1,l24,25r1,l25,26r1,l27,27r1,l29,26r,l30,25r1,-1l32,24r,l32,24r1,-1l34,22r1,l35,22r1,-1l37,21r1,l39,20r,l40,19r,l41,18r1,l42,18r1,-1l44,17r1,l46,17r,-1l47,16r1,l49,15r,-1l49,14r1,l51,13r1,l52,12r1,l54,11r1,l56,11r,-1l57,9r,l58,9,59,8r,l60,6r1,l62,6r1,l63,6,64,4,65,3r,l66,3r,-1l67,1r1,l69,1r,l70,e" filled="f" strokeweight=".0005mm">
                  <v:path arrowok="t"/>
                </v:shape>
                <v:shape id="_x0000_s4304" style="position:absolute;left:7611;top:1375;width:70;height:20" coordsize="70,20" path="m,11r1,l2,10r1,l3,9r,l4,8,5,7r1,l6,6r1,l8,5r1,l10,6r,-1l11,5r,-1l12,4r1,l13,3r1,1l15,3,16,2r,-1l17,r1,l19,r1,1l20,1r,1l21,2r1,l23,2r,l24,3,25,2r1,2l27,4r,l28,4r,l29,4r1,1l30,5r1,1l32,6r1,l33,6r1,1l35,7r1,l36,7r,l37,8r1,l39,8r1,1l40,9r1,l42,10r1,l44,12r,-2l44,12r1,-1l46,12r1,l47,12r1,l49,12r1,1l50,12r1,l52,13r,-1l53,12r,2l54,14r1,l56,14r1,1l57,15r1,1l59,16r1,1l60,16r,1l61,17r1,l63,17r1,-1l64,17r1,1l66,17r1,2l67,19r1,l69,19r,l70,20e" filled="f" strokeweight=".0005mm">
                  <v:path arrowok="t"/>
                </v:shape>
                <v:shape id="_x0000_s4305" style="position:absolute;left:7681;top:1372;width:70;height:26" coordsize="70,26" path="m,23r,l1,23r1,l3,24r1,1l4,25r1,l6,25r1,1l7,25r,-1l8,25r1,l10,25r1,1l11,25r1,l13,26r1,-1l14,26r1,l15,26r1,l17,26r,l18,26r1,l20,26r1,l21,26r1,-1l23,25r,l24,25r,-1l25,23r1,l27,23r1,l28,23r1,-1l30,22r1,l31,22r,-1l32,20r1,l34,20r,l35,18r1,l37,18r1,l38,18r1,-1l40,17r,l41,17r,l42,16r1,-1l44,15r1,l45,15r1,-1l47,14r1,-1l48,13r,-1l49,12r1,l51,12r,l52,11r1,l54,10r1,l55,10r1,l56,9r1,l58,8r,l59,7r1,l61,7,62,6r,-1l63,5r1,l64,4r,-1l65,3,66,2r1,l68,2r,-1l69,r1,e" filled="f" strokeweight=".0005mm">
                  <v:path arrowok="t"/>
                </v:shape>
                <v:shape id="_x0000_s4306" style="position:absolute;left:7751;top:1317;width:69;height:55" coordsize="69,55" path="m,55r1,l2,54r,-1l2,53r1,l4,52r1,l5,51,6,50r1,l8,49,9,48r,l10,47r,l11,47r1,-1l12,45r1,l14,45r1,-1l15,44r1,-1l17,42r1,l19,40r,l19,39r1,l21,38r1,-1l22,37r1,-1l24,35r1,l26,34r,l27,33r,-1l28,32r1,-1l29,31r1,-1l31,30r1,-1l32,29r1,l34,28r1,-1l35,27r,-2l36,25r1,l38,24r1,l39,23r1,-1l41,22r1,l43,21r,-1l43,20r1,-1l45,19r1,-2l46,17r1,-1l48,16r1,-1l49,14r1,l51,13r,l52,12r,l53,11r1,l55,11r1,-1l56,9,57,8r1,l59,8,60,7r,l60,6r1,l62,6,63,5r,l64,4r1,l66,3r,l67,2r1,l68,2,69,1,69,e" filled="f" strokeweight=".0005mm">
                  <v:path arrowok="t"/>
                </v:shape>
                <v:shape id="_x0000_s4307" style="position:absolute;left:7820;top:1286;width:71;height:31" coordsize="71,31" path="m,31r1,l2,30r1,l4,29r,l5,28r1,l7,28r,l7,27r1,l9,26r1,-1l11,25r,l12,24r1,-1l14,23r,l15,22r,l16,22r1,-1l17,20r1,l19,20r1,-1l21,18r,l22,18r1,-1l23,17r1,-1l24,15r1,l26,15r1,l28,15r,l29,14r1,-1l31,13r,l31,12r1,l33,11r1,l34,11r1,-1l36,10r1,l38,9r,l39,8r1,l40,7r1,l41,7r1,l43,6r1,l45,5r,l46,5r1,l48,5r,-1l48,4r1,l50,4r1,l51,3r1,l53,2r1,l55,2r,l56,1r,l57,r1,1l58,1r1,1l60,1r1,1l62,2r,l63,2r1,l64,2r,1l65,3r1,1l67,4r1,l68,4r1,l70,4r1,e" filled="f" strokeweight=".0005mm">
                  <v:path arrowok="t"/>
                </v:shape>
                <v:shape id="_x0000_s4308" style="position:absolute;left:7891;top:1290;width:69;height:31" coordsize="69,31" path="m,l1,r,l1,,2,1r1,l4,1r,l5,1r1,l7,1r1,l8,1r1,l10,2r,1l10,3r1,l12,4r1,l14,5r,l15,5r1,l17,5r1,l18,6r,l19,6r1,1l21,8r,l22,8r1,l24,8r1,1l25,9r1,l26,10r1,l27,11r1,l29,12r1,l31,13r,l32,14r1,l34,15r,l34,16r1,l36,16r1,l38,16r,1l39,18r1,l41,18r1,1l42,19r,l43,19r1,l44,20r1,1l46,21r1,l48,22r,l49,23r1,l50,23r1,l51,24r1,l53,24r1,1l55,25r,1l56,26r1,l58,26r1,1l59,27r,l60,27r1,1l61,28r1,1l63,29r1,l65,29r,l66,30r1,l67,30r1,l68,31r1,e" filled="f" strokeweight=".0005mm">
                  <v:path arrowok="t"/>
                </v:shape>
                <v:shape id="_x0000_s4309" style="position:absolute;left:7960;top:1302;width:71;height:26" coordsize="71,26" path="m,19r1,l2,19r1,1l3,21r1,l5,21r1,l6,21r,l7,21r1,1l9,22r,l10,22r1,l12,22r1,1l13,23r1,1l14,24r1,l16,24r,l17,24r1,1l19,25r1,l20,26r1,l22,26r,-1l23,25r,-1l24,25r1,l26,25r,l27,25r1,-1l29,24r1,l30,23r1,l31,22r1,l33,22r,l34,21r1,l36,21r1,l37,21r1,-1l39,20r,-1l40,19r,-1l41,17r1,l43,16r,l44,16r1,-1l46,14r1,-1l47,13r,-1l48,11r1,l50,11r,-2l51,9r1,l53,8,54,7r,l55,7r,l56,7r1,l57,8r1,1l59,9r1,l60,8,61,7r1,l63,7r,-1l63,6,64,4r1,l66,3,67,2r,l68,2,69,1r1,l71,e" filled="f" strokeweight=".0005mm">
                  <v:path arrowok="t"/>
                </v:shape>
                <v:shape id="_x0000_s4310" style="position:absolute;left:8031;top:1245;width:69;height:57" coordsize="69,57" path="m,57l,56,,55,1,54,2,53r1,l3,52,4,51r1,l6,50r,l7,49,8,48r1,l9,46r,l10,46r1,-1l12,45r1,l13,44r1,-1l15,42r1,-1l17,41r,-1l17,40r1,l19,39r1,-1l20,37r1,-1l22,36r1,-1l24,34r,-1l25,33r,-1l26,31r,l27,30r1,l29,28r1,l30,27r1,-1l32,25r1,l33,25r,-1l34,23r1,l36,22r1,-1l37,21r1,l39,20r1,l41,19r,-1l41,18r1,-1l43,17r,-1l44,15r1,l46,15r1,l47,14r1,-1l49,13r1,l50,12r,l51,11r1,l53,10r1,l54,10,55,9r1,l57,8r1,l58,7r,l59,7,60,6r,l61,5r1,l63,5r1,l64,5,65,3r1,l66,3,67,2r,l68,1,69,e" filled="f" strokeweight=".0005mm">
                  <v:path arrowok="t"/>
                </v:shape>
                <v:shape id="_x0000_s4311" style="position:absolute;left:8100;top:1215;width:70;height:30" coordsize="70,30" path="m,30r1,l2,29r,-1l3,28r1,l5,27r,l5,26,6,25r1,l8,25r,-1l9,24r1,-1l11,23r1,l12,22r1,l13,21r1,-1l15,20r,l16,20r1,-1l18,19r1,-1l19,18r1,l21,17r,l22,16r,l23,15r1,-1l25,14r,l26,13r1,-1l28,12r1,l29,11r1,-1l30,10,31,9r1,l32,8,33,7r1,l35,6,36,5r,l37,5,38,4r,l39,3r,l40,2r1,l42,2r,l43,1,44,r1,l46,r,1l46,1r1,1l48,2r1,l49,2r1,1l51,4r1,l53,4r,l54,5r,l55,5r1,1l56,6r1,1l58,7r1,l59,7r1,1l61,8r1,l62,9r,l63,9r1,l65,10r1,l66,10r1,l68,11r1,1l70,12r,2e" filled="f" strokeweight=".0005mm">
                  <v:path arrowok="t"/>
                </v:shape>
                <v:shape id="_x0000_s4312" style="position:absolute;left:8170;top:1215;width:70;height:21" coordsize="70,21" path="m,14r1,1l1,15,2,13,3,10,3,9r1,l5,6,6,4r,l7,4,8,2,9,4r,1l9,4r1,l11,4,12,2r1,l13,2r1,l15,1,16,r1,l17,r,l18,r1,l20,r,l21,1r1,l23,2r,l24,2r1,1l25,3r1,1l26,4r1,l28,5r1,l30,5r,l31,6r1,1l33,7r,1l33,8r1,1l35,9r1,l37,10r,l38,11r1,1l40,12r,1l41,13r,1l42,14r1,l43,14r1,1l45,15r1,l47,15r,1l48,17r1,l50,17r,l50,18r1,l52,18r1,l54,18r,1l55,19r1,l57,20r,l58,20r,l59,20r1,l60,20r1,1l62,21r1,l64,20r,l65,20r1,-1l66,19r1,l67,18r1,l69,18r1,-1e" filled="f" strokeweight=".0005mm">
                  <v:path arrowok="t"/>
                </v:shape>
                <v:shape id="_x0000_s4313" style="position:absolute;left:8240;top:1179;width:70;height:53" coordsize="70,53" path="m,53r1,l1,53,2,51r1,l4,50r,l4,49,5,48r1,l7,46r,l8,46,9,45r1,l11,44r,-1l12,43r,-1l13,41r1,l14,41r1,-1l16,40r1,-1l18,38r,l19,37r1,-1l21,36r,l21,35r1,l23,35r1,l24,34r1,-1l26,33r1,-1l28,32r,-1l29,31r,-1l30,30r1,l31,29r1,-1l33,28r1,l35,27r,-1l36,26r1,-1l37,25r,-1l38,24r1,-1l40,23r1,-2l41,21r1,l43,20r1,l45,19r,l45,18r1,l47,18r1,l48,17r1,l50,16r1,l52,15r,l53,14r,-1l54,13r,-1l55,12r1,-1l57,10r1,l58,9,59,8r1,l61,8r,-1l61,7,62,5r1,l64,4r1,l65,3r1,l67,2r1,l69,1,69,r1,e" filled="f" strokeweight=".0005mm">
                  <v:path arrowok="t"/>
                </v:shape>
                <v:shape id="_x0000_s4314" style="position:absolute;left:8310;top:1121;width:70;height:58" coordsize="70,58" path="m,58r,l1,57r,-1l2,55r1,l4,55,5,54r,-1l6,53r1,l8,52r,-1l8,51r1,l10,50r1,l12,49r,-1l13,48r1,l15,47r1,-1l16,46r,-1l17,44r1,l19,43r,l20,42r1,l22,42r,-1l23,40r1,l24,39r1,-1l25,38r1,-1l27,37r1,-1l29,36r,-1l30,35r1,l32,34r,-1l32,33r1,l34,32r1,l36,32r,-1l37,30r1,l39,28r,l40,27r1,l41,25r1,l42,24r1,l44,23r1,l46,22r,l47,21r1,l49,20r,l49,18r1,l51,18r1,-1l53,17r,-1l54,15r1,-1l56,13r,l57,13r,-1l58,11r1,-1l59,10,60,9,61,8r1,l63,7r,-1l64,5r1,l65,4r1,l66,3,67,2r1,l69,r1,e" filled="f" strokeweight=".0005mm">
                  <v:path arrowok="t"/>
                </v:shape>
                <v:shape id="_x0000_s4315" style="position:absolute;left:8380;top:1095;width:69;height:26" coordsize="69,26" path="m,26r,l1,25,2,24,3,23r,l3,23,4,22,5,21r1,l6,20r1,l8,19,9,18r1,l10,17r1,-1l12,16r,l13,16r,-1l14,15r1,l16,13r1,l17,13r1,-1l19,11r1,-1l20,10r,l21,8r1,l23,7r,-1l24,6r1,l26,5r1,l27,5,28,4r,-1l29,3r1,l30,2r1,l32,2,33,1,34,r,1l35,1r1,l36,2r,l37,2r1,l39,3r1,l40,3r1,l42,4r1,1l44,5r,1l44,6r1,l46,6r1,l47,7r1,l49,8r1,l51,8r,1l52,10r,-2l53,11r,l54,12r1,l56,13r1,1l57,15r1,l59,16r1,l61,17r,1l61,18r1,1l63,19r1,1l64,20r1,1l66,22r1,1l68,23r,1l69,24r,1e" filled="f" strokeweight=".0005mm">
                  <v:path arrowok="t"/>
                </v:shape>
                <v:shape id="_x0000_s4316" style="position:absolute;left:8449;top:1115;width:70;height:25" coordsize="70,25" path="m,5r1,l1,5,2,6r1,l4,7,5,8r,l6,9r1,1l8,10r,l8,11r1,l10,11r1,l12,11r,1l13,12r1,1l15,13r1,1l16,14r,1l17,15r1,l18,15r1,1l20,16r1,l22,17r,l23,18r1,l24,18r1,l25,19r1,l27,19r1,l29,20r,l30,20r1,1l32,21r1,l33,22r,1l34,23r1,l35,23r1,1l37,24r1,l39,24r,1l40,24r1,l41,24r1,-1l42,23r1,l44,22r1,-1l46,21r,-1l47,20r1,-1l49,19r,-1l49,18r1,-1l51,16r1,l52,15r1,l54,14r1,-1l56,13r,l57,11r,l58,11r1,-1l59,10,60,9,61,8,62,7,63,6r,l64,5r1,l65,4,66,3r,l67,2,68,1r1,l69,r1,e" filled="f" strokeweight=".0005mm">
                  <v:path arrowok="t"/>
                </v:shape>
                <v:shape id="_x0000_s4317" style="position:absolute;left:8519;top:1053;width:70;height:62" coordsize="70,62" path="m,62l1,60r1,l3,59r,-1l3,58r1,l5,57r1,l6,55r1,l8,54,9,53r1,l10,52r1,-1l12,50r,l13,50r,-2l14,48r1,-1l16,47r,-1l17,45r1,l19,44r1,l20,44r,-2l21,42r1,-1l23,41r,-1l24,40r1,-1l26,39r1,-1l27,37r1,l28,36r1,l30,35r,l31,34r1,l33,32r,l34,31r1,-1l36,30r,-1l36,28r1,l38,27r1,l40,25r,l41,24r1,-1l43,22r1,l44,20r,l45,20r1,2l47,20r,-1l48,18r1,-1l50,17r,-1l51,15r1,-1l53,13r,-1l53,12r1,-1l55,11r1,-1l57,10r,-1l58,9,59,7r1,l61,7r,l61,7,62,6r1,l64,6r,-1l65,4r1,l67,3r,l68,2,69,1r,l70,e" filled="f" strokeweight=".0005mm">
                  <v:path arrowok="t"/>
                </v:shape>
                <v:shape id="_x0000_s4318" style="position:absolute;left:8589;top:972;width:70;height:81" coordsize="70,81" path="m,81l,80,1,79,2,78r1,l4,77r,-1l5,74,6,73,7,72r,-1l7,70r1,l9,69r1,l11,68r,l12,68r1,-1l14,67r1,-1l15,65r,-2l16,63r1,-1l17,62r1,-1l19,60r1,-1l21,58r,-1l22,56r1,-1l23,55r1,-1l24,52r1,l26,51r1,-1l28,50r,-2l29,47r1,-1l31,45r1,-1l32,44r,-2l33,41r1,-1l34,39r1,-2l36,36r1,-1l38,35r,-1l39,33r1,-1l40,30r1,l41,31r1,-2l43,29r1,-1l45,27r,-1l46,24r1,-1l48,22r,l48,21r1,l50,21r1,-2l51,19r1,-2l53,16r1,l55,15r,-1l56,14r,-2l57,12r1,-1l58,10,59,9r1,l61,8r1,l62,7r1,l64,7r,-1l65,6r,-1l66,4,67,3,68,2r,-1l69,1,70,e" filled="f" strokeweight=".0005mm">
                  <v:path arrowok="t"/>
                </v:shape>
                <v:shape id="_x0000_s4319" style="position:absolute;left:8659;top:941;width:69;height:31" coordsize="69,31" path="m,31l1,30r1,l2,28r1,l3,27,4,25r1,l5,24r1,l7,22r1,l9,21r,-1l10,20r1,-2l11,18r1,-1l12,17r1,l14,16r1,l15,14r1,l17,14r1,l19,12r,l19,11r1,l21,11r1,-1l22,10r1,l24,9,25,7,26,6r,l27,5r,-1l28,4,29,3r,-1l30,1r1,l32,1,32,r1,l34,r1,l35,r,1l36,1r1,1l38,2r1,l39,4r1,l41,4r1,l43,5r,l43,5r1,1l45,7r1,l46,7r1,1l48,9r1,1l49,11r1,1l51,13r1,1l52,14r,1l53,15r1,1l55,17r1,1l56,18r1,1l58,20r1,l60,20r,l60,21r1,1l62,23r1,1l63,24r1,l65,25r1,l66,26r1,1l68,27r,l69,27r,1e" filled="f" strokeweight=".0005mm">
                  <v:path arrowok="t"/>
                </v:shape>
                <v:shape id="_x0000_s4320" style="position:absolute;left:8728;top:927;width:71;height:54" coordsize="71,54" path="m,42r1,l2,42r1,l4,43r,1l5,46r1,l7,47r,2l7,49r1,2l9,51r1,l11,52r,l12,52r1,l14,53r,1l15,54r,l16,54r1,l17,54r1,l19,54r1,-1l21,52r,l22,52r1,-1l24,51r,l24,51r1,-1l26,49r1,-1l28,47r,-1l29,46r1,-1l31,44r,-1l32,42r,-1l33,40r1,-1l34,38r1,-2l36,35r1,-1l38,33r,l39,32r1,-1l40,30r1,-1l41,28r1,l43,28r1,-2l45,26r,-2l46,24r1,-1l48,22r,l48,21r1,-1l50,19r1,l51,18r1,l53,17r1,-1l55,14r,-1l56,13r,-1l57,11,58,9r,l59,8,60,7r1,l62,6r,l63,6r1,l64,4r,-1l65,2r1,1l67,3,68,2r,-1l69,1,70,r1,e" filled="f" strokeweight=".0005mm">
                  <v:path arrowok="t"/>
                </v:shape>
                <v:shape id="_x0000_s4321" style="position:absolute;left:8799;top:854;width:69;height:73" coordsize="69,73" path="m,73l1,71r,l2,69r,l3,68,4,66r,l5,66,6,64r1,l8,63r,-1l9,61r1,-2l10,58r,l11,57r1,-1l13,55r1,-1l14,54r1,-1l16,52r1,-1l18,50r,-1l18,49r1,l20,48r1,l21,47r1,-1l23,46r1,-1l25,45r,-1l26,43r,l27,43r,-1l28,41r1,l30,41r1,l31,41r1,-1l33,40r1,l34,39r,l35,38r1,l37,38r1,-2l38,36r1,l40,36r1,1l42,38r,-1l43,36r,-1l44,33r,l45,31r1,l47,30r1,l48,29r1,-1l50,27r1,-1l51,26r,-1l52,23r1,l54,23r1,l55,21r1,1l57,20r1,-2l59,16r,-3l59,10,60,8,61,7r,l62,6,63,5r1,l65,3r,-1l66,2,67,1r,1l68,2r,-1l69,e" filled="f" strokeweight=".0005mm">
                  <v:path arrowok="t"/>
                </v:shape>
                <v:shape id="_x0000_s4322" style="position:absolute;left:8868;top:795;width:71;height:59" coordsize="71,59" path="m,59r1,l2,57,3,56r,-1l4,54,5,53,6,52r,1l6,52,7,50,8,48,9,46r1,-3l10,42r1,-2l12,42r1,l13,43r1,1l14,42r1,-2l16,38r,-2l17,35r1,-1l19,33r1,-1l20,32r1,1l22,34r1,l23,33r,l24,34r1,-1l26,33r1,-1l27,31r1,2l29,33r1,-2l30,29r1,-2l31,26r1,-2l33,24r,l34,23r1,l36,22r1,-1l37,19r1,-1l39,17r,-1l40,18r,-2l41,14r1,-1l43,16r1,-2l44,14r1,2l46,16r1,-1l47,14r,-1l48,13r1,l50,11r,1l51,9r1,l53,11r1,1l54,13,55,9r,2l56,12r1,1l57,9,58,5,59,3,60,1,61,r,2l62,1r1,l64,r,1l64,1r1,l66,3r1,1l67,5r1,1l69,7r1,1l71,9e" filled="f" strokeweight=".0005mm">
                  <v:path arrowok="t"/>
                </v:shape>
                <v:shape id="_x0000_s4323" style="position:absolute;left:8939;top:804;width:69;height:44" coordsize="69,44" path="m,l,1,1,2r,1l2,4,3,5r,2l4,9r1,2l6,11r1,1l7,14r1,l9,15r,l9,17r1,1l11,19r1,1l13,20r,2l14,22r1,1l16,22r1,l17,22r,l18,22r1,1l20,22r,l21,24r1,1l23,27r1,l24,27r1,1l25,28r1,1l26,29r1,l28,30r1,l30,30r,1l31,32r1,l33,32r,l33,32r1,-1l35,31r1,1l37,32r,1l38,33r1,1l40,37r1,1l41,42r1,-2l42,41r1,-6l43,42r1,l45,43r1,l47,43r,l48,44r1,l50,43r,l50,43r1,-1l52,42r1,-2l54,40r,l55,38r1,l57,38r1,-1l58,36r,l59,35r1,l60,34r1,-1l62,32r1,l64,30r,-1l65,29r1,-1l66,27r1,-1l67,25r1,l69,25e" filled="f" strokeweight=".0005mm">
                  <v:path arrowok="t"/>
                </v:shape>
                <v:shape id="_x0000_s4324" style="position:absolute;left:9008;top:758;width:70;height:71" coordsize="70,71" path="m,71l1,70r1,l2,68r1,l4,67,5,66r,l5,65,6,64r1,l8,63r,-1l9,61r1,l11,60r1,l12,59r1,-2l14,56r,l15,55r,-2l16,52r1,-1l18,51r1,-1l19,50r1,-1l21,48r1,-2l22,46r,-1l23,45r1,-2l25,42r,l26,40r1,l28,38r1,l29,37r1,-1l30,35r1,-1l32,33r,-1l33,32r1,l35,32r1,-1l36,30r1,-1l38,29r,-1l39,28r,l40,27r1,l42,26r,l43,25r1,l45,25r1,l46,25r,-2l47,23r1,l49,22r,l50,21r1,-1l52,20r1,-2l53,18r1,-1l54,16r1,-1l56,15r,-1l57,14r1,-1l59,12r,l60,11r1,-1l62,9,63,8r,-1l63,6,64,5,65,4,66,3r,-1l67,2r1,l69,1,70,r,e" filled="f" strokeweight=".0005mm">
                  <v:path arrowok="t"/>
                </v:shape>
                <v:shape id="_x0000_s4325" style="position:absolute;left:9078;top:747;width:15;height:11" coordsize="15,11" path="m,11r1,l1,10,2,9,3,8r,l4,8,5,7,6,6r,l7,6,8,5,9,4,9,3,9,2,10,1r1,l12,1r1,l13,1,14,r1,e" filled="f" strokeweight=".0005mm">
                  <v:path arrowok="t"/>
                </v:shape>
                <v:rect id="_x0000_s4326" style="position:absolute;left:9147;top:4152;width:54;height:138;mso-wrap-style:none" filled="f" stroked="f">
                  <v:textbox style="mso-next-textbox:#_x0000_s4326;mso-fit-shape-to-text:t" inset="0,0,0,0">
                    <w:txbxContent>
                      <w:p w:rsidR="00095494" w:rsidRDefault="00095494" w:rsidP="000B686C">
                        <w:r>
                          <w:rPr>
                            <w:rFonts w:ascii="Peterburg" w:hAnsi="Peterburg" w:cs="Peterburg"/>
                            <w:color w:val="000000"/>
                            <w:sz w:val="12"/>
                            <w:szCs w:val="12"/>
                          </w:rPr>
                          <w:t>ã</w:t>
                        </w:r>
                      </w:p>
                    </w:txbxContent>
                  </v:textbox>
                </v:rect>
                <v:rect id="_x0000_s4327" style="position:absolute;left:9210;top:4152;width:63;height:141;mso-wrap-style:none" filled="f" stroked="f">
                  <v:textbox style="mso-next-textbox:#_x0000_s4327;mso-fit-shape-to-text:t" inset="0,0,0,0">
                    <w:txbxContent>
                      <w:p w:rsidR="00095494" w:rsidRDefault="00095494" w:rsidP="000B686C">
                        <w:r>
                          <w:rPr>
                            <w:rFonts w:ascii="Peterburg" w:hAnsi="Peterburg" w:cs="Peterburg"/>
                            <w:color w:val="000000"/>
                            <w:sz w:val="12"/>
                            <w:szCs w:val="12"/>
                          </w:rPr>
                          <w:t>î</w:t>
                        </w:r>
                      </w:p>
                    </w:txbxContent>
                  </v:textbox>
                </v:rect>
                <v:rect id="_x0000_s4328" style="position:absolute;left:9288;top:4152;width:66;height:141;mso-wrap-style:none" filled="f" stroked="f">
                  <v:textbox style="mso-next-textbox:#_x0000_s4328;mso-fit-shape-to-text:t" inset="0,0,0,0">
                    <w:txbxContent>
                      <w:p w:rsidR="00095494" w:rsidRDefault="00095494" w:rsidP="000B686C">
                        <w:r>
                          <w:rPr>
                            <w:rFonts w:ascii="Peterburg" w:hAnsi="Peterburg" w:cs="Peterburg"/>
                            <w:color w:val="000000"/>
                            <w:sz w:val="12"/>
                            <w:szCs w:val="12"/>
                          </w:rPr>
                          <w:t>ä</w:t>
                        </w:r>
                      </w:p>
                    </w:txbxContent>
                  </v:textbox>
                </v:rect>
                <v:rect id="_x0000_s4329" style="position:absolute;left:9370;top:4152;width:88;height:141;mso-wrap-style:none" filled="f" stroked="f">
                  <v:textbox style="mso-next-textbox:#_x0000_s4329;mso-fit-shape-to-text:t" inset="0,0,0,0">
                    <w:txbxContent>
                      <w:p w:rsidR="00095494" w:rsidRDefault="00095494" w:rsidP="000B686C">
                        <w:r>
                          <w:rPr>
                            <w:rFonts w:ascii="Peterburg" w:hAnsi="Peterburg" w:cs="Peterburg"/>
                            <w:color w:val="000000"/>
                            <w:sz w:val="12"/>
                            <w:szCs w:val="12"/>
                          </w:rPr>
                          <w:t>û</w:t>
                        </w:r>
                      </w:p>
                    </w:txbxContent>
                  </v:textbox>
                </v:rect>
              </v:group>
            </v:group>
            <v:shape id="_x0000_s4330" type="#_x0000_t202" style="position:absolute;left:5285;top:2713;width:587;height:449" filled="f" stroked="f">
              <v:textbox style="mso-next-textbox:#_x0000_s4330">
                <w:txbxContent>
                  <w:p w:rsidR="00095494" w:rsidRPr="009A5159" w:rsidRDefault="00475B08" w:rsidP="000B686C">
                    <w:r>
                      <w:pict>
                        <v:shape id="_x0000_i1029" type="#_x0000_t75" style="width:11.55pt;height:13.6pt" equationxml="&lt;">
                          <v:imagedata r:id="rId15" o:title="" chromakey="white"/>
                        </v:shape>
                      </w:pict>
                    </w:r>
                  </w:p>
                </w:txbxContent>
              </v:textbox>
            </v:shape>
            <v:shape id="_x0000_s4331" type="#_x0000_t202" style="position:absolute;left:10220;top:1976;width:587;height:449" stroked="f">
              <v:textbox style="mso-next-textbox:#_x0000_s4331">
                <w:txbxContent>
                  <w:p w:rsidR="00095494" w:rsidRDefault="00475B08" w:rsidP="000B686C">
                    <w:r>
                      <w:pict>
                        <v:shape id="_x0000_i1030" type="#_x0000_t75" style="width:11.55pt;height:13.6pt" equationxml="&lt;">
                          <v:imagedata r:id="rId16" o:title="" chromakey="white"/>
                        </v:shape>
                      </w:pict>
                    </w:r>
                  </w:p>
                </w:txbxContent>
              </v:textbox>
            </v:shape>
          </v:group>
        </w:pict>
      </w:r>
      <w:r w:rsidR="000B686C" w:rsidRPr="002239C4">
        <w:rPr>
          <w:sz w:val="20"/>
          <w:szCs w:val="20"/>
          <w:lang w:val="en-US" w:eastAsia="ru-RU"/>
        </w:rPr>
        <w:tab/>
      </w:r>
      <w:r w:rsidR="000B686C" w:rsidRPr="002239C4">
        <w:rPr>
          <w:sz w:val="20"/>
          <w:szCs w:val="20"/>
          <w:lang w:val="en-US" w:eastAsia="ru-RU"/>
        </w:rPr>
        <w:tab/>
      </w:r>
    </w:p>
    <w:p w:rsidR="000B686C" w:rsidRPr="002239C4" w:rsidRDefault="000B686C" w:rsidP="000B686C">
      <w:pPr>
        <w:spacing w:after="200" w:line="276" w:lineRule="auto"/>
        <w:jc w:val="center"/>
        <w:rPr>
          <w:sz w:val="20"/>
          <w:szCs w:val="20"/>
          <w:lang w:val="en-US" w:eastAsia="ru-RU"/>
        </w:rPr>
      </w:pPr>
    </w:p>
    <w:p w:rsidR="000B686C" w:rsidRPr="002239C4" w:rsidRDefault="000B686C" w:rsidP="000B686C">
      <w:pPr>
        <w:spacing w:after="200" w:line="276" w:lineRule="auto"/>
        <w:jc w:val="center"/>
        <w:rPr>
          <w:sz w:val="20"/>
          <w:szCs w:val="20"/>
          <w:lang w:val="en-US" w:eastAsia="ru-RU"/>
        </w:rPr>
      </w:pPr>
    </w:p>
    <w:p w:rsidR="000B686C" w:rsidRPr="002239C4" w:rsidRDefault="000B686C" w:rsidP="000B686C">
      <w:pPr>
        <w:tabs>
          <w:tab w:val="left" w:pos="4471"/>
          <w:tab w:val="center" w:pos="4677"/>
        </w:tabs>
        <w:spacing w:after="200" w:line="276" w:lineRule="auto"/>
        <w:jc w:val="left"/>
        <w:rPr>
          <w:sz w:val="20"/>
          <w:szCs w:val="20"/>
          <w:lang w:val="en-US" w:eastAsia="ru-RU"/>
        </w:rPr>
      </w:pPr>
      <w:r w:rsidRPr="002239C4">
        <w:rPr>
          <w:sz w:val="20"/>
          <w:szCs w:val="20"/>
          <w:lang w:val="en-US" w:eastAsia="ru-RU"/>
        </w:rPr>
        <w:tab/>
      </w:r>
    </w:p>
    <w:p w:rsidR="000B686C" w:rsidRPr="002239C4" w:rsidRDefault="000B686C" w:rsidP="000B686C">
      <w:pPr>
        <w:spacing w:after="200" w:line="276" w:lineRule="auto"/>
        <w:jc w:val="center"/>
        <w:rPr>
          <w:sz w:val="20"/>
          <w:szCs w:val="20"/>
          <w:lang w:val="en-US" w:eastAsia="ru-RU"/>
        </w:rPr>
      </w:pPr>
    </w:p>
    <w:p w:rsidR="000B686C" w:rsidRPr="002239C4" w:rsidRDefault="000B686C" w:rsidP="000B686C">
      <w:pPr>
        <w:spacing w:after="200" w:line="276" w:lineRule="auto"/>
        <w:jc w:val="center"/>
        <w:rPr>
          <w:sz w:val="20"/>
          <w:szCs w:val="20"/>
          <w:lang w:val="en-US" w:eastAsia="ru-RU"/>
        </w:rPr>
      </w:pPr>
    </w:p>
    <w:p w:rsidR="000B686C" w:rsidRPr="002239C4" w:rsidRDefault="000B686C" w:rsidP="000B686C">
      <w:pPr>
        <w:spacing w:after="200" w:line="276" w:lineRule="auto"/>
        <w:jc w:val="center"/>
        <w:rPr>
          <w:sz w:val="20"/>
          <w:szCs w:val="20"/>
          <w:lang w:val="en-US" w:eastAsia="ru-RU"/>
        </w:rPr>
      </w:pPr>
    </w:p>
    <w:p w:rsidR="000B686C" w:rsidRPr="002239C4" w:rsidRDefault="000B686C" w:rsidP="000B686C">
      <w:pPr>
        <w:spacing w:after="200" w:line="276" w:lineRule="auto"/>
        <w:jc w:val="center"/>
        <w:rPr>
          <w:sz w:val="20"/>
          <w:szCs w:val="20"/>
          <w:lang w:val="en-US" w:eastAsia="ru-RU"/>
        </w:rPr>
      </w:pPr>
    </w:p>
    <w:p w:rsidR="00184F0A" w:rsidRDefault="00184F0A" w:rsidP="00184F0A">
      <w:pPr>
        <w:tabs>
          <w:tab w:val="left" w:pos="5658"/>
        </w:tabs>
        <w:spacing w:after="200" w:line="276" w:lineRule="auto"/>
        <w:jc w:val="center"/>
        <w:rPr>
          <w:rFonts w:ascii="Times New Roman" w:hAnsi="Times New Roman"/>
          <w:sz w:val="20"/>
          <w:szCs w:val="20"/>
          <w:lang w:val="en-US" w:eastAsia="ru-RU"/>
        </w:rPr>
      </w:pPr>
    </w:p>
    <w:p w:rsidR="00184F0A" w:rsidRDefault="00184F0A" w:rsidP="00184F0A">
      <w:pPr>
        <w:tabs>
          <w:tab w:val="left" w:pos="5658"/>
        </w:tabs>
        <w:spacing w:after="200"/>
        <w:contextualSpacing/>
        <w:jc w:val="center"/>
        <w:rPr>
          <w:rFonts w:ascii="Times New Roman" w:hAnsi="Times New Roman"/>
          <w:sz w:val="20"/>
          <w:szCs w:val="20"/>
          <w:lang w:val="en-US" w:eastAsia="ru-RU"/>
        </w:rPr>
      </w:pPr>
    </w:p>
    <w:p w:rsidR="00184F0A" w:rsidRDefault="00184F0A" w:rsidP="00184F0A">
      <w:pPr>
        <w:tabs>
          <w:tab w:val="left" w:pos="5658"/>
        </w:tabs>
        <w:spacing w:after="200"/>
        <w:contextualSpacing/>
        <w:jc w:val="center"/>
        <w:rPr>
          <w:rFonts w:ascii="Times New Roman" w:hAnsi="Times New Roman"/>
          <w:sz w:val="20"/>
          <w:szCs w:val="20"/>
          <w:lang w:val="en-US"/>
        </w:rPr>
      </w:pPr>
      <w:r w:rsidRPr="0070573A">
        <w:rPr>
          <w:rFonts w:ascii="Times New Roman" w:hAnsi="Times New Roman"/>
          <w:sz w:val="20"/>
          <w:szCs w:val="20"/>
          <w:lang w:val="en-US" w:eastAsia="ru-RU"/>
        </w:rPr>
        <w:t xml:space="preserve">Fig.  </w:t>
      </w:r>
      <w:r w:rsidR="00F36A2F">
        <w:rPr>
          <w:rFonts w:ascii="Times New Roman" w:hAnsi="Times New Roman"/>
          <w:sz w:val="20"/>
          <w:szCs w:val="20"/>
          <w:lang w:val="en-US" w:eastAsia="ru-RU"/>
        </w:rPr>
        <w:t>1.2.</w:t>
      </w:r>
      <w:r w:rsidR="00962EBB">
        <w:rPr>
          <w:rFonts w:ascii="Times New Roman" w:hAnsi="Times New Roman"/>
          <w:sz w:val="20"/>
          <w:szCs w:val="20"/>
          <w:lang w:val="en-US" w:eastAsia="ru-RU"/>
        </w:rPr>
        <w:t xml:space="preserve">2 </w:t>
      </w:r>
      <w:r w:rsidRPr="0070573A">
        <w:rPr>
          <w:rFonts w:ascii="Times New Roman" w:hAnsi="Times New Roman"/>
          <w:sz w:val="20"/>
          <w:szCs w:val="20"/>
          <w:lang w:val="en-US"/>
        </w:rPr>
        <w:t xml:space="preserve"> Right bank failure lateral expansion </w:t>
      </w:r>
      <w:r>
        <w:rPr>
          <w:rFonts w:ascii="Times New Roman" w:hAnsi="Times New Roman"/>
          <w:sz w:val="20"/>
          <w:szCs w:val="20"/>
          <w:lang w:val="en-US"/>
        </w:rPr>
        <w:t>(</w:t>
      </w:r>
      <w:r w:rsidRPr="0070573A">
        <w:rPr>
          <w:rFonts w:ascii="Times New Roman" w:hAnsi="Times New Roman"/>
          <w:sz w:val="20"/>
          <w:szCs w:val="20"/>
          <w:lang w:val="en-US"/>
        </w:rPr>
        <w:t>during 1974-2007</w:t>
      </w:r>
      <w:r>
        <w:rPr>
          <w:rFonts w:ascii="Times New Roman" w:hAnsi="Times New Roman"/>
          <w:sz w:val="20"/>
          <w:szCs w:val="20"/>
          <w:lang w:val="en-US"/>
        </w:rPr>
        <w:t>)</w:t>
      </w:r>
      <w:r w:rsidRPr="0070573A">
        <w:rPr>
          <w:rFonts w:ascii="Times New Roman" w:hAnsi="Times New Roman"/>
          <w:sz w:val="20"/>
          <w:szCs w:val="20"/>
          <w:lang w:val="en-US"/>
        </w:rPr>
        <w:t xml:space="preserve"> according to the </w:t>
      </w:r>
    </w:p>
    <w:p w:rsidR="00962EBB" w:rsidRDefault="00184F0A" w:rsidP="00184F0A">
      <w:pPr>
        <w:tabs>
          <w:tab w:val="left" w:pos="5658"/>
        </w:tabs>
        <w:spacing w:after="200"/>
        <w:contextualSpacing/>
        <w:jc w:val="center"/>
        <w:rPr>
          <w:rFonts w:ascii="Times New Roman" w:hAnsi="Times New Roman"/>
          <w:sz w:val="20"/>
          <w:szCs w:val="20"/>
          <w:lang w:val="en-US"/>
        </w:rPr>
      </w:pPr>
      <w:r w:rsidRPr="0070573A">
        <w:rPr>
          <w:rFonts w:ascii="Times New Roman" w:hAnsi="Times New Roman"/>
          <w:sz w:val="20"/>
          <w:szCs w:val="20"/>
          <w:lang w:val="en-US"/>
        </w:rPr>
        <w:t xml:space="preserve">quartz deformation gauge </w:t>
      </w:r>
      <w:r w:rsidR="00962EBB">
        <w:rPr>
          <w:rFonts w:ascii="Times New Roman" w:hAnsi="Times New Roman"/>
          <w:sz w:val="20"/>
          <w:szCs w:val="20"/>
          <w:lang w:val="en-US"/>
        </w:rPr>
        <w:t xml:space="preserve"> </w:t>
      </w:r>
      <w:r w:rsidRPr="0070573A">
        <w:rPr>
          <w:rFonts w:ascii="Times New Roman" w:hAnsi="Times New Roman"/>
          <w:sz w:val="20"/>
          <w:szCs w:val="20"/>
          <w:lang w:val="en-US"/>
        </w:rPr>
        <w:t>data</w:t>
      </w:r>
      <w:r w:rsidR="00962EBB">
        <w:rPr>
          <w:rFonts w:ascii="Times New Roman" w:hAnsi="Times New Roman"/>
          <w:sz w:val="20"/>
          <w:szCs w:val="20"/>
          <w:lang w:val="en-US"/>
        </w:rPr>
        <w:t>.</w:t>
      </w:r>
    </w:p>
    <w:p w:rsidR="00962EBB" w:rsidRDefault="00962EBB" w:rsidP="00184F0A">
      <w:pPr>
        <w:tabs>
          <w:tab w:val="left" w:pos="5658"/>
        </w:tabs>
        <w:spacing w:after="200"/>
        <w:contextualSpacing/>
        <w:jc w:val="center"/>
        <w:rPr>
          <w:rFonts w:ascii="Times New Roman" w:hAnsi="Times New Roman"/>
          <w:sz w:val="20"/>
          <w:szCs w:val="20"/>
          <w:lang w:val="en-US"/>
        </w:rPr>
      </w:pPr>
    </w:p>
    <w:p w:rsidR="000B686C" w:rsidRPr="002239C4" w:rsidRDefault="00293CB4" w:rsidP="00184F0A">
      <w:pPr>
        <w:tabs>
          <w:tab w:val="left" w:pos="5658"/>
        </w:tabs>
        <w:spacing w:after="200"/>
        <w:contextualSpacing/>
        <w:jc w:val="center"/>
        <w:rPr>
          <w:sz w:val="20"/>
          <w:szCs w:val="20"/>
          <w:lang w:val="en-US" w:eastAsia="ru-RU"/>
        </w:rPr>
      </w:pPr>
      <w:r w:rsidRPr="00475B08">
        <w:rPr>
          <w:noProof/>
          <w:sz w:val="20"/>
          <w:szCs w:val="20"/>
          <w:lang w:val="en-US"/>
        </w:rPr>
        <w:pict>
          <v:shape id="Picture 3" o:spid="_x0000_i1026" type="#_x0000_t75" style="width:471.4pt;height:263.55pt;visibility:visible">
            <v:imagedata r:id="rId17" o:title=""/>
          </v:shape>
        </w:pict>
      </w:r>
    </w:p>
    <w:p w:rsidR="00184F0A" w:rsidRDefault="00184F0A" w:rsidP="000B686C">
      <w:pPr>
        <w:spacing w:after="200" w:line="276" w:lineRule="auto"/>
        <w:jc w:val="center"/>
        <w:rPr>
          <w:rFonts w:ascii="Times New Roman" w:hAnsi="Times New Roman"/>
          <w:sz w:val="20"/>
          <w:szCs w:val="20"/>
          <w:lang w:val="en-US" w:eastAsia="ru-RU"/>
        </w:rPr>
      </w:pPr>
    </w:p>
    <w:p w:rsidR="00184F0A" w:rsidRPr="00184F0A" w:rsidRDefault="00184F0A" w:rsidP="00184F0A">
      <w:pPr>
        <w:spacing w:after="200" w:line="276" w:lineRule="auto"/>
        <w:jc w:val="center"/>
        <w:rPr>
          <w:rFonts w:ascii="Times New Roman" w:hAnsi="Times New Roman"/>
          <w:sz w:val="20"/>
          <w:szCs w:val="20"/>
          <w:lang w:val="en-US"/>
        </w:rPr>
      </w:pPr>
      <w:r w:rsidRPr="0070573A">
        <w:rPr>
          <w:rFonts w:ascii="Times New Roman" w:hAnsi="Times New Roman"/>
          <w:sz w:val="20"/>
          <w:szCs w:val="20"/>
          <w:lang w:val="en-US" w:eastAsia="ru-RU"/>
        </w:rPr>
        <w:t xml:space="preserve">Fig.  </w:t>
      </w:r>
      <w:r w:rsidR="00F36A2F">
        <w:rPr>
          <w:rFonts w:ascii="Times New Roman" w:hAnsi="Times New Roman"/>
          <w:sz w:val="20"/>
          <w:szCs w:val="20"/>
          <w:lang w:val="en-US" w:eastAsia="ru-RU"/>
        </w:rPr>
        <w:t>1.</w:t>
      </w:r>
      <w:r w:rsidRPr="0070573A">
        <w:rPr>
          <w:rFonts w:ascii="Times New Roman" w:hAnsi="Times New Roman"/>
          <w:sz w:val="20"/>
          <w:szCs w:val="20"/>
          <w:lang w:val="en-US" w:eastAsia="ru-RU"/>
        </w:rPr>
        <w:t>2.</w:t>
      </w:r>
      <w:r>
        <w:rPr>
          <w:rFonts w:ascii="Times New Roman" w:hAnsi="Times New Roman"/>
          <w:sz w:val="20"/>
          <w:szCs w:val="20"/>
          <w:lang w:val="en-US"/>
        </w:rPr>
        <w:t>3</w:t>
      </w:r>
      <w:r w:rsidRPr="0070573A">
        <w:rPr>
          <w:rFonts w:ascii="Times New Roman" w:hAnsi="Times New Roman"/>
          <w:sz w:val="20"/>
          <w:szCs w:val="20"/>
          <w:lang w:val="en-US"/>
        </w:rPr>
        <w:t xml:space="preserve"> Right bank failure lateral expansion </w:t>
      </w:r>
      <w:r>
        <w:rPr>
          <w:rFonts w:ascii="Times New Roman" w:hAnsi="Times New Roman"/>
          <w:sz w:val="20"/>
          <w:szCs w:val="20"/>
          <w:lang w:val="en-US"/>
        </w:rPr>
        <w:t>(</w:t>
      </w:r>
      <w:r w:rsidRPr="0070573A">
        <w:rPr>
          <w:rFonts w:ascii="Times New Roman" w:hAnsi="Times New Roman"/>
          <w:sz w:val="20"/>
          <w:szCs w:val="20"/>
          <w:lang w:val="en-US"/>
        </w:rPr>
        <w:t xml:space="preserve">during </w:t>
      </w:r>
      <w:r>
        <w:rPr>
          <w:rFonts w:ascii="Times New Roman" w:hAnsi="Times New Roman"/>
          <w:sz w:val="20"/>
          <w:szCs w:val="20"/>
          <w:lang w:val="en-US"/>
        </w:rPr>
        <w:t>2000-2010)</w:t>
      </w:r>
      <w:r w:rsidR="00962EBB">
        <w:rPr>
          <w:rFonts w:ascii="Times New Roman" w:hAnsi="Times New Roman"/>
          <w:sz w:val="20"/>
          <w:szCs w:val="20"/>
          <w:lang w:val="en-US"/>
        </w:rPr>
        <w:t>.</w:t>
      </w:r>
    </w:p>
    <w:p w:rsidR="000B686C" w:rsidRPr="002239C4" w:rsidRDefault="00184F0A" w:rsidP="000B686C">
      <w:pPr>
        <w:numPr>
          <w:ilvl w:val="0"/>
          <w:numId w:val="4"/>
        </w:numPr>
        <w:ind w:left="426" w:hanging="426"/>
        <w:rPr>
          <w:rFonts w:ascii="Times New Roman" w:hAnsi="Times New Roman"/>
          <w:b/>
          <w:sz w:val="20"/>
          <w:szCs w:val="20"/>
          <w:lang w:val="en-US"/>
        </w:rPr>
      </w:pPr>
      <w:r>
        <w:rPr>
          <w:rFonts w:ascii="Times New Roman" w:hAnsi="Times New Roman"/>
          <w:b/>
          <w:sz w:val="20"/>
          <w:szCs w:val="20"/>
          <w:lang w:val="en-US"/>
        </w:rPr>
        <w:lastRenderedPageBreak/>
        <w:t>Foundation stability analysis using “Dam Foundation” system 3D m</w:t>
      </w:r>
      <w:r w:rsidR="000B686C" w:rsidRPr="002239C4">
        <w:rPr>
          <w:rFonts w:ascii="Times New Roman" w:hAnsi="Times New Roman"/>
          <w:b/>
          <w:sz w:val="20"/>
          <w:szCs w:val="20"/>
          <w:lang w:val="en-US"/>
        </w:rPr>
        <w:t>odel.</w:t>
      </w:r>
    </w:p>
    <w:p w:rsidR="000B686C" w:rsidRPr="002239C4" w:rsidRDefault="000B686C" w:rsidP="000B686C">
      <w:pPr>
        <w:spacing w:line="240" w:lineRule="atLeast"/>
        <w:rPr>
          <w:rFonts w:ascii="Times New Roman" w:hAnsi="Times New Roman"/>
          <w:sz w:val="20"/>
          <w:szCs w:val="20"/>
          <w:lang w:val="en-US"/>
        </w:rPr>
      </w:pPr>
    </w:p>
    <w:p w:rsidR="000B686C" w:rsidRPr="002239C4" w:rsidRDefault="000B686C" w:rsidP="000B686C">
      <w:pPr>
        <w:rPr>
          <w:rFonts w:ascii="Times New Roman CYR" w:hAnsi="Times New Roman CYR" w:cs="Times New Roman CYR"/>
          <w:sz w:val="20"/>
          <w:szCs w:val="20"/>
          <w:lang w:val="en-US"/>
        </w:rPr>
      </w:pPr>
      <w:r w:rsidRPr="002239C4">
        <w:rPr>
          <w:rFonts w:ascii="Times New Roman" w:hAnsi="Times New Roman"/>
          <w:sz w:val="20"/>
          <w:szCs w:val="20"/>
          <w:lang w:val="en-US"/>
        </w:rPr>
        <w:t xml:space="preserve">This study is aiming at elaborating of a mathematic model using </w:t>
      </w:r>
      <w:r w:rsidRPr="002239C4">
        <w:rPr>
          <w:rFonts w:ascii="Times New Roman CYR" w:hAnsi="Times New Roman CYR" w:cs="Times New Roman CYR"/>
          <w:sz w:val="20"/>
          <w:szCs w:val="20"/>
          <w:lang w:val="en-US"/>
        </w:rPr>
        <w:t>static-seepage coupled schemes and analyzing the following issues:</w:t>
      </w:r>
    </w:p>
    <w:p w:rsidR="000B686C" w:rsidRPr="002239C4" w:rsidRDefault="000B686C" w:rsidP="000B686C">
      <w:pPr>
        <w:numPr>
          <w:ilvl w:val="0"/>
          <w:numId w:val="8"/>
        </w:numPr>
        <w:ind w:left="851" w:hanging="567"/>
        <w:rPr>
          <w:rFonts w:ascii="Times New Roman" w:hAnsi="Times New Roman"/>
          <w:sz w:val="20"/>
          <w:szCs w:val="20"/>
          <w:lang w:val="en-US"/>
        </w:rPr>
      </w:pPr>
      <w:r w:rsidRPr="002239C4">
        <w:rPr>
          <w:rFonts w:ascii="Times New Roman CYR" w:hAnsi="Times New Roman CYR" w:cs="Times New Roman CYR"/>
          <w:sz w:val="20"/>
          <w:szCs w:val="20"/>
          <w:lang w:val="en-US"/>
        </w:rPr>
        <w:t xml:space="preserve">   Impact of water reservoir filling-drawdown rate at the blocks movements based on the geophysical investigations results;</w:t>
      </w:r>
    </w:p>
    <w:p w:rsidR="000B686C" w:rsidRPr="002239C4" w:rsidRDefault="000B686C" w:rsidP="000B686C">
      <w:pPr>
        <w:numPr>
          <w:ilvl w:val="0"/>
          <w:numId w:val="8"/>
        </w:numPr>
        <w:ind w:left="851" w:hanging="567"/>
        <w:rPr>
          <w:rFonts w:ascii="Times New Roman" w:hAnsi="Times New Roman"/>
          <w:sz w:val="20"/>
          <w:szCs w:val="20"/>
          <w:lang w:val="en-US"/>
        </w:rPr>
      </w:pPr>
      <w:r w:rsidRPr="002239C4">
        <w:rPr>
          <w:rFonts w:ascii="Times New Roman CYR" w:hAnsi="Times New Roman CYR" w:cs="Times New Roman CYR"/>
          <w:sz w:val="20"/>
          <w:szCs w:val="20"/>
          <w:lang w:val="en-US"/>
        </w:rPr>
        <w:t xml:space="preserve">   Seepage mode parameters of the slope under water reservoir rapid (1-3 m/d</w:t>
      </w:r>
      <w:r w:rsidR="00962EBB">
        <w:rPr>
          <w:rFonts w:ascii="Times New Roman CYR" w:hAnsi="Times New Roman CYR" w:cs="Times New Roman CYR"/>
          <w:sz w:val="20"/>
          <w:szCs w:val="20"/>
          <w:lang w:val="en-US"/>
        </w:rPr>
        <w:t>ay-night</w:t>
      </w:r>
      <w:r w:rsidRPr="002239C4">
        <w:rPr>
          <w:rFonts w:ascii="Times New Roman CYR" w:hAnsi="Times New Roman CYR" w:cs="Times New Roman CYR"/>
          <w:sz w:val="20"/>
          <w:szCs w:val="20"/>
          <w:lang w:val="en-US"/>
        </w:rPr>
        <w:t xml:space="preserve">) filling-drawdown taking into account geological </w:t>
      </w:r>
      <w:r>
        <w:rPr>
          <w:rFonts w:ascii="Times New Roman CYR" w:hAnsi="Times New Roman CYR" w:cs="Times New Roman CYR"/>
          <w:sz w:val="20"/>
          <w:szCs w:val="20"/>
          <w:lang w:val="en-US"/>
        </w:rPr>
        <w:t>failure</w:t>
      </w:r>
      <w:r w:rsidRPr="002239C4">
        <w:rPr>
          <w:rFonts w:ascii="Times New Roman CYR" w:hAnsi="Times New Roman CYR" w:cs="Times New Roman CYR"/>
          <w:sz w:val="20"/>
          <w:szCs w:val="20"/>
          <w:lang w:val="en-US"/>
        </w:rPr>
        <w:t>;</w:t>
      </w:r>
    </w:p>
    <w:p w:rsidR="000B686C" w:rsidRPr="002239C4" w:rsidRDefault="000B686C" w:rsidP="000B686C">
      <w:pPr>
        <w:numPr>
          <w:ilvl w:val="0"/>
          <w:numId w:val="8"/>
        </w:numPr>
        <w:ind w:left="851" w:hanging="567"/>
        <w:rPr>
          <w:rFonts w:ascii="Times New Roman" w:hAnsi="Times New Roman"/>
          <w:sz w:val="20"/>
          <w:szCs w:val="20"/>
          <w:lang w:val="en-US"/>
        </w:rPr>
      </w:pPr>
      <w:r w:rsidRPr="002239C4">
        <w:rPr>
          <w:rFonts w:ascii="Times New Roman" w:hAnsi="Times New Roman"/>
          <w:sz w:val="20"/>
          <w:szCs w:val="20"/>
          <w:lang w:val="en-US"/>
        </w:rPr>
        <w:t xml:space="preserve">   Impact of material deformation module on the </w:t>
      </w:r>
      <w:r>
        <w:rPr>
          <w:rFonts w:ascii="Times New Roman" w:hAnsi="Times New Roman"/>
          <w:sz w:val="20"/>
          <w:szCs w:val="20"/>
          <w:lang w:val="en-US"/>
        </w:rPr>
        <w:t>stability</w:t>
      </w:r>
      <w:r w:rsidRPr="002239C4">
        <w:rPr>
          <w:rFonts w:ascii="Times New Roman" w:hAnsi="Times New Roman"/>
          <w:sz w:val="20"/>
          <w:szCs w:val="20"/>
          <w:lang w:val="en-US"/>
        </w:rPr>
        <w:t xml:space="preserve"> capacity (K) resulted from the 6,5m </w:t>
      </w:r>
      <w:r w:rsidR="00184F0A">
        <w:rPr>
          <w:rFonts w:ascii="Times New Roman" w:hAnsi="Times New Roman"/>
          <w:sz w:val="20"/>
          <w:szCs w:val="20"/>
          <w:lang w:val="en-US"/>
        </w:rPr>
        <w:t>failure expansion</w:t>
      </w:r>
      <w:r w:rsidRPr="002239C4">
        <w:rPr>
          <w:rFonts w:ascii="Times New Roman" w:hAnsi="Times New Roman"/>
          <w:sz w:val="20"/>
          <w:szCs w:val="20"/>
          <w:lang w:val="en-US"/>
        </w:rPr>
        <w:t>.</w:t>
      </w: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en-US"/>
        </w:rPr>
        <w:t>Below is the examination of the issues raised above using “dam foundation” system 3D model.</w:t>
      </w:r>
    </w:p>
    <w:p w:rsidR="000B686C" w:rsidRPr="002239C4" w:rsidRDefault="000B686C" w:rsidP="000B686C">
      <w:pPr>
        <w:ind w:left="480" w:right="-81"/>
        <w:rPr>
          <w:rFonts w:ascii="AcadNusx" w:hAnsi="AcadNusx"/>
          <w:sz w:val="20"/>
          <w:szCs w:val="20"/>
          <w:lang w:val="de-DE" w:eastAsia="ru-RU"/>
        </w:rPr>
      </w:pPr>
    </w:p>
    <w:p w:rsidR="000B686C" w:rsidRPr="002239C4" w:rsidRDefault="000B686C" w:rsidP="000B686C">
      <w:pPr>
        <w:numPr>
          <w:ilvl w:val="1"/>
          <w:numId w:val="4"/>
        </w:numPr>
        <w:ind w:left="426" w:hanging="426"/>
        <w:rPr>
          <w:rFonts w:ascii="Times New Roman" w:hAnsi="Times New Roman"/>
          <w:b/>
          <w:sz w:val="20"/>
          <w:szCs w:val="20"/>
          <w:lang w:val="en-US"/>
        </w:rPr>
      </w:pPr>
      <w:r w:rsidRPr="002239C4">
        <w:rPr>
          <w:rFonts w:ascii="Times New Roman" w:hAnsi="Times New Roman"/>
          <w:b/>
          <w:sz w:val="20"/>
          <w:szCs w:val="20"/>
          <w:lang w:val="en-US"/>
        </w:rPr>
        <w:t xml:space="preserve"> “Dam Foundation” System 3D Model</w:t>
      </w:r>
    </w:p>
    <w:p w:rsidR="000B686C" w:rsidRDefault="000B686C" w:rsidP="000B686C">
      <w:pPr>
        <w:rPr>
          <w:rFonts w:ascii="Times New Roman" w:hAnsi="Times New Roman"/>
          <w:b/>
          <w:sz w:val="20"/>
          <w:szCs w:val="20"/>
          <w:lang w:val="en-US"/>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en-US"/>
        </w:rPr>
        <w:t xml:space="preserve"> For the purposes of the </w:t>
      </w:r>
      <w:r w:rsidR="00184F0A">
        <w:rPr>
          <w:rFonts w:ascii="Times New Roman" w:hAnsi="Times New Roman"/>
          <w:sz w:val="20"/>
          <w:szCs w:val="20"/>
          <w:lang w:val="en-US"/>
        </w:rPr>
        <w:t>assessment</w:t>
      </w:r>
      <w:r w:rsidRPr="002239C4">
        <w:rPr>
          <w:rFonts w:ascii="Times New Roman" w:hAnsi="Times New Roman"/>
          <w:sz w:val="20"/>
          <w:szCs w:val="20"/>
          <w:lang w:val="en-US"/>
        </w:rPr>
        <w:t xml:space="preserve"> of the issues raised above “dam foundation” system 3D model have been elaborated. For the approximation of the dam and foundation space isoperimetric elements have been used and the </w:t>
      </w:r>
      <w:r>
        <w:rPr>
          <w:rFonts w:ascii="Times New Roman CYR" w:hAnsi="Times New Roman CYR" w:cs="Times New Roman CYR"/>
          <w:sz w:val="20"/>
          <w:szCs w:val="20"/>
          <w:lang w:val="en-US"/>
        </w:rPr>
        <w:t>failure</w:t>
      </w:r>
      <w:r w:rsidRPr="002239C4">
        <w:rPr>
          <w:rFonts w:ascii="Times New Roman" w:hAnsi="Times New Roman"/>
          <w:sz w:val="20"/>
          <w:szCs w:val="20"/>
          <w:lang w:val="en-US"/>
        </w:rPr>
        <w:t xml:space="preserve"> surfaces have been modeled using special gap elements (Fig.  2.1.1).</w:t>
      </w:r>
    </w:p>
    <w:p w:rsidR="000B686C" w:rsidRPr="002239C4" w:rsidRDefault="000B686C" w:rsidP="000B686C">
      <w:pPr>
        <w:rPr>
          <w:rFonts w:ascii="Times New Roman" w:hAnsi="Times New Roman"/>
          <w:b/>
          <w:sz w:val="20"/>
          <w:szCs w:val="20"/>
          <w:lang w:val="en-US"/>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en-US"/>
        </w:rPr>
        <w:t xml:space="preserve">Right bank </w:t>
      </w:r>
      <w:r>
        <w:rPr>
          <w:rFonts w:ascii="Times New Roman" w:hAnsi="Times New Roman"/>
          <w:sz w:val="20"/>
          <w:szCs w:val="20"/>
          <w:lang w:val="en-US"/>
        </w:rPr>
        <w:t xml:space="preserve">sliding </w:t>
      </w:r>
      <w:r w:rsidRPr="002239C4">
        <w:rPr>
          <w:rFonts w:ascii="Times New Roman" w:hAnsi="Times New Roman"/>
          <w:sz w:val="20"/>
          <w:szCs w:val="20"/>
          <w:lang w:val="en-US"/>
        </w:rPr>
        <w:t xml:space="preserve">hazardous block has been identified according to geological cracking system, which is divided by failure (Fig. 2.1.2). Physical-mechanic characteristics of cracking system have been determined according to the design values and variation of deformation module </w:t>
      </w:r>
      <w:r>
        <w:rPr>
          <w:rFonts w:ascii="Times New Roman" w:hAnsi="Times New Roman"/>
          <w:sz w:val="20"/>
          <w:szCs w:val="20"/>
          <w:lang w:val="en-US"/>
        </w:rPr>
        <w:t>of the</w:t>
      </w:r>
      <w:r w:rsidRPr="002239C4">
        <w:rPr>
          <w:rFonts w:ascii="Times New Roman" w:hAnsi="Times New Roman"/>
          <w:sz w:val="20"/>
          <w:szCs w:val="20"/>
          <w:lang w:val="en-US"/>
        </w:rPr>
        <w:t xml:space="preserve"> </w:t>
      </w:r>
      <w:r>
        <w:rPr>
          <w:rFonts w:ascii="Times New Roman" w:hAnsi="Times New Roman"/>
          <w:sz w:val="20"/>
          <w:szCs w:val="20"/>
          <w:lang w:val="en-US"/>
        </w:rPr>
        <w:t>failure</w:t>
      </w:r>
      <w:r w:rsidRPr="002239C4">
        <w:rPr>
          <w:rFonts w:ascii="Times New Roman" w:hAnsi="Times New Roman"/>
          <w:sz w:val="20"/>
          <w:szCs w:val="20"/>
          <w:lang w:val="en-US"/>
        </w:rPr>
        <w:t xml:space="preserve"> </w:t>
      </w:r>
      <w:r w:rsidR="002E5240">
        <w:rPr>
          <w:rFonts w:ascii="Times New Roman" w:hAnsi="Times New Roman"/>
          <w:sz w:val="20"/>
          <w:szCs w:val="20"/>
          <w:lang w:val="en-US"/>
        </w:rPr>
        <w:t>material</w:t>
      </w:r>
      <w:r w:rsidRPr="002239C4">
        <w:rPr>
          <w:rFonts w:ascii="Times New Roman" w:hAnsi="Times New Roman"/>
          <w:sz w:val="20"/>
          <w:szCs w:val="20"/>
          <w:lang w:val="en-US"/>
        </w:rPr>
        <w:t>.</w:t>
      </w: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475B08" w:rsidP="000B686C">
      <w:pPr>
        <w:ind w:left="709"/>
        <w:rPr>
          <w:rFonts w:ascii="Times New Roman" w:hAnsi="Times New Roman"/>
          <w:sz w:val="20"/>
          <w:szCs w:val="20"/>
          <w:lang w:val="en-US"/>
        </w:rPr>
      </w:pPr>
      <w:r w:rsidRPr="00475B08">
        <w:rPr>
          <w:rFonts w:ascii="Times New Roman" w:hAnsi="Times New Roman"/>
          <w:sz w:val="24"/>
          <w:szCs w:val="24"/>
        </w:rPr>
        <w:pict>
          <v:group id="_x0000_s4342" style="position:absolute;left:0;text-align:left;margin-left:.05pt;margin-top:0;width:462.1pt;height:238.05pt;z-index:251663360" coordorigin="1440,6840" coordsize="9242,4761">
            <v:shape id="Picture 5" o:spid="_x0000_s4343" type="#_x0000_t75" alt="Fig 1" style="position:absolute;left:1440;top:6840;width:5487;height:4761;visibility:visible">
              <v:imagedata r:id="rId18" o:title=""/>
            </v:shape>
            <v:group id="_x0000_s4344" style="position:absolute;left:6927;top:7200;width:3755;height:3960" coordorigin="6927,7200" coordsize="3755,3960">
              <v:shape id="_x0000_s4345" type="#_x0000_t75" style="position:absolute;left:6927;top:7200;width:3755;height:3960;visibility:visible">
                <v:imagedata r:id="rId19" o:title=""/>
              </v:shape>
              <v:shape id="_x0000_s4346" type="#_x0000_t202" style="position:absolute;left:7020;top:9900;width:1080;height:720" filled="f" stroked="f">
                <v:textbox style="mso-next-textbox:#_x0000_s4346">
                  <w:txbxContent>
                    <w:p w:rsidR="00095494" w:rsidRDefault="00095494" w:rsidP="00970C77">
                      <w:pPr>
                        <w:rPr>
                          <w:u w:val="single"/>
                        </w:rPr>
                      </w:pPr>
                      <w:r>
                        <w:rPr>
                          <w:rFonts w:ascii="Times New Roman" w:hAnsi="Times New Roman"/>
                          <w:sz w:val="20"/>
                          <w:szCs w:val="20"/>
                          <w:u w:val="single"/>
                          <w:lang w:val="en-US"/>
                        </w:rPr>
                        <w:t>sliding surface</w:t>
                      </w:r>
                    </w:p>
                  </w:txbxContent>
                </v:textbox>
              </v:shape>
              <v:line id="_x0000_s4347" style="position:absolute;flip:y" from="7728,9180" to="8088,10440">
                <v:stroke endarrow="block"/>
              </v:line>
              <v:line id="_x0000_s4348" style="position:absolute" from="7740,10440" to="9360,10440">
                <v:stroke endarrow="block"/>
              </v:line>
              <v:line id="_x0000_s4349" style="position:absolute" from="7548,7560" to="8448,10080"/>
              <v:line id="_x0000_s4350" style="position:absolute" from="8460,10080" to="10620,10980"/>
              <v:line id="_x0000_s4351" style="position:absolute;rotation:-8;flip:y" from="8793,9360" to="8999,10259" strokeweight="2.25pt"/>
              <v:line id="_x0000_s4352" style="position:absolute" from="9000,9360" to="9000,9360"/>
              <v:shape id="_x0000_s4353" type="#_x0000_t202" style="position:absolute;left:9360;top:9000;width:1080;height:360" filled="f" stroked="f">
                <v:textbox style="mso-next-textbox:#_x0000_s4353">
                  <w:txbxContent>
                    <w:p w:rsidR="00095494" w:rsidRDefault="00095494" w:rsidP="00970C77">
                      <w:pPr>
                        <w:rPr>
                          <w:u w:val="single"/>
                        </w:rPr>
                      </w:pPr>
                      <w:r>
                        <w:rPr>
                          <w:rFonts w:ascii="Times New Roman" w:hAnsi="Times New Roman"/>
                          <w:sz w:val="20"/>
                          <w:szCs w:val="20"/>
                          <w:u w:val="single"/>
                          <w:lang w:val="en-US"/>
                        </w:rPr>
                        <w:t>failure</w:t>
                      </w:r>
                    </w:p>
                  </w:txbxContent>
                </v:textbox>
              </v:shape>
              <v:line id="_x0000_s4354" style="position:absolute;flip:x" from="8989,9287" to="9529,9647">
                <v:stroke endarrow="block"/>
              </v:line>
              <v:shape id="_x0000_s4355" type="#_x0000_t202" style="position:absolute;left:9000;top:7740;width:1620;height:540" filled="f" stroked="f">
                <v:textbox style="mso-next-textbox:#_x0000_s4355">
                  <w:txbxContent>
                    <w:p w:rsidR="00095494" w:rsidRDefault="00095494" w:rsidP="00970C77">
                      <w:pPr>
                        <w:rPr>
                          <w:u w:val="single"/>
                          <w:lang w:val="en-US"/>
                        </w:rPr>
                      </w:pPr>
                      <w:r>
                        <w:rPr>
                          <w:u w:val="single"/>
                          <w:lang w:val="en-US"/>
                        </w:rPr>
                        <w:t>abutment</w:t>
                      </w:r>
                    </w:p>
                  </w:txbxContent>
                </v:textbox>
              </v:shape>
              <v:line id="_x0000_s4356" style="position:absolute;flip:x" from="8640,8100" to="9180,8820">
                <v:stroke endarrow="block"/>
              </v:line>
              <v:shape id="_x0000_s4357" type="#_x0000_t202" style="position:absolute;left:7920;top:10620;width:1440;height:540" filled="f" stroked="f">
                <v:textbox style="mso-next-textbox:#_x0000_s4357">
                  <w:txbxContent>
                    <w:p w:rsidR="00095494" w:rsidRDefault="00095494" w:rsidP="00970C77">
                      <w:pPr>
                        <w:rPr>
                          <w:lang w:val="en-US"/>
                        </w:rPr>
                      </w:pPr>
                      <w:r>
                        <w:rPr>
                          <w:lang w:val="en-US"/>
                        </w:rPr>
                        <w:t>right bank</w:t>
                      </w:r>
                    </w:p>
                  </w:txbxContent>
                </v:textbox>
              </v:shape>
            </v:group>
          </v:group>
        </w:pict>
      </w: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Pr="002239C4" w:rsidRDefault="000B686C" w:rsidP="000B686C">
      <w:pPr>
        <w:ind w:left="709"/>
        <w:rPr>
          <w:rFonts w:ascii="Times New Roman" w:hAnsi="Times New Roman"/>
          <w:sz w:val="20"/>
          <w:szCs w:val="20"/>
          <w:lang w:val="en-US"/>
        </w:rPr>
      </w:pPr>
    </w:p>
    <w:p w:rsidR="000B686C" w:rsidRDefault="000B686C" w:rsidP="000B686C">
      <w:pPr>
        <w:ind w:firstLine="708"/>
        <w:jc w:val="right"/>
        <w:rPr>
          <w:rFonts w:ascii="Times New Roman" w:hAnsi="Times New Roman"/>
          <w:sz w:val="20"/>
          <w:szCs w:val="20"/>
          <w:lang w:val="en-US"/>
        </w:rPr>
      </w:pPr>
    </w:p>
    <w:p w:rsidR="000B686C" w:rsidRDefault="000B686C" w:rsidP="000B686C">
      <w:pPr>
        <w:ind w:firstLine="708"/>
        <w:jc w:val="right"/>
        <w:rPr>
          <w:rFonts w:ascii="Times New Roman" w:hAnsi="Times New Roman"/>
          <w:sz w:val="20"/>
          <w:szCs w:val="20"/>
          <w:lang w:val="en-US"/>
        </w:rPr>
      </w:pPr>
    </w:p>
    <w:p w:rsidR="000B686C" w:rsidRDefault="000B686C" w:rsidP="000B686C">
      <w:pPr>
        <w:ind w:firstLine="708"/>
        <w:jc w:val="right"/>
        <w:rPr>
          <w:rFonts w:ascii="Times New Roman" w:hAnsi="Times New Roman"/>
          <w:sz w:val="20"/>
          <w:szCs w:val="20"/>
          <w:lang w:val="en-US"/>
        </w:rPr>
      </w:pPr>
    </w:p>
    <w:p w:rsidR="000B686C" w:rsidRDefault="000B686C" w:rsidP="000B686C">
      <w:pPr>
        <w:ind w:firstLine="708"/>
        <w:jc w:val="right"/>
        <w:rPr>
          <w:rFonts w:ascii="Times New Roman" w:hAnsi="Times New Roman"/>
          <w:sz w:val="20"/>
          <w:szCs w:val="20"/>
          <w:lang w:val="en-US"/>
        </w:rPr>
      </w:pPr>
    </w:p>
    <w:p w:rsidR="000B686C" w:rsidRDefault="000B686C" w:rsidP="000B686C">
      <w:pPr>
        <w:ind w:firstLine="708"/>
        <w:jc w:val="right"/>
        <w:rPr>
          <w:rFonts w:ascii="Times New Roman" w:hAnsi="Times New Roman"/>
          <w:sz w:val="20"/>
          <w:szCs w:val="20"/>
          <w:lang w:val="en-US"/>
        </w:rPr>
      </w:pPr>
    </w:p>
    <w:p w:rsidR="000B686C" w:rsidRPr="002239C4" w:rsidRDefault="000B686C" w:rsidP="000B686C">
      <w:pPr>
        <w:ind w:firstLine="708"/>
        <w:jc w:val="center"/>
        <w:rPr>
          <w:rFonts w:ascii="AcadNusx" w:hAnsi="AcadNusx"/>
          <w:sz w:val="20"/>
          <w:szCs w:val="20"/>
          <w:lang w:val="de-DE" w:eastAsia="ru-RU"/>
        </w:rPr>
      </w:pPr>
      <w:r w:rsidRPr="002239C4">
        <w:rPr>
          <w:rFonts w:ascii="Times New Roman" w:hAnsi="Times New Roman"/>
          <w:sz w:val="20"/>
          <w:szCs w:val="20"/>
          <w:lang w:val="en-US"/>
        </w:rPr>
        <w:t>Fig.  2.1.1 “Dam Foundation” System 3D Model.                Fig. 2.1.2 Right bank supporting block</w:t>
      </w:r>
      <w:r w:rsidR="002E5240">
        <w:rPr>
          <w:rFonts w:ascii="Times New Roman" w:hAnsi="Times New Roman"/>
          <w:sz w:val="20"/>
          <w:szCs w:val="20"/>
          <w:lang w:val="en-US"/>
        </w:rPr>
        <w:t>s</w:t>
      </w:r>
      <w:r w:rsidR="00EB789D">
        <w:rPr>
          <w:rFonts w:ascii="Times New Roman" w:hAnsi="Times New Roman"/>
          <w:sz w:val="20"/>
          <w:szCs w:val="20"/>
          <w:lang w:val="en-US"/>
        </w:rPr>
        <w:t>.</w:t>
      </w:r>
    </w:p>
    <w:p w:rsidR="000B686C" w:rsidRDefault="000B686C" w:rsidP="000B686C">
      <w:pPr>
        <w:ind w:left="709"/>
        <w:jc w:val="right"/>
        <w:rPr>
          <w:rFonts w:ascii="Times New Roman" w:hAnsi="Times New Roman"/>
          <w:sz w:val="20"/>
          <w:szCs w:val="20"/>
          <w:lang w:val="de-DE"/>
        </w:rPr>
      </w:pPr>
    </w:p>
    <w:p w:rsidR="000B686C" w:rsidRPr="002239C4" w:rsidRDefault="000B686C" w:rsidP="000B686C">
      <w:pPr>
        <w:ind w:left="709"/>
        <w:rPr>
          <w:rFonts w:ascii="Times New Roman" w:hAnsi="Times New Roman"/>
          <w:b/>
          <w:sz w:val="20"/>
          <w:szCs w:val="20"/>
          <w:lang w:val="en-US"/>
        </w:rPr>
      </w:pPr>
      <w:r w:rsidRPr="002239C4">
        <w:rPr>
          <w:rFonts w:ascii="Times New Roman" w:hAnsi="Times New Roman"/>
          <w:sz w:val="20"/>
          <w:szCs w:val="20"/>
          <w:lang w:val="en-US"/>
        </w:rPr>
        <w:t xml:space="preserve"> </w:t>
      </w:r>
    </w:p>
    <w:p w:rsidR="000B686C" w:rsidRPr="002239C4" w:rsidRDefault="000B686C" w:rsidP="000B686C">
      <w:pPr>
        <w:numPr>
          <w:ilvl w:val="1"/>
          <w:numId w:val="4"/>
        </w:numPr>
        <w:ind w:left="567" w:hanging="567"/>
        <w:rPr>
          <w:rFonts w:ascii="Times New Roman" w:hAnsi="Times New Roman"/>
          <w:b/>
          <w:sz w:val="20"/>
          <w:szCs w:val="20"/>
          <w:lang w:val="en-US"/>
        </w:rPr>
      </w:pPr>
      <w:r w:rsidRPr="002239C4">
        <w:rPr>
          <w:rFonts w:ascii="Times New Roman" w:hAnsi="Times New Roman"/>
          <w:b/>
          <w:sz w:val="20"/>
          <w:szCs w:val="20"/>
          <w:lang w:val="en-US"/>
        </w:rPr>
        <w:t>Impact of Water Reservoir filling-drawdown</w:t>
      </w:r>
    </w:p>
    <w:p w:rsidR="000B686C" w:rsidRPr="002239C4" w:rsidRDefault="000B686C" w:rsidP="000B686C">
      <w:pPr>
        <w:ind w:left="1080"/>
        <w:rPr>
          <w:rFonts w:ascii="Times New Roman" w:hAnsi="Times New Roman"/>
          <w:b/>
          <w:sz w:val="20"/>
          <w:szCs w:val="20"/>
          <w:lang w:val="en-US"/>
        </w:rPr>
      </w:pPr>
    </w:p>
    <w:p w:rsidR="000B686C" w:rsidRDefault="000B686C" w:rsidP="000B686C">
      <w:pPr>
        <w:rPr>
          <w:rFonts w:ascii="Times New Roman" w:hAnsi="Times New Roman"/>
          <w:sz w:val="20"/>
          <w:szCs w:val="20"/>
          <w:lang w:val="en-US"/>
        </w:rPr>
      </w:pPr>
      <w:r w:rsidRPr="002239C4">
        <w:rPr>
          <w:rFonts w:ascii="Times New Roman" w:hAnsi="Times New Roman"/>
          <w:sz w:val="20"/>
          <w:szCs w:val="20"/>
          <w:lang w:val="en-US"/>
        </w:rPr>
        <w:t>Seepage pressures distribution on the failure and the im</w:t>
      </w:r>
      <w:r w:rsidR="00D768B6">
        <w:rPr>
          <w:rFonts w:ascii="Times New Roman" w:hAnsi="Times New Roman"/>
          <w:sz w:val="20"/>
          <w:szCs w:val="20"/>
          <w:lang w:val="en-US"/>
        </w:rPr>
        <w:t xml:space="preserve">pact on the foundation </w:t>
      </w:r>
      <w:r w:rsidR="00D768B6" w:rsidRPr="00EF5B7C">
        <w:rPr>
          <w:rFonts w:ascii="Times New Roman" w:hAnsi="Times New Roman"/>
          <w:b/>
          <w:sz w:val="20"/>
          <w:szCs w:val="20"/>
          <w:lang w:val="en-US"/>
        </w:rPr>
        <w:t>A</w:t>
      </w:r>
      <w:r w:rsidR="00D768B6">
        <w:rPr>
          <w:rFonts w:ascii="Times New Roman" w:hAnsi="Times New Roman"/>
          <w:sz w:val="20"/>
          <w:szCs w:val="20"/>
          <w:lang w:val="en-US"/>
        </w:rPr>
        <w:t xml:space="preserve"> and </w:t>
      </w:r>
      <w:r w:rsidR="00D768B6" w:rsidRPr="00EF5B7C">
        <w:rPr>
          <w:rFonts w:ascii="Times New Roman" w:hAnsi="Times New Roman"/>
          <w:b/>
          <w:sz w:val="20"/>
          <w:szCs w:val="20"/>
          <w:lang w:val="en-US"/>
        </w:rPr>
        <w:t>B b</w:t>
      </w:r>
      <w:r w:rsidRPr="00EF5B7C">
        <w:rPr>
          <w:rFonts w:ascii="Times New Roman" w:hAnsi="Times New Roman"/>
          <w:b/>
          <w:sz w:val="20"/>
          <w:szCs w:val="20"/>
          <w:lang w:val="en-US"/>
        </w:rPr>
        <w:t>locks</w:t>
      </w:r>
      <w:r w:rsidRPr="002239C4">
        <w:rPr>
          <w:rFonts w:ascii="Times New Roman" w:hAnsi="Times New Roman"/>
          <w:sz w:val="20"/>
          <w:szCs w:val="20"/>
          <w:lang w:val="en-US"/>
        </w:rPr>
        <w:t xml:space="preserve"> have been estimated during water reservoir filling-drawdown within the level range of 410-510</w:t>
      </w:r>
      <w:r>
        <w:rPr>
          <w:rFonts w:ascii="Times New Roman" w:hAnsi="Times New Roman"/>
          <w:sz w:val="20"/>
          <w:szCs w:val="20"/>
          <w:lang w:val="en-US"/>
        </w:rPr>
        <w:t xml:space="preserve"> m</w:t>
      </w:r>
      <w:r w:rsidRPr="002239C4">
        <w:rPr>
          <w:rFonts w:ascii="Times New Roman" w:hAnsi="Times New Roman"/>
          <w:sz w:val="20"/>
          <w:szCs w:val="20"/>
          <w:lang w:val="en-US"/>
        </w:rPr>
        <w:t xml:space="preserve">. Pressure distribution in the foundation canyon was estimated according to the isoperimetric pressures results. It has been estimated that </w:t>
      </w:r>
      <w:r>
        <w:rPr>
          <w:rFonts w:ascii="Times New Roman" w:hAnsi="Times New Roman"/>
          <w:sz w:val="20"/>
          <w:szCs w:val="20"/>
          <w:lang w:val="en-US"/>
        </w:rPr>
        <w:t>the failure</w:t>
      </w:r>
      <w:r w:rsidRPr="002239C4">
        <w:rPr>
          <w:rFonts w:ascii="Times New Roman" w:hAnsi="Times New Roman"/>
          <w:sz w:val="20"/>
          <w:szCs w:val="20"/>
          <w:lang w:val="en-US"/>
        </w:rPr>
        <w:t xml:space="preserve"> is considerably screening the seepage flow</w:t>
      </w:r>
      <w:r w:rsidR="00B55790">
        <w:rPr>
          <w:rFonts w:ascii="Times New Roman" w:hAnsi="Times New Roman"/>
          <w:sz w:val="20"/>
          <w:szCs w:val="20"/>
          <w:lang w:val="en-US"/>
        </w:rPr>
        <w:t xml:space="preserve"> [4]</w:t>
      </w:r>
      <w:r w:rsidRPr="002239C4">
        <w:rPr>
          <w:rFonts w:ascii="Times New Roman" w:hAnsi="Times New Roman"/>
          <w:sz w:val="20"/>
          <w:szCs w:val="20"/>
          <w:lang w:val="en-US"/>
        </w:rPr>
        <w:t>, resulting in the following outcomes:</w:t>
      </w:r>
    </w:p>
    <w:p w:rsidR="00251B70" w:rsidRPr="002239C4" w:rsidRDefault="00251B70" w:rsidP="000B686C">
      <w:pPr>
        <w:rPr>
          <w:rFonts w:ascii="Times New Roman" w:hAnsi="Times New Roman"/>
          <w:sz w:val="20"/>
          <w:szCs w:val="20"/>
          <w:lang w:val="en-US"/>
        </w:rPr>
      </w:pPr>
    </w:p>
    <w:p w:rsidR="00251B70" w:rsidRPr="00EB789D" w:rsidRDefault="00251B70" w:rsidP="00251B70">
      <w:pPr>
        <w:numPr>
          <w:ilvl w:val="0"/>
          <w:numId w:val="9"/>
        </w:numPr>
        <w:rPr>
          <w:rFonts w:ascii="Times New Roman" w:hAnsi="Times New Roman"/>
          <w:sz w:val="20"/>
          <w:szCs w:val="20"/>
          <w:lang w:val="en-US"/>
        </w:rPr>
      </w:pPr>
      <w:r w:rsidRPr="00EB789D">
        <w:rPr>
          <w:rFonts w:ascii="Times New Roman" w:hAnsi="Times New Roman"/>
          <w:sz w:val="20"/>
          <w:szCs w:val="20"/>
          <w:lang w:val="en-US"/>
        </w:rPr>
        <w:t xml:space="preserve">In the process of water reservoir filling ( fig.2.2.1, during nonstationary mode) higher values of seepage flow gradients are observed at </w:t>
      </w:r>
      <w:r w:rsidRPr="00EF5B7C">
        <w:rPr>
          <w:rFonts w:ascii="Times New Roman" w:hAnsi="Times New Roman"/>
          <w:b/>
          <w:sz w:val="20"/>
          <w:szCs w:val="20"/>
          <w:lang w:val="en-US"/>
        </w:rPr>
        <w:t>block A</w:t>
      </w:r>
      <w:r w:rsidRPr="00EB789D">
        <w:rPr>
          <w:rFonts w:ascii="Times New Roman" w:hAnsi="Times New Roman"/>
          <w:sz w:val="20"/>
          <w:szCs w:val="20"/>
          <w:lang w:val="en-US"/>
        </w:rPr>
        <w:t xml:space="preserve"> (compared to block B) which cause failure compression (small sections  </w:t>
      </w:r>
      <w:r w:rsidR="00EB789D" w:rsidRPr="00EB789D">
        <w:rPr>
          <w:rFonts w:ascii="Times New Roman" w:hAnsi="Times New Roman"/>
          <w:sz w:val="20"/>
          <w:szCs w:val="20"/>
          <w:lang w:val="en-US"/>
        </w:rPr>
        <w:t xml:space="preserve">according to deformation gauge data fig. 1.2.3). </w:t>
      </w:r>
    </w:p>
    <w:p w:rsidR="00251B70" w:rsidRPr="00251B70" w:rsidRDefault="00251B70" w:rsidP="00A95266">
      <w:pPr>
        <w:numPr>
          <w:ilvl w:val="0"/>
          <w:numId w:val="9"/>
        </w:numPr>
        <w:rPr>
          <w:rFonts w:ascii="Times New Roman" w:hAnsi="Times New Roman"/>
          <w:sz w:val="20"/>
          <w:szCs w:val="20"/>
          <w:lang w:val="en-US"/>
        </w:rPr>
      </w:pPr>
      <w:r w:rsidRPr="00251B70">
        <w:rPr>
          <w:rFonts w:ascii="Times New Roman" w:hAnsi="Times New Roman"/>
          <w:sz w:val="20"/>
          <w:szCs w:val="20"/>
          <w:lang w:val="en-US"/>
        </w:rPr>
        <w:t>On the contrary, in the process of water reservoir drawdown</w:t>
      </w:r>
      <w:r w:rsidR="000E5D1C">
        <w:rPr>
          <w:rFonts w:ascii="Times New Roman" w:hAnsi="Times New Roman"/>
          <w:sz w:val="20"/>
          <w:szCs w:val="20"/>
          <w:lang w:val="en-US"/>
        </w:rPr>
        <w:t xml:space="preserve"> (fig.2.2.2)</w:t>
      </w:r>
      <w:r w:rsidRPr="00251B70">
        <w:rPr>
          <w:rFonts w:ascii="Times New Roman" w:hAnsi="Times New Roman"/>
          <w:sz w:val="20"/>
          <w:szCs w:val="20"/>
          <w:lang w:val="en-US"/>
        </w:rPr>
        <w:t xml:space="preserve"> excessive seepage body forces are observed </w:t>
      </w:r>
      <w:r w:rsidR="000E5D1C">
        <w:rPr>
          <w:rFonts w:ascii="Times New Roman" w:hAnsi="Times New Roman"/>
          <w:sz w:val="20"/>
          <w:szCs w:val="20"/>
          <w:lang w:val="en-US"/>
        </w:rPr>
        <w:t xml:space="preserve">at </w:t>
      </w:r>
      <w:r w:rsidR="000E5D1C" w:rsidRPr="00EF5B7C">
        <w:rPr>
          <w:rFonts w:ascii="Times New Roman" w:hAnsi="Times New Roman"/>
          <w:b/>
          <w:sz w:val="20"/>
          <w:szCs w:val="20"/>
          <w:lang w:val="en-US"/>
        </w:rPr>
        <w:t>b</w:t>
      </w:r>
      <w:r w:rsidRPr="00EF5B7C">
        <w:rPr>
          <w:rFonts w:ascii="Times New Roman" w:hAnsi="Times New Roman"/>
          <w:b/>
          <w:sz w:val="20"/>
          <w:szCs w:val="20"/>
          <w:lang w:val="en-US"/>
        </w:rPr>
        <w:t>lock A</w:t>
      </w:r>
      <w:r w:rsidR="000E5D1C">
        <w:rPr>
          <w:rFonts w:ascii="Times New Roman" w:hAnsi="Times New Roman"/>
          <w:sz w:val="20"/>
          <w:szCs w:val="20"/>
          <w:lang w:val="en-US"/>
        </w:rPr>
        <w:t xml:space="preserve"> (compared to b</w:t>
      </w:r>
      <w:r w:rsidRPr="00251B70">
        <w:rPr>
          <w:rFonts w:ascii="Times New Roman" w:hAnsi="Times New Roman"/>
          <w:sz w:val="20"/>
          <w:szCs w:val="20"/>
          <w:lang w:val="en-US"/>
        </w:rPr>
        <w:t>lock B)</w:t>
      </w:r>
      <w:r w:rsidR="000E5D1C">
        <w:rPr>
          <w:rFonts w:ascii="Times New Roman" w:hAnsi="Times New Roman"/>
          <w:sz w:val="20"/>
          <w:szCs w:val="20"/>
          <w:lang w:val="en-US"/>
        </w:rPr>
        <w:t xml:space="preserve">. Under </w:t>
      </w:r>
      <w:r w:rsidRPr="00251B70">
        <w:rPr>
          <w:rFonts w:ascii="Times New Roman" w:hAnsi="Times New Roman"/>
          <w:sz w:val="20"/>
          <w:szCs w:val="20"/>
          <w:lang w:val="en-US"/>
        </w:rPr>
        <w:t xml:space="preserve">such conditions </w:t>
      </w:r>
      <w:r w:rsidR="000E5D1C">
        <w:rPr>
          <w:rFonts w:ascii="Times New Roman" w:hAnsi="Times New Roman"/>
          <w:sz w:val="20"/>
          <w:szCs w:val="20"/>
          <w:lang w:val="en-US"/>
        </w:rPr>
        <w:t>failure</w:t>
      </w:r>
      <w:r w:rsidRPr="00251B70">
        <w:rPr>
          <w:rFonts w:ascii="Times New Roman" w:hAnsi="Times New Roman"/>
          <w:sz w:val="20"/>
          <w:szCs w:val="20"/>
          <w:lang w:val="en-US"/>
        </w:rPr>
        <w:t xml:space="preserve"> becomes a load surfac</w:t>
      </w:r>
      <w:r w:rsidR="000E5D1C">
        <w:rPr>
          <w:rFonts w:ascii="Times New Roman" w:hAnsi="Times New Roman"/>
          <w:sz w:val="20"/>
          <w:szCs w:val="20"/>
          <w:lang w:val="en-US"/>
        </w:rPr>
        <w:t xml:space="preserve">e </w:t>
      </w:r>
    </w:p>
    <w:p w:rsidR="000B686C" w:rsidRDefault="00475B08" w:rsidP="000B686C">
      <w:pPr>
        <w:rPr>
          <w:rFonts w:ascii="Times New Roman" w:hAnsi="Times New Roman"/>
          <w:sz w:val="20"/>
          <w:szCs w:val="20"/>
          <w:lang w:val="en-US"/>
        </w:rPr>
      </w:pPr>
      <w:r w:rsidRPr="00475B08">
        <w:rPr>
          <w:noProof/>
          <w:lang w:val="en-US"/>
        </w:rPr>
        <w:lastRenderedPageBreak/>
        <w:pict>
          <v:group id="_x0000_s1706" style="position:absolute;left:0;text-align:left;margin-left:27pt;margin-top:0;width:418.9pt;height:337.05pt;z-index:251659264" coordorigin="2019,1129" coordsize="8378,6741">
            <v:shape id="_x0000_s1707" type="#_x0000_t75" style="position:absolute;left:2019;top:4525;width:4881;height:3138;visibility:visible">
              <v:imagedata r:id="rId20" o:title=""/>
            </v:shape>
            <v:shape id="_x0000_s1708" type="#_x0000_t75" style="position:absolute;left:2035;top:1129;width:4903;height:6741;visibility:visible">
              <v:imagedata r:id="rId21" o:title="" cropbottom="-70790f"/>
            </v:shape>
            <v:shape id="_x0000_s1709" type="#_x0000_t75" style="position:absolute;left:7200;top:1490;width:3197;height:3187;visibility:visible">
              <v:imagedata r:id="rId22" o:title="" cropbottom="26494f" cropright="36097f"/>
            </v:shape>
            <v:line id="_x0000_s1710" style="position:absolute;flip:x" from="3427,2610" to="4355,3014"/>
            <v:shape id="_x0000_s1711" type="#_x0000_t202" style="position:absolute;left:3273;top:3014;width:464;height:404" filled="f" stroked="f">
              <v:textbox style="mso-next-textbox:#_x0000_s1711">
                <w:txbxContent>
                  <w:p w:rsidR="00095494" w:rsidRPr="00F3438B" w:rsidRDefault="00095494" w:rsidP="000B686C">
                    <w:pPr>
                      <w:rPr>
                        <w:lang w:val="en-US"/>
                      </w:rPr>
                    </w:pPr>
                    <w:r>
                      <w:rPr>
                        <w:lang w:val="en-US"/>
                      </w:rPr>
                      <w:t>1</w:t>
                    </w:r>
                  </w:p>
                </w:txbxContent>
              </v:textbox>
            </v:shape>
            <v:shape id="_x0000_s1712" type="#_x0000_t202" style="position:absolute;left:4355;top:2476;width:464;height:404" filled="f" stroked="f">
              <v:textbox style="mso-next-textbox:#_x0000_s1712">
                <w:txbxContent>
                  <w:p w:rsidR="00095494" w:rsidRPr="00F3438B" w:rsidRDefault="00095494" w:rsidP="000B686C">
                    <w:pPr>
                      <w:rPr>
                        <w:lang w:val="en-US"/>
                      </w:rPr>
                    </w:pPr>
                    <w:r>
                      <w:rPr>
                        <w:lang w:val="en-US"/>
                      </w:rPr>
                      <w:t>1</w:t>
                    </w:r>
                  </w:p>
                </w:txbxContent>
              </v:textbox>
            </v:shape>
            <v:shape id="_x0000_s1713" type="#_x0000_t202" style="position:absolute;left:8068;top:1129;width:1652;height:404" filled="f" stroked="f">
              <v:textbox style="mso-next-textbox:#_x0000_s1713">
                <w:txbxContent>
                  <w:p w:rsidR="00095494" w:rsidRPr="00021FB2" w:rsidRDefault="00095494" w:rsidP="000B686C">
                    <w:pPr>
                      <w:rPr>
                        <w:b/>
                        <w:u w:val="single"/>
                        <w:lang w:val="en-US"/>
                      </w:rPr>
                    </w:pPr>
                    <w:r w:rsidRPr="00021FB2">
                      <w:rPr>
                        <w:b/>
                        <w:u w:val="single"/>
                        <w:lang w:val="en-US"/>
                      </w:rPr>
                      <w:t>section 1-1</w:t>
                    </w:r>
                  </w:p>
                  <w:p w:rsidR="00095494" w:rsidRPr="000D6C9A" w:rsidRDefault="00095494" w:rsidP="000B686C"/>
                </w:txbxContent>
              </v:textbox>
            </v:shape>
            <v:shape id="_x0000_s1714" type="#_x0000_t202" style="position:absolute;left:2328;top:1398;width:552;height:404" filled="f" stroked="f">
              <v:textbox style="mso-next-textbox:#_x0000_s1714">
                <w:txbxContent>
                  <w:p w:rsidR="00095494" w:rsidRPr="005B7176" w:rsidRDefault="00095494" w:rsidP="000B686C">
                    <w:pPr>
                      <w:rPr>
                        <w:b/>
                        <w:bCs/>
                        <w:lang w:val="en-US"/>
                      </w:rPr>
                    </w:pPr>
                    <w:r w:rsidRPr="005B7176">
                      <w:rPr>
                        <w:b/>
                        <w:bCs/>
                        <w:lang w:val="en-US"/>
                      </w:rPr>
                      <w:t>a</w:t>
                    </w:r>
                    <w:r>
                      <w:rPr>
                        <w:b/>
                        <w:bCs/>
                        <w:lang w:val="en-US"/>
                      </w:rPr>
                      <w:t>)</w:t>
                    </w:r>
                  </w:p>
                </w:txbxContent>
              </v:textbox>
            </v:shape>
            <v:shape id="_x0000_s1715" type="#_x0000_t202" style="position:absolute;left:2328;top:4765;width:552;height:404" filled="f" stroked="f">
              <v:textbox style="mso-next-textbox:#_x0000_s1715">
                <w:txbxContent>
                  <w:p w:rsidR="00095494" w:rsidRPr="005B7176" w:rsidRDefault="00095494" w:rsidP="000B686C">
                    <w:pPr>
                      <w:rPr>
                        <w:b/>
                        <w:bCs/>
                        <w:lang w:val="en-US"/>
                      </w:rPr>
                    </w:pPr>
                    <w:r w:rsidRPr="005B7176">
                      <w:rPr>
                        <w:b/>
                        <w:bCs/>
                        <w:lang w:val="en-US"/>
                      </w:rPr>
                      <w:t>b</w:t>
                    </w:r>
                    <w:r>
                      <w:rPr>
                        <w:b/>
                        <w:bCs/>
                        <w:lang w:val="en-US"/>
                      </w:rPr>
                      <w:t>)</w:t>
                    </w:r>
                  </w:p>
                </w:txbxContent>
              </v:textbox>
            </v:shape>
            <v:line id="_x0000_s1716" style="position:absolute;flip:y" from="3420,5810" to="4320,6350"/>
            <v:shape id="_x0000_s1717" type="#_x0000_t202" style="position:absolute;left:3240;top:6350;width:540;height:360" filled="f" stroked="f">
              <v:textbox style="mso-next-textbox:#_x0000_s1717">
                <w:txbxContent>
                  <w:p w:rsidR="00095494" w:rsidRPr="000D6C9A" w:rsidRDefault="00095494" w:rsidP="000B686C">
                    <w:pPr>
                      <w:rPr>
                        <w:lang w:val="en-US"/>
                      </w:rPr>
                    </w:pPr>
                    <w:r>
                      <w:rPr>
                        <w:lang w:val="en-US"/>
                      </w:rPr>
                      <w:t>1</w:t>
                    </w:r>
                  </w:p>
                </w:txbxContent>
              </v:textbox>
            </v:shape>
            <v:shape id="_x0000_s1718" type="#_x0000_t202" style="position:absolute;left:4320;top:5630;width:540;height:360" filled="f" stroked="f">
              <v:textbox style="mso-next-textbox:#_x0000_s1718">
                <w:txbxContent>
                  <w:p w:rsidR="00095494" w:rsidRPr="000D6C9A" w:rsidRDefault="00095494" w:rsidP="000B686C">
                    <w:pPr>
                      <w:rPr>
                        <w:lang w:val="en-US"/>
                      </w:rPr>
                    </w:pPr>
                    <w:r>
                      <w:rPr>
                        <w:lang w:val="en-US"/>
                      </w:rPr>
                      <w:t>1</w:t>
                    </w:r>
                  </w:p>
                </w:txbxContent>
              </v:textbox>
            </v:shape>
            <v:shape id="_x0000_s1719" type="#_x0000_t202" style="position:absolute;left:8640;top:1850;width:1440;height:540" filled="f" stroked="f">
              <v:textbox style="mso-next-textbox:#_x0000_s1719">
                <w:txbxContent>
                  <w:p w:rsidR="00095494" w:rsidRPr="00390A43" w:rsidRDefault="00095494" w:rsidP="000B686C">
                    <w:pPr>
                      <w:rPr>
                        <w:lang w:val="en-US"/>
                      </w:rPr>
                    </w:pPr>
                    <w:r w:rsidRPr="001D0F75">
                      <w:rPr>
                        <w:rFonts w:ascii="Times New Roman" w:hAnsi="Times New Roman"/>
                        <w:sz w:val="20"/>
                        <w:szCs w:val="20"/>
                        <w:lang w:val="en-US"/>
                      </w:rPr>
                      <w:t>nonstationary</w:t>
                    </w:r>
                  </w:p>
                  <w:p w:rsidR="00095494" w:rsidRDefault="00095494" w:rsidP="000B686C"/>
                </w:txbxContent>
              </v:textbox>
            </v:shape>
            <v:shape id="_x0000_s1720" type="#_x0000_t202" style="position:absolute;left:8820;top:2930;width:1440;height:540" filled="f" stroked="f">
              <v:textbox style="mso-next-textbox:#_x0000_s1720">
                <w:txbxContent>
                  <w:p w:rsidR="00095494" w:rsidRDefault="00095494" w:rsidP="000B686C">
                    <w:r w:rsidRPr="00CA2245">
                      <w:rPr>
                        <w:rFonts w:ascii="Times New Roman" w:hAnsi="Times New Roman"/>
                        <w:sz w:val="20"/>
                        <w:szCs w:val="20"/>
                        <w:lang w:val="en-US"/>
                      </w:rPr>
                      <w:t>steady</w:t>
                    </w:r>
                    <w:r>
                      <w:rPr>
                        <w:rFonts w:ascii="Times New Roman" w:hAnsi="Times New Roman"/>
                        <w:sz w:val="20"/>
                        <w:szCs w:val="20"/>
                        <w:lang w:val="en-US"/>
                      </w:rPr>
                      <w:t xml:space="preserve"> regime</w:t>
                    </w:r>
                  </w:p>
                  <w:p w:rsidR="00095494" w:rsidRDefault="00095494" w:rsidP="000B686C"/>
                </w:txbxContent>
              </v:textbox>
            </v:shape>
          </v:group>
        </w:pict>
      </w: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jc w:val="right"/>
        <w:rPr>
          <w:rFonts w:ascii="Times New Roman" w:hAnsi="Times New Roman"/>
          <w:sz w:val="20"/>
          <w:szCs w:val="20"/>
          <w:lang w:val="en-US"/>
        </w:rPr>
      </w:pPr>
      <w:r w:rsidRPr="00CA2245">
        <w:rPr>
          <w:rFonts w:ascii="Times New Roman" w:hAnsi="Times New Roman"/>
          <w:sz w:val="20"/>
          <w:szCs w:val="20"/>
          <w:lang w:val="en-US"/>
        </w:rPr>
        <w:t>Fig. 2.</w:t>
      </w:r>
      <w:r>
        <w:rPr>
          <w:rFonts w:ascii="Times New Roman" w:hAnsi="Times New Roman"/>
          <w:sz w:val="20"/>
          <w:szCs w:val="20"/>
          <w:lang w:val="en-US"/>
        </w:rPr>
        <w:t>3</w:t>
      </w:r>
      <w:r w:rsidRPr="00CA2245">
        <w:rPr>
          <w:rFonts w:ascii="Times New Roman" w:hAnsi="Times New Roman"/>
          <w:sz w:val="20"/>
          <w:szCs w:val="20"/>
          <w:lang w:val="en-US"/>
        </w:rPr>
        <w:t xml:space="preserve">.1. Seepage gradients in </w:t>
      </w:r>
    </w:p>
    <w:p w:rsidR="000B686C" w:rsidRDefault="000B686C" w:rsidP="000B686C">
      <w:pPr>
        <w:jc w:val="right"/>
        <w:rPr>
          <w:rFonts w:ascii="Times New Roman" w:hAnsi="Times New Roman"/>
          <w:sz w:val="20"/>
          <w:szCs w:val="20"/>
          <w:lang w:val="en-US"/>
        </w:rPr>
      </w:pPr>
      <w:r>
        <w:rPr>
          <w:rFonts w:ascii="Times New Roman" w:hAnsi="Times New Roman"/>
          <w:sz w:val="20"/>
          <w:szCs w:val="20"/>
          <w:lang w:val="en-US"/>
        </w:rPr>
        <w:t xml:space="preserve">canyon </w:t>
      </w:r>
      <w:r w:rsidRPr="00CA2245">
        <w:rPr>
          <w:rFonts w:ascii="Times New Roman" w:hAnsi="Times New Roman"/>
          <w:sz w:val="20"/>
          <w:szCs w:val="20"/>
          <w:lang w:val="en-US"/>
        </w:rPr>
        <w:t xml:space="preserve"> during</w:t>
      </w:r>
      <w:r>
        <w:rPr>
          <w:rFonts w:ascii="Times New Roman" w:hAnsi="Times New Roman"/>
          <w:sz w:val="20"/>
          <w:szCs w:val="20"/>
          <w:lang w:val="en-US"/>
        </w:rPr>
        <w:t xml:space="preserve"> </w:t>
      </w:r>
      <w:r w:rsidRPr="00CA2245">
        <w:rPr>
          <w:rFonts w:ascii="Times New Roman" w:hAnsi="Times New Roman"/>
          <w:sz w:val="20"/>
          <w:szCs w:val="20"/>
          <w:lang w:val="en-US"/>
        </w:rPr>
        <w:t xml:space="preserve"> reservoir filling:</w:t>
      </w:r>
    </w:p>
    <w:p w:rsidR="000B686C" w:rsidRDefault="000B686C" w:rsidP="000B686C">
      <w:pPr>
        <w:ind w:left="1080"/>
        <w:jc w:val="right"/>
        <w:rPr>
          <w:rFonts w:ascii="Times New Roman" w:hAnsi="Times New Roman"/>
          <w:sz w:val="20"/>
          <w:szCs w:val="20"/>
          <w:lang w:val="en-US"/>
        </w:rPr>
      </w:pPr>
      <w:r>
        <w:rPr>
          <w:rFonts w:ascii="Times New Roman" w:hAnsi="Times New Roman"/>
          <w:sz w:val="20"/>
          <w:szCs w:val="20"/>
          <w:lang w:val="en-US"/>
        </w:rPr>
        <w:t>a)</w:t>
      </w:r>
      <w:r w:rsidRPr="001D0F75">
        <w:rPr>
          <w:lang w:val="en-US"/>
        </w:rPr>
        <w:t xml:space="preserve"> </w:t>
      </w:r>
      <w:r w:rsidRPr="001D0F75">
        <w:rPr>
          <w:rFonts w:ascii="Times New Roman" w:hAnsi="Times New Roman"/>
          <w:sz w:val="20"/>
          <w:szCs w:val="20"/>
          <w:lang w:val="en-US"/>
        </w:rPr>
        <w:t>nonstationary</w:t>
      </w:r>
      <w:r>
        <w:rPr>
          <w:rFonts w:ascii="Times New Roman" w:hAnsi="Times New Roman"/>
          <w:sz w:val="20"/>
          <w:szCs w:val="20"/>
          <w:lang w:val="en-US"/>
        </w:rPr>
        <w:t xml:space="preserve">   regime (starting period);</w:t>
      </w:r>
    </w:p>
    <w:p w:rsidR="000B686C" w:rsidRPr="00CA2245" w:rsidRDefault="000B686C" w:rsidP="000B686C">
      <w:pPr>
        <w:ind w:left="1080"/>
        <w:jc w:val="right"/>
        <w:rPr>
          <w:rFonts w:ascii="Times New Roman" w:hAnsi="Times New Roman"/>
          <w:sz w:val="20"/>
          <w:szCs w:val="20"/>
          <w:lang w:val="en-US"/>
        </w:rPr>
      </w:pPr>
      <w:r>
        <w:rPr>
          <w:rFonts w:ascii="Times New Roman" w:hAnsi="Times New Roman"/>
          <w:sz w:val="20"/>
          <w:szCs w:val="20"/>
          <w:lang w:val="en-US"/>
        </w:rPr>
        <w:t xml:space="preserve"> b)</w:t>
      </w:r>
      <w:r w:rsidRPr="00CA2245">
        <w:rPr>
          <w:lang w:val="en-US"/>
        </w:rPr>
        <w:t xml:space="preserve"> </w:t>
      </w:r>
      <w:r w:rsidRPr="00CA2245">
        <w:rPr>
          <w:rFonts w:ascii="Times New Roman" w:hAnsi="Times New Roman"/>
          <w:sz w:val="20"/>
          <w:szCs w:val="20"/>
          <w:lang w:val="en-US"/>
        </w:rPr>
        <w:t>steady</w:t>
      </w:r>
      <w:r>
        <w:rPr>
          <w:rFonts w:ascii="Times New Roman" w:hAnsi="Times New Roman"/>
          <w:sz w:val="20"/>
          <w:szCs w:val="20"/>
          <w:lang w:val="en-US"/>
        </w:rPr>
        <w:t xml:space="preserve"> regime.</w:t>
      </w: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475B08" w:rsidP="000B686C">
      <w:pPr>
        <w:rPr>
          <w:rFonts w:ascii="Times New Roman" w:hAnsi="Times New Roman"/>
          <w:sz w:val="20"/>
          <w:szCs w:val="20"/>
          <w:lang w:val="en-US"/>
        </w:rPr>
      </w:pPr>
      <w:r w:rsidRPr="00475B08">
        <w:rPr>
          <w:noProof/>
          <w:lang w:val="en-US"/>
        </w:rPr>
        <w:pict>
          <v:group id="_x0000_s1691" style="position:absolute;left:0;text-align:left;margin-left:27pt;margin-top:-.45pt;width:451.75pt;height:359.9pt;z-index:251658240" coordorigin="1980,7510" coordsize="9035,7198">
            <v:shape id="_x0000_s1692" type="#_x0000_t75" style="position:absolute;left:1980;top:7510;width:4860;height:3793;visibility:visible">
              <v:imagedata r:id="rId23" o:title=""/>
            </v:shape>
            <v:shape id="Picture 2" o:spid="_x0000_s1693" type="#_x0000_t75" style="position:absolute;left:7200;top:8100;width:3815;height:4087;visibility:visible">
              <v:imagedata r:id="rId24" o:title="" cropbottom="22524f" cropright="36094f"/>
            </v:shape>
            <v:shape id="_x0000_s1694" type="#_x0000_t75" style="position:absolute;left:1980;top:11340;width:4860;height:3368">
              <v:imagedata r:id="rId25" o:title=""/>
            </v:shape>
            <v:line id="_x0000_s1695" style="position:absolute;flip:x" from="3240,9180" to="4320,9720"/>
            <v:shape id="_x0000_s1696" type="#_x0000_t202" style="position:absolute;left:3060;top:9720;width:360;height:360" filled="f" stroked="f">
              <v:textbox style="mso-next-textbox:#_x0000_s1696">
                <w:txbxContent>
                  <w:p w:rsidR="00095494" w:rsidRPr="00021FB2" w:rsidRDefault="00095494" w:rsidP="000B686C">
                    <w:pPr>
                      <w:rPr>
                        <w:lang w:val="en-US"/>
                      </w:rPr>
                    </w:pPr>
                    <w:r>
                      <w:rPr>
                        <w:lang w:val="en-US"/>
                      </w:rPr>
                      <w:t>1</w:t>
                    </w:r>
                  </w:p>
                </w:txbxContent>
              </v:textbox>
            </v:shape>
            <v:shape id="_x0000_s1697" type="#_x0000_t202" style="position:absolute;left:4320;top:9000;width:540;height:540" filled="f" stroked="f">
              <v:textbox style="mso-next-textbox:#_x0000_s1697">
                <w:txbxContent>
                  <w:p w:rsidR="00095494" w:rsidRPr="00021FB2" w:rsidRDefault="00095494" w:rsidP="000B686C">
                    <w:pPr>
                      <w:rPr>
                        <w:lang w:val="en-US"/>
                      </w:rPr>
                    </w:pPr>
                    <w:r>
                      <w:rPr>
                        <w:lang w:val="en-US"/>
                      </w:rPr>
                      <w:t>1</w:t>
                    </w:r>
                  </w:p>
                </w:txbxContent>
              </v:textbox>
            </v:shape>
            <v:shape id="_x0000_s1698" type="#_x0000_t202" style="position:absolute;left:8640;top:7560;width:1620;height:540" filled="f" stroked="f">
              <v:textbox style="mso-next-textbox:#_x0000_s1698">
                <w:txbxContent>
                  <w:p w:rsidR="00095494" w:rsidRPr="00021FB2" w:rsidRDefault="00095494" w:rsidP="000B686C">
                    <w:pPr>
                      <w:rPr>
                        <w:b/>
                        <w:u w:val="single"/>
                        <w:lang w:val="en-US"/>
                      </w:rPr>
                    </w:pPr>
                    <w:r w:rsidRPr="00021FB2">
                      <w:rPr>
                        <w:b/>
                        <w:u w:val="single"/>
                        <w:lang w:val="en-US"/>
                      </w:rPr>
                      <w:t>section 1-1</w:t>
                    </w:r>
                  </w:p>
                </w:txbxContent>
              </v:textbox>
            </v:shape>
            <v:line id="_x0000_s1699" style="position:absolute;flip:y" from="3240,12600" to="4140,13140"/>
            <v:shape id="_x0000_s1700" type="#_x0000_t202" style="position:absolute;left:2880;top:12960;width:540;height:540" filled="f" stroked="f">
              <v:textbox style="mso-next-textbox:#_x0000_s1700">
                <w:txbxContent>
                  <w:p w:rsidR="00095494" w:rsidRPr="00390A43" w:rsidRDefault="00095494" w:rsidP="000B686C">
                    <w:pPr>
                      <w:rPr>
                        <w:lang w:val="en-US"/>
                      </w:rPr>
                    </w:pPr>
                    <w:r>
                      <w:rPr>
                        <w:lang w:val="en-US"/>
                      </w:rPr>
                      <w:t>1</w:t>
                    </w:r>
                  </w:p>
                </w:txbxContent>
              </v:textbox>
            </v:shape>
            <v:shape id="_x0000_s1701" type="#_x0000_t202" style="position:absolute;left:4140;top:12420;width:360;height:360" filled="f" stroked="f">
              <v:textbox style="mso-next-textbox:#_x0000_s1701">
                <w:txbxContent>
                  <w:p w:rsidR="00095494" w:rsidRPr="00390A43" w:rsidRDefault="00095494" w:rsidP="000B686C">
                    <w:pPr>
                      <w:rPr>
                        <w:lang w:val="en-US"/>
                      </w:rPr>
                    </w:pPr>
                    <w:r>
                      <w:rPr>
                        <w:lang w:val="en-US"/>
                      </w:rPr>
                      <w:t>1</w:t>
                    </w:r>
                  </w:p>
                </w:txbxContent>
              </v:textbox>
            </v:shape>
            <v:shape id="_x0000_s1702" type="#_x0000_t202" style="position:absolute;left:7920;top:8640;width:1440;height:720" filled="f" stroked="f">
              <v:textbox style="mso-next-textbox:#_x0000_s1702">
                <w:txbxContent>
                  <w:p w:rsidR="00095494" w:rsidRPr="00390A43" w:rsidRDefault="00095494" w:rsidP="000B686C">
                    <w:pPr>
                      <w:rPr>
                        <w:lang w:val="en-US"/>
                      </w:rPr>
                    </w:pPr>
                    <w:r w:rsidRPr="001D0F75">
                      <w:rPr>
                        <w:rFonts w:ascii="Times New Roman" w:hAnsi="Times New Roman"/>
                        <w:sz w:val="20"/>
                        <w:szCs w:val="20"/>
                        <w:lang w:val="en-US"/>
                      </w:rPr>
                      <w:t>nonstationary</w:t>
                    </w:r>
                  </w:p>
                </w:txbxContent>
              </v:textbox>
            </v:shape>
            <v:shape id="_x0000_s1703" type="#_x0000_t202" style="position:absolute;left:9360;top:10080;width:1440;height:540" filled="f" stroked="f">
              <v:textbox style="mso-next-textbox:#_x0000_s1703">
                <w:txbxContent>
                  <w:p w:rsidR="00095494" w:rsidRDefault="00095494" w:rsidP="000B686C">
                    <w:r w:rsidRPr="00CA2245">
                      <w:rPr>
                        <w:rFonts w:ascii="Times New Roman" w:hAnsi="Times New Roman"/>
                        <w:sz w:val="20"/>
                        <w:szCs w:val="20"/>
                        <w:lang w:val="en-US"/>
                      </w:rPr>
                      <w:t>steady</w:t>
                    </w:r>
                    <w:r>
                      <w:rPr>
                        <w:rFonts w:ascii="Times New Roman" w:hAnsi="Times New Roman"/>
                        <w:sz w:val="20"/>
                        <w:szCs w:val="20"/>
                        <w:lang w:val="en-US"/>
                      </w:rPr>
                      <w:t xml:space="preserve"> regime</w:t>
                    </w:r>
                  </w:p>
                </w:txbxContent>
              </v:textbox>
            </v:shape>
            <v:shape id="_x0000_s1704" type="#_x0000_t202" style="position:absolute;left:2340;top:7920;width:900;height:900" filled="f" stroked="f">
              <v:textbox style="mso-next-textbox:#_x0000_s1704">
                <w:txbxContent>
                  <w:p w:rsidR="00095494" w:rsidRPr="00390A43" w:rsidRDefault="00095494" w:rsidP="000B686C">
                    <w:pPr>
                      <w:rPr>
                        <w:b/>
                        <w:lang w:val="en-US"/>
                      </w:rPr>
                    </w:pPr>
                    <w:r w:rsidRPr="00390A43">
                      <w:rPr>
                        <w:b/>
                        <w:lang w:val="en-US"/>
                      </w:rPr>
                      <w:t>a)</w:t>
                    </w:r>
                  </w:p>
                </w:txbxContent>
              </v:textbox>
            </v:shape>
            <v:shape id="_x0000_s1705" type="#_x0000_t202" style="position:absolute;left:2340;top:11700;width:720;height:540" filled="f" stroked="f">
              <v:textbox style="mso-next-textbox:#_x0000_s1705">
                <w:txbxContent>
                  <w:p w:rsidR="00095494" w:rsidRPr="00390A43" w:rsidRDefault="00095494" w:rsidP="000B686C">
                    <w:pPr>
                      <w:rPr>
                        <w:b/>
                        <w:lang w:val="en-US"/>
                      </w:rPr>
                    </w:pPr>
                    <w:r w:rsidRPr="00390A43">
                      <w:rPr>
                        <w:b/>
                        <w:lang w:val="en-US"/>
                      </w:rPr>
                      <w:t>b)</w:t>
                    </w:r>
                  </w:p>
                </w:txbxContent>
              </v:textbox>
            </v:shape>
          </v:group>
        </w:pict>
      </w: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jc w:val="right"/>
        <w:rPr>
          <w:rFonts w:ascii="Times New Roman" w:hAnsi="Times New Roman"/>
          <w:sz w:val="20"/>
          <w:szCs w:val="20"/>
          <w:lang w:val="en-US"/>
        </w:rPr>
      </w:pPr>
      <w:r>
        <w:rPr>
          <w:rFonts w:ascii="Times New Roman" w:hAnsi="Times New Roman"/>
          <w:sz w:val="20"/>
          <w:szCs w:val="20"/>
          <w:lang w:val="en-US"/>
        </w:rPr>
        <w:tab/>
        <w:t xml:space="preserve">  </w:t>
      </w:r>
      <w:r w:rsidRPr="00CA2245">
        <w:rPr>
          <w:rFonts w:ascii="Times New Roman" w:hAnsi="Times New Roman"/>
          <w:sz w:val="20"/>
          <w:szCs w:val="20"/>
          <w:lang w:val="en-US"/>
        </w:rPr>
        <w:t>F</w:t>
      </w:r>
      <w:r w:rsidR="00A95266">
        <w:rPr>
          <w:rFonts w:ascii="Times New Roman" w:hAnsi="Times New Roman"/>
          <w:sz w:val="20"/>
          <w:szCs w:val="20"/>
          <w:lang w:val="en-US"/>
        </w:rPr>
        <w:t>ig</w:t>
      </w:r>
      <w:r w:rsidRPr="00CA2245">
        <w:rPr>
          <w:rFonts w:ascii="Times New Roman" w:hAnsi="Times New Roman"/>
          <w:sz w:val="20"/>
          <w:szCs w:val="20"/>
          <w:lang w:val="en-US"/>
        </w:rPr>
        <w:t>. 2.</w:t>
      </w:r>
      <w:r>
        <w:rPr>
          <w:rFonts w:ascii="Times New Roman" w:hAnsi="Times New Roman"/>
          <w:sz w:val="20"/>
          <w:szCs w:val="20"/>
          <w:lang w:val="en-US"/>
        </w:rPr>
        <w:t>3</w:t>
      </w:r>
      <w:r w:rsidRPr="00CA2245">
        <w:rPr>
          <w:rFonts w:ascii="Times New Roman" w:hAnsi="Times New Roman"/>
          <w:sz w:val="20"/>
          <w:szCs w:val="20"/>
          <w:lang w:val="en-US"/>
        </w:rPr>
        <w:t>.</w:t>
      </w:r>
      <w:r>
        <w:rPr>
          <w:rFonts w:ascii="Times New Roman" w:hAnsi="Times New Roman"/>
          <w:sz w:val="20"/>
          <w:szCs w:val="20"/>
          <w:lang w:val="en-US"/>
        </w:rPr>
        <w:t>2</w:t>
      </w:r>
      <w:r w:rsidRPr="00CA2245">
        <w:rPr>
          <w:rFonts w:ascii="Times New Roman" w:hAnsi="Times New Roman"/>
          <w:sz w:val="20"/>
          <w:szCs w:val="20"/>
          <w:lang w:val="en-US"/>
        </w:rPr>
        <w:t xml:space="preserve">. Seepage gradients in </w:t>
      </w:r>
    </w:p>
    <w:p w:rsidR="000B686C" w:rsidRDefault="000B686C" w:rsidP="000B686C">
      <w:pPr>
        <w:jc w:val="right"/>
        <w:rPr>
          <w:rFonts w:ascii="Times New Roman" w:hAnsi="Times New Roman"/>
          <w:sz w:val="20"/>
          <w:szCs w:val="20"/>
          <w:lang w:val="en-US"/>
        </w:rPr>
      </w:pPr>
      <w:r>
        <w:rPr>
          <w:rFonts w:ascii="Times New Roman" w:hAnsi="Times New Roman"/>
          <w:sz w:val="20"/>
          <w:szCs w:val="20"/>
          <w:lang w:val="en-US"/>
        </w:rPr>
        <w:t xml:space="preserve"> canyon </w:t>
      </w:r>
      <w:r w:rsidRPr="00CA2245">
        <w:rPr>
          <w:rFonts w:ascii="Times New Roman" w:hAnsi="Times New Roman"/>
          <w:sz w:val="20"/>
          <w:szCs w:val="20"/>
          <w:lang w:val="en-US"/>
        </w:rPr>
        <w:t xml:space="preserve"> during</w:t>
      </w:r>
      <w:r>
        <w:rPr>
          <w:rFonts w:ascii="Times New Roman" w:hAnsi="Times New Roman"/>
          <w:sz w:val="20"/>
          <w:szCs w:val="20"/>
          <w:lang w:val="en-US"/>
        </w:rPr>
        <w:t xml:space="preserve"> </w:t>
      </w:r>
      <w:r w:rsidRPr="00CA2245">
        <w:rPr>
          <w:rFonts w:ascii="Times New Roman" w:hAnsi="Times New Roman"/>
          <w:sz w:val="20"/>
          <w:szCs w:val="20"/>
          <w:lang w:val="en-US"/>
        </w:rPr>
        <w:t xml:space="preserve"> reservoir </w:t>
      </w:r>
      <w:r>
        <w:rPr>
          <w:rFonts w:ascii="Times New Roman" w:hAnsi="Times New Roman"/>
          <w:sz w:val="20"/>
          <w:szCs w:val="20"/>
          <w:lang w:val="en-US"/>
        </w:rPr>
        <w:t>drawdown</w:t>
      </w:r>
      <w:r w:rsidRPr="00CA2245">
        <w:rPr>
          <w:rFonts w:ascii="Times New Roman" w:hAnsi="Times New Roman"/>
          <w:sz w:val="20"/>
          <w:szCs w:val="20"/>
          <w:lang w:val="en-US"/>
        </w:rPr>
        <w:t>:</w:t>
      </w:r>
    </w:p>
    <w:p w:rsidR="000B686C" w:rsidRDefault="000B686C" w:rsidP="000B686C">
      <w:pPr>
        <w:ind w:left="1080"/>
        <w:jc w:val="right"/>
        <w:rPr>
          <w:rFonts w:ascii="Times New Roman" w:hAnsi="Times New Roman"/>
          <w:sz w:val="20"/>
          <w:szCs w:val="20"/>
          <w:lang w:val="en-US"/>
        </w:rPr>
      </w:pPr>
      <w:r>
        <w:rPr>
          <w:rFonts w:ascii="Times New Roman" w:hAnsi="Times New Roman"/>
          <w:sz w:val="20"/>
          <w:szCs w:val="20"/>
          <w:lang w:val="en-US"/>
        </w:rPr>
        <w:t>a)</w:t>
      </w:r>
      <w:r w:rsidRPr="001D0F75">
        <w:rPr>
          <w:lang w:val="en-US"/>
        </w:rPr>
        <w:t xml:space="preserve"> </w:t>
      </w:r>
      <w:r w:rsidRPr="001D0F75">
        <w:rPr>
          <w:rFonts w:ascii="Times New Roman" w:hAnsi="Times New Roman"/>
          <w:sz w:val="20"/>
          <w:szCs w:val="20"/>
          <w:lang w:val="en-US"/>
        </w:rPr>
        <w:t>nonstationary</w:t>
      </w:r>
      <w:r>
        <w:rPr>
          <w:rFonts w:ascii="Times New Roman" w:hAnsi="Times New Roman"/>
          <w:sz w:val="20"/>
          <w:szCs w:val="20"/>
          <w:lang w:val="en-US"/>
        </w:rPr>
        <w:t xml:space="preserve">   regime (starting period);</w:t>
      </w:r>
    </w:p>
    <w:p w:rsidR="000B686C" w:rsidRDefault="000B686C" w:rsidP="000B686C">
      <w:pPr>
        <w:tabs>
          <w:tab w:val="left" w:pos="7140"/>
        </w:tabs>
        <w:rPr>
          <w:rFonts w:ascii="Times New Roman" w:hAnsi="Times New Roman"/>
          <w:sz w:val="20"/>
          <w:szCs w:val="20"/>
          <w:lang w:val="en-US"/>
        </w:rPr>
      </w:pPr>
      <w:r>
        <w:rPr>
          <w:rFonts w:ascii="Times New Roman" w:hAnsi="Times New Roman"/>
          <w:sz w:val="20"/>
          <w:szCs w:val="20"/>
          <w:lang w:val="en-US"/>
        </w:rPr>
        <w:t xml:space="preserve">                                                                                                                           b)</w:t>
      </w:r>
      <w:r w:rsidRPr="00CA2245">
        <w:rPr>
          <w:lang w:val="en-US"/>
        </w:rPr>
        <w:t xml:space="preserve"> </w:t>
      </w:r>
      <w:r w:rsidRPr="00CA2245">
        <w:rPr>
          <w:rFonts w:ascii="Times New Roman" w:hAnsi="Times New Roman"/>
          <w:sz w:val="20"/>
          <w:szCs w:val="20"/>
          <w:lang w:val="en-US"/>
        </w:rPr>
        <w:t>steady</w:t>
      </w:r>
      <w:r>
        <w:rPr>
          <w:rFonts w:ascii="Times New Roman" w:hAnsi="Times New Roman"/>
          <w:sz w:val="20"/>
          <w:szCs w:val="20"/>
          <w:lang w:val="en-US"/>
        </w:rPr>
        <w:t xml:space="preserve"> regime.</w:t>
      </w: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0B686C" w:rsidRDefault="000B686C" w:rsidP="000B686C">
      <w:pPr>
        <w:rPr>
          <w:rFonts w:ascii="Times New Roman" w:hAnsi="Times New Roman"/>
          <w:sz w:val="20"/>
          <w:szCs w:val="20"/>
          <w:lang w:val="en-US"/>
        </w:rPr>
      </w:pPr>
    </w:p>
    <w:p w:rsidR="00A95266" w:rsidRPr="00251B70" w:rsidRDefault="00A95266" w:rsidP="00A95266">
      <w:pPr>
        <w:numPr>
          <w:ilvl w:val="0"/>
          <w:numId w:val="9"/>
        </w:numPr>
        <w:rPr>
          <w:rFonts w:ascii="Times New Roman" w:hAnsi="Times New Roman"/>
          <w:sz w:val="20"/>
          <w:szCs w:val="20"/>
          <w:lang w:val="en-US"/>
        </w:rPr>
      </w:pPr>
      <w:r>
        <w:rPr>
          <w:rFonts w:ascii="Times New Roman" w:hAnsi="Times New Roman"/>
          <w:sz w:val="20"/>
          <w:szCs w:val="20"/>
          <w:lang w:val="en-US"/>
        </w:rPr>
        <w:lastRenderedPageBreak/>
        <w:t xml:space="preserve">for the </w:t>
      </w:r>
      <w:r w:rsidRPr="00EF5B7C">
        <w:rPr>
          <w:rFonts w:ascii="Times New Roman" w:hAnsi="Times New Roman"/>
          <w:b/>
          <w:sz w:val="20"/>
          <w:szCs w:val="20"/>
          <w:lang w:val="en-US"/>
        </w:rPr>
        <w:t>block B</w:t>
      </w:r>
      <w:r>
        <w:rPr>
          <w:rFonts w:ascii="Times New Roman" w:hAnsi="Times New Roman"/>
          <w:sz w:val="20"/>
          <w:szCs w:val="20"/>
          <w:lang w:val="en-US"/>
        </w:rPr>
        <w:t xml:space="preserve"> (</w:t>
      </w:r>
      <w:r w:rsidRPr="00251B70">
        <w:rPr>
          <w:rFonts w:ascii="Times New Roman" w:hAnsi="Times New Roman"/>
          <w:sz w:val="20"/>
          <w:szCs w:val="20"/>
          <w:lang w:val="en-US"/>
        </w:rPr>
        <w:t xml:space="preserve">which is the dynamic </w:t>
      </w:r>
      <w:r>
        <w:rPr>
          <w:rFonts w:ascii="Times New Roman" w:hAnsi="Times New Roman"/>
          <w:sz w:val="20"/>
          <w:szCs w:val="20"/>
          <w:lang w:val="en-US"/>
        </w:rPr>
        <w:t xml:space="preserve">block </w:t>
      </w:r>
      <w:r w:rsidRPr="00251B70">
        <w:rPr>
          <w:rFonts w:ascii="Times New Roman" w:hAnsi="Times New Roman"/>
          <w:sz w:val="20"/>
          <w:szCs w:val="20"/>
          <w:lang w:val="en-US"/>
        </w:rPr>
        <w:t>of the foundation)</w:t>
      </w:r>
      <w:r>
        <w:rPr>
          <w:rFonts w:ascii="Times New Roman" w:hAnsi="Times New Roman"/>
          <w:sz w:val="20"/>
          <w:szCs w:val="20"/>
          <w:lang w:val="en-US"/>
        </w:rPr>
        <w:t>,</w:t>
      </w:r>
      <w:r w:rsidRPr="00251B70">
        <w:rPr>
          <w:rFonts w:ascii="Times New Roman" w:hAnsi="Times New Roman"/>
          <w:sz w:val="20"/>
          <w:szCs w:val="20"/>
          <w:lang w:val="en-US"/>
        </w:rPr>
        <w:t xml:space="preserve"> causing</w:t>
      </w:r>
      <w:r>
        <w:rPr>
          <w:rFonts w:ascii="Times New Roman" w:hAnsi="Times New Roman"/>
          <w:sz w:val="20"/>
          <w:szCs w:val="20"/>
          <w:lang w:val="en-US"/>
        </w:rPr>
        <w:t xml:space="preserve"> increased load on </w:t>
      </w:r>
      <w:r w:rsidRPr="00EF5B7C">
        <w:rPr>
          <w:rFonts w:ascii="Times New Roman" w:hAnsi="Times New Roman"/>
          <w:b/>
          <w:sz w:val="20"/>
          <w:szCs w:val="20"/>
          <w:lang w:val="en-US"/>
        </w:rPr>
        <w:t>block B</w:t>
      </w:r>
      <w:r>
        <w:rPr>
          <w:rFonts w:ascii="Times New Roman" w:hAnsi="Times New Roman"/>
          <w:sz w:val="20"/>
          <w:szCs w:val="20"/>
          <w:lang w:val="en-US"/>
        </w:rPr>
        <w:t xml:space="preserve"> as well as</w:t>
      </w:r>
      <w:r w:rsidRPr="00251B70">
        <w:rPr>
          <w:rFonts w:ascii="Times New Roman" w:hAnsi="Times New Roman"/>
          <w:sz w:val="20"/>
          <w:szCs w:val="20"/>
          <w:lang w:val="en-US"/>
        </w:rPr>
        <w:t xml:space="preserve"> separation of blocks.</w:t>
      </w:r>
      <w:r>
        <w:rPr>
          <w:rFonts w:ascii="Times New Roman" w:hAnsi="Times New Roman"/>
          <w:sz w:val="20"/>
          <w:szCs w:val="20"/>
          <w:lang w:val="en-US"/>
        </w:rPr>
        <w:t xml:space="preserve"> This is shown as larger sections in fig 1.2.3 according to deformation gauge data.</w:t>
      </w:r>
    </w:p>
    <w:p w:rsidR="00A95266" w:rsidRDefault="00A95266" w:rsidP="00A95266">
      <w:pPr>
        <w:numPr>
          <w:ilvl w:val="0"/>
          <w:numId w:val="9"/>
        </w:numPr>
        <w:rPr>
          <w:rFonts w:ascii="Times New Roman" w:hAnsi="Times New Roman"/>
          <w:sz w:val="20"/>
          <w:szCs w:val="20"/>
          <w:lang w:val="en-US"/>
        </w:rPr>
      </w:pPr>
      <w:r w:rsidRPr="00251B70">
        <w:rPr>
          <w:rFonts w:ascii="Times New Roman" w:hAnsi="Times New Roman"/>
          <w:sz w:val="20"/>
          <w:szCs w:val="20"/>
          <w:lang w:val="en-US"/>
        </w:rPr>
        <w:t xml:space="preserve">Increased filling-drawdown velocities </w:t>
      </w:r>
      <w:r>
        <w:rPr>
          <w:rFonts w:ascii="Times New Roman" w:hAnsi="Times New Roman"/>
          <w:sz w:val="20"/>
          <w:szCs w:val="20"/>
          <w:lang w:val="en-US"/>
        </w:rPr>
        <w:t>increase load on failure</w:t>
      </w:r>
      <w:r w:rsidRPr="00251B70">
        <w:rPr>
          <w:rFonts w:ascii="Times New Roman" w:hAnsi="Times New Roman"/>
          <w:sz w:val="20"/>
          <w:szCs w:val="20"/>
          <w:lang w:val="en-US"/>
        </w:rPr>
        <w:t xml:space="preserve"> and correspondingly affect blocks distance.  </w:t>
      </w:r>
    </w:p>
    <w:p w:rsidR="00A95266" w:rsidRPr="00A95266" w:rsidRDefault="00A95266" w:rsidP="00A95266">
      <w:pPr>
        <w:rPr>
          <w:rFonts w:ascii="Times New Roman" w:hAnsi="Times New Roman"/>
          <w:b/>
          <w:sz w:val="20"/>
          <w:szCs w:val="20"/>
          <w:lang w:val="en-US"/>
        </w:rPr>
      </w:pPr>
    </w:p>
    <w:p w:rsidR="000B686C" w:rsidRPr="002239C4" w:rsidRDefault="000B686C" w:rsidP="000B686C">
      <w:pPr>
        <w:numPr>
          <w:ilvl w:val="1"/>
          <w:numId w:val="4"/>
        </w:numPr>
        <w:ind w:left="567" w:hanging="567"/>
        <w:rPr>
          <w:rFonts w:ascii="Times New Roman" w:hAnsi="Times New Roman"/>
          <w:b/>
          <w:sz w:val="20"/>
          <w:szCs w:val="20"/>
          <w:lang w:val="en-US"/>
        </w:rPr>
      </w:pPr>
      <w:r w:rsidRPr="002239C4">
        <w:rPr>
          <w:rFonts w:ascii="Times New Roman" w:hAnsi="Times New Roman"/>
          <w:b/>
          <w:sz w:val="20"/>
          <w:szCs w:val="20"/>
          <w:lang w:val="en-US"/>
        </w:rPr>
        <w:t>Stability Analysis</w:t>
      </w:r>
    </w:p>
    <w:p w:rsidR="000B686C" w:rsidRPr="002239C4" w:rsidRDefault="000B686C" w:rsidP="000B686C">
      <w:pPr>
        <w:ind w:left="709"/>
        <w:rPr>
          <w:rFonts w:ascii="Arial" w:hAnsi="Arial" w:cs="Arial"/>
          <w:sz w:val="20"/>
          <w:szCs w:val="20"/>
          <w:lang w:val="de-DE" w:eastAsia="ru-RU"/>
        </w:rPr>
      </w:pPr>
    </w:p>
    <w:p w:rsidR="000B686C" w:rsidRPr="002239C4" w:rsidRDefault="00D00DB2" w:rsidP="000B686C">
      <w:pPr>
        <w:ind w:left="142" w:hanging="142"/>
        <w:jc w:val="left"/>
        <w:rPr>
          <w:rFonts w:ascii="AcadNusx" w:hAnsi="AcadNusx"/>
          <w:sz w:val="20"/>
          <w:szCs w:val="20"/>
          <w:lang w:val="de-DE" w:eastAsia="ru-RU"/>
        </w:rPr>
      </w:pPr>
      <w:r>
        <w:rPr>
          <w:rFonts w:ascii="Times New Roman" w:hAnsi="Times New Roman"/>
          <w:sz w:val="20"/>
          <w:szCs w:val="20"/>
          <w:lang w:val="en-US"/>
        </w:rPr>
        <w:t xml:space="preserve">Factor of </w:t>
      </w:r>
      <w:r w:rsidR="000B686C" w:rsidRPr="002239C4">
        <w:rPr>
          <w:rFonts w:ascii="Times New Roman" w:hAnsi="Times New Roman"/>
          <w:sz w:val="20"/>
          <w:szCs w:val="20"/>
          <w:lang w:val="en-US"/>
        </w:rPr>
        <w:t xml:space="preserve">stability </w:t>
      </w:r>
      <w:r w:rsidR="000B686C">
        <w:rPr>
          <w:rFonts w:ascii="Times New Roman" w:hAnsi="Times New Roman"/>
          <w:sz w:val="20"/>
          <w:szCs w:val="20"/>
          <w:lang w:val="en-US"/>
        </w:rPr>
        <w:t>on the</w:t>
      </w:r>
      <w:r w:rsidR="000B686C" w:rsidRPr="002239C4">
        <w:rPr>
          <w:rFonts w:ascii="Times New Roman" w:hAnsi="Times New Roman"/>
          <w:sz w:val="20"/>
          <w:szCs w:val="20"/>
          <w:lang w:val="en-US"/>
        </w:rPr>
        <w:t xml:space="preserve"> </w:t>
      </w:r>
      <w:r w:rsidR="000B686C">
        <w:rPr>
          <w:rFonts w:ascii="Times New Roman" w:hAnsi="Times New Roman"/>
          <w:sz w:val="20"/>
          <w:szCs w:val="20"/>
          <w:lang w:val="en-US"/>
        </w:rPr>
        <w:t>sliding</w:t>
      </w:r>
      <w:r w:rsidR="000B686C" w:rsidRPr="002239C4">
        <w:rPr>
          <w:rFonts w:ascii="Times New Roman" w:hAnsi="Times New Roman"/>
          <w:sz w:val="20"/>
          <w:szCs w:val="20"/>
          <w:lang w:val="en-US"/>
        </w:rPr>
        <w:t xml:space="preserve"> surface has been estimated according the following formula</w:t>
      </w:r>
      <w:r w:rsidR="00B55790">
        <w:rPr>
          <w:rFonts w:ascii="Times New Roman" w:hAnsi="Times New Roman"/>
          <w:sz w:val="20"/>
          <w:szCs w:val="20"/>
          <w:lang w:val="en-US"/>
        </w:rPr>
        <w:t xml:space="preserve"> [5]</w:t>
      </w:r>
      <w:r w:rsidR="000B686C" w:rsidRPr="002239C4">
        <w:rPr>
          <w:rFonts w:ascii="Times New Roman" w:hAnsi="Times New Roman"/>
          <w:sz w:val="20"/>
          <w:szCs w:val="20"/>
          <w:lang w:val="en-US"/>
        </w:rPr>
        <w:t>:</w:t>
      </w:r>
    </w:p>
    <w:p w:rsidR="000B686C" w:rsidRPr="002239C4" w:rsidRDefault="000B686C" w:rsidP="000B686C">
      <w:pPr>
        <w:ind w:left="142" w:hanging="142"/>
        <w:jc w:val="center"/>
        <w:rPr>
          <w:rFonts w:ascii="AcadNusx" w:hAnsi="AcadNusx"/>
          <w:sz w:val="20"/>
          <w:szCs w:val="20"/>
          <w:lang w:val="de-DE" w:eastAsia="ru-RU"/>
        </w:rPr>
      </w:pPr>
    </w:p>
    <w:p w:rsidR="00096694" w:rsidRDefault="00AC2CFE" w:rsidP="00096694">
      <w:pPr>
        <w:ind w:left="142" w:hanging="142"/>
        <w:jc w:val="center"/>
        <w:rPr>
          <w:b/>
          <w:sz w:val="24"/>
          <w:szCs w:val="24"/>
          <w:lang w:val="de-DE" w:eastAsia="ru-RU"/>
        </w:rPr>
      </w:pPr>
      <m:oMath>
        <m:r>
          <m:rPr>
            <m:sty m:val="bi"/>
          </m:rPr>
          <w:rPr>
            <w:rFonts w:ascii="Cambria Math" w:hAnsi="Cambria Math"/>
            <w:sz w:val="24"/>
            <w:szCs w:val="24"/>
            <w:lang w:val="en-GB"/>
          </w:rPr>
          <m:t>K=</m:t>
        </m:r>
        <m:f>
          <m:fPr>
            <m:ctrlPr>
              <w:rPr>
                <w:rFonts w:ascii="Cambria Math" w:hAnsi="Cambria Math"/>
                <w:b/>
                <w:i/>
                <w:sz w:val="24"/>
                <w:szCs w:val="24"/>
                <w:lang w:val="en-GB"/>
              </w:rPr>
            </m:ctrlPr>
          </m:fPr>
          <m:num>
            <m:sSub>
              <m:sSubPr>
                <m:ctrlPr>
                  <w:rPr>
                    <w:rFonts w:ascii="Cambria Math" w:hAnsi="Cambria Math"/>
                    <w:b/>
                    <w:i/>
                    <w:sz w:val="24"/>
                    <w:szCs w:val="24"/>
                    <w:lang w:val="en-GB"/>
                  </w:rPr>
                </m:ctrlPr>
              </m:sSubPr>
              <m:e>
                <m:r>
                  <m:rPr>
                    <m:sty m:val="bi"/>
                  </m:rPr>
                  <w:rPr>
                    <w:rFonts w:ascii="Cambria Math" w:hAnsi="Cambria Math"/>
                    <w:sz w:val="24"/>
                    <w:szCs w:val="24"/>
                    <w:lang w:val="en-GB"/>
                  </w:rPr>
                  <m:t>τ</m:t>
                </m:r>
              </m:e>
              <m:sub>
                <m:r>
                  <m:rPr>
                    <m:sty m:val="bi"/>
                  </m:rPr>
                  <w:rPr>
                    <w:rFonts w:ascii="Cambria Math" w:hAnsi="Cambria Math"/>
                    <w:sz w:val="24"/>
                    <w:szCs w:val="24"/>
                    <w:lang w:val="en-GB"/>
                  </w:rPr>
                  <m:t>αc</m:t>
                </m:r>
              </m:sub>
            </m:sSub>
          </m:num>
          <m:den>
            <m:sSub>
              <m:sSubPr>
                <m:ctrlPr>
                  <w:rPr>
                    <w:rFonts w:ascii="Cambria Math" w:hAnsi="Cambria Math"/>
                    <w:b/>
                    <w:i/>
                    <w:sz w:val="24"/>
                    <w:szCs w:val="24"/>
                    <w:lang w:val="en-GB"/>
                  </w:rPr>
                </m:ctrlPr>
              </m:sSubPr>
              <m:e>
                <m:r>
                  <m:rPr>
                    <m:sty m:val="bi"/>
                  </m:rPr>
                  <w:rPr>
                    <w:rFonts w:ascii="Cambria Math" w:hAnsi="Cambria Math"/>
                    <w:sz w:val="24"/>
                    <w:szCs w:val="24"/>
                    <w:lang w:val="en-GB"/>
                  </w:rPr>
                  <m:t>τ</m:t>
                </m:r>
              </m:e>
              <m:sub>
                <m:r>
                  <m:rPr>
                    <m:sty m:val="bi"/>
                  </m:rPr>
                  <w:rPr>
                    <w:rFonts w:ascii="Cambria Math" w:hAnsi="Cambria Math"/>
                    <w:sz w:val="24"/>
                    <w:szCs w:val="24"/>
                    <w:lang w:val="en-GB"/>
                  </w:rPr>
                  <m:t>α</m:t>
                </m:r>
              </m:sub>
            </m:sSub>
          </m:den>
        </m:f>
        <m:r>
          <m:rPr>
            <m:sty m:val="bi"/>
          </m:rPr>
          <w:rPr>
            <w:rFonts w:ascii="Cambria Math" w:hAnsi="Cambria Math"/>
            <w:sz w:val="24"/>
            <w:szCs w:val="24"/>
            <w:lang w:val="de-DE" w:eastAsia="ru-RU"/>
          </w:rPr>
          <m:t xml:space="preserve">  </m:t>
        </m:r>
      </m:oMath>
      <w:r w:rsidR="00C04012" w:rsidRPr="00E25682">
        <w:rPr>
          <w:b/>
          <w:sz w:val="24"/>
          <w:szCs w:val="24"/>
          <w:lang w:val="de-DE" w:eastAsia="ru-RU"/>
        </w:rPr>
        <w:t xml:space="preserve"> </w:t>
      </w:r>
    </w:p>
    <w:p w:rsidR="000B686C" w:rsidRPr="002239C4" w:rsidRDefault="000B686C" w:rsidP="00096694">
      <w:pPr>
        <w:rPr>
          <w:rFonts w:ascii="AcadNusx" w:hAnsi="AcadNusx"/>
          <w:sz w:val="20"/>
          <w:szCs w:val="20"/>
          <w:lang w:val="de-DE" w:eastAsia="ru-RU"/>
        </w:rPr>
      </w:pPr>
      <w:r w:rsidRPr="00E25682">
        <w:rPr>
          <w:b/>
          <w:sz w:val="24"/>
          <w:szCs w:val="24"/>
          <w:lang w:val="de-DE" w:eastAsia="ru-RU"/>
        </w:rPr>
        <w:br/>
      </w:r>
      <w:r w:rsidRPr="002239C4">
        <w:rPr>
          <w:rFonts w:ascii="Times New Roman" w:hAnsi="Times New Roman"/>
          <w:sz w:val="20"/>
          <w:szCs w:val="20"/>
          <w:lang w:val="de-DE"/>
        </w:rPr>
        <w:t>Whereas,</w:t>
      </w:r>
      <w:r w:rsidR="00C04012">
        <w:rPr>
          <w:rFonts w:ascii="AcadNusx" w:hAnsi="AcadNusx"/>
          <w:sz w:val="20"/>
          <w:szCs w:val="20"/>
          <w:lang w:val="de-DE" w:eastAsia="ru-RU"/>
        </w:rPr>
        <w:t xml:space="preserve"> </w:t>
      </w:r>
      <w:r w:rsidR="0021555B" w:rsidRPr="00996665">
        <w:rPr>
          <w:rFonts w:ascii="Times New Roman" w:hAnsi="Times New Roman"/>
          <w:b/>
          <w:sz w:val="24"/>
          <w:szCs w:val="24"/>
          <w:lang w:val="de-DE" w:eastAsia="ru-RU"/>
        </w:rPr>
        <w:t>τ</w:t>
      </w:r>
      <w:r w:rsidR="0021555B" w:rsidRPr="00996665">
        <w:rPr>
          <w:rFonts w:ascii="Times New Roman" w:hAnsi="Times New Roman"/>
          <w:b/>
          <w:sz w:val="24"/>
          <w:szCs w:val="24"/>
          <w:vertAlign w:val="subscript"/>
          <w:lang w:val="de-DE" w:eastAsia="ru-RU"/>
        </w:rPr>
        <w:t>α</w:t>
      </w:r>
      <w:r w:rsidR="0021555B" w:rsidRPr="00996665">
        <w:rPr>
          <w:rFonts w:ascii="Times New Roman" w:hAnsi="Times New Roman"/>
          <w:b/>
          <w:sz w:val="24"/>
          <w:szCs w:val="24"/>
          <w:vertAlign w:val="subscript"/>
          <w:lang w:val="en-US"/>
        </w:rPr>
        <w:t>c</w:t>
      </w:r>
      <w:r w:rsidRPr="002239C4">
        <w:rPr>
          <w:rFonts w:ascii="Times New Roman" w:hAnsi="Times New Roman"/>
          <w:sz w:val="20"/>
          <w:szCs w:val="20"/>
          <w:lang w:val="en-US"/>
        </w:rPr>
        <w:t>-calculating</w:t>
      </w:r>
      <w:r w:rsidR="00C04012">
        <w:rPr>
          <w:rFonts w:ascii="Times New Roman" w:hAnsi="Times New Roman"/>
          <w:sz w:val="20"/>
          <w:szCs w:val="20"/>
          <w:lang w:val="en-US"/>
        </w:rPr>
        <w:t xml:space="preserve"> </w:t>
      </w:r>
      <w:r w:rsidRPr="002239C4">
        <w:rPr>
          <w:rFonts w:ascii="Times New Roman" w:hAnsi="Times New Roman"/>
          <w:sz w:val="20"/>
          <w:szCs w:val="20"/>
          <w:lang w:val="en-US"/>
        </w:rPr>
        <w:t xml:space="preserve">resistance at material </w:t>
      </w:r>
      <w:r>
        <w:rPr>
          <w:rFonts w:ascii="Times New Roman" w:hAnsi="Times New Roman"/>
          <w:sz w:val="20"/>
          <w:szCs w:val="20"/>
          <w:lang w:val="en-US"/>
        </w:rPr>
        <w:t xml:space="preserve">on </w:t>
      </w:r>
      <w:r w:rsidRPr="001D0F75">
        <w:rPr>
          <w:rFonts w:ascii="Times New Roman" w:hAnsi="Times New Roman"/>
          <w:sz w:val="20"/>
          <w:szCs w:val="20"/>
          <w:lang w:val="en-US"/>
        </w:rPr>
        <w:t>sliding</w:t>
      </w:r>
      <w:r w:rsidRPr="002239C4">
        <w:rPr>
          <w:rFonts w:ascii="GEO-LitNusx" w:hAnsi="GEO-LitNusx"/>
          <w:sz w:val="20"/>
          <w:szCs w:val="20"/>
          <w:lang w:val="de-DE" w:eastAsia="ru-RU"/>
        </w:rPr>
        <w:t xml:space="preserve">; </w:t>
      </w:r>
      <m:oMath>
        <m:sSub>
          <m:sSubPr>
            <m:ctrlPr>
              <w:rPr>
                <w:rFonts w:ascii="Cambria Math" w:hAnsi="Cambria Math"/>
                <w:b/>
                <w:i/>
                <w:lang w:val="en-GB"/>
              </w:rPr>
            </m:ctrlPr>
          </m:sSubPr>
          <m:e>
            <m:r>
              <m:rPr>
                <m:sty m:val="bi"/>
              </m:rPr>
              <w:rPr>
                <w:rFonts w:ascii="Cambria Math" w:hAnsi="Cambria Math"/>
                <w:lang w:val="en-GB"/>
              </w:rPr>
              <m:t>τ</m:t>
            </m:r>
          </m:e>
          <m:sub>
            <m:r>
              <m:rPr>
                <m:sty m:val="bi"/>
              </m:rPr>
              <w:rPr>
                <w:rFonts w:ascii="Cambria Math" w:hAnsi="Cambria Math"/>
                <w:lang w:val="en-GB"/>
              </w:rPr>
              <m:t>αc</m:t>
            </m:r>
          </m:sub>
        </m:sSub>
        <m:r>
          <m:rPr>
            <m:sty m:val="bi"/>
          </m:rPr>
          <w:rPr>
            <w:rFonts w:ascii="Cambria Math" w:hAnsi="Cambria Math"/>
            <w:lang w:val="en-GB"/>
          </w:rPr>
          <m:t>=</m:t>
        </m:r>
        <m:sSub>
          <m:sSubPr>
            <m:ctrlPr>
              <w:rPr>
                <w:rFonts w:ascii="Cambria Math" w:hAnsi="Cambria Math"/>
                <w:b/>
                <w:i/>
                <w:lang w:val="en-GB"/>
              </w:rPr>
            </m:ctrlPr>
          </m:sSubPr>
          <m:e>
            <m:r>
              <m:rPr>
                <m:sty m:val="bi"/>
              </m:rPr>
              <w:rPr>
                <w:rFonts w:ascii="Cambria Math" w:hAnsi="Cambria Math"/>
                <w:lang w:val="en-GB"/>
              </w:rPr>
              <m:t>σ</m:t>
            </m:r>
          </m:e>
          <m:sub>
            <m:r>
              <m:rPr>
                <m:sty m:val="bi"/>
              </m:rPr>
              <w:rPr>
                <w:rFonts w:ascii="Cambria Math" w:hAnsi="Cambria Math"/>
                <w:lang w:val="en-GB"/>
              </w:rPr>
              <m:t>α</m:t>
            </m:r>
          </m:sub>
        </m:sSub>
        <m:r>
          <m:rPr>
            <m:sty m:val="bi"/>
          </m:rPr>
          <w:rPr>
            <w:rFonts w:ascii="Cambria Math" w:hAnsi="Cambria Math"/>
            <w:lang w:val="en-GB"/>
          </w:rPr>
          <m:t>tgφ+c</m:t>
        </m:r>
      </m:oMath>
      <w:r w:rsidR="00C04012" w:rsidRPr="00EF5B7C">
        <w:rPr>
          <w:rFonts w:ascii="GEO-LitNusx" w:hAnsi="GEO-LitNusx"/>
          <w:b/>
          <w:lang w:val="en-GB"/>
        </w:rPr>
        <w:t xml:space="preserve">; </w:t>
      </w:r>
      <m:oMath>
        <m:sSub>
          <m:sSubPr>
            <m:ctrlPr>
              <w:rPr>
                <w:rFonts w:ascii="Cambria Math" w:hAnsi="Cambria Math"/>
                <w:b/>
                <w:i/>
                <w:lang w:val="en-GB"/>
              </w:rPr>
            </m:ctrlPr>
          </m:sSubPr>
          <m:e>
            <m:r>
              <m:rPr>
                <m:sty m:val="bi"/>
              </m:rPr>
              <w:rPr>
                <w:rFonts w:ascii="Cambria Math" w:hAnsi="Cambria Math"/>
                <w:lang w:val="en-GB"/>
              </w:rPr>
              <m:t>σ</m:t>
            </m:r>
          </m:e>
          <m:sub>
            <m:r>
              <m:rPr>
                <m:sty m:val="bi"/>
              </m:rPr>
              <w:rPr>
                <w:rFonts w:ascii="Cambria Math" w:hAnsi="Cambria Math"/>
                <w:lang w:val="en-GB"/>
              </w:rPr>
              <m:t>α</m:t>
            </m:r>
          </m:sub>
        </m:sSub>
      </m:oMath>
      <w:r w:rsidRPr="002239C4">
        <w:rPr>
          <w:rFonts w:ascii="GEO-LitNusx" w:hAnsi="GEO-LitNusx"/>
          <w:sz w:val="20"/>
          <w:szCs w:val="20"/>
          <w:lang w:val="de-DE" w:eastAsia="ru-RU"/>
        </w:rPr>
        <w:t xml:space="preserve"> - </w:t>
      </w:r>
      <w:r w:rsidRPr="002239C4">
        <w:rPr>
          <w:rFonts w:ascii="Times New Roman" w:hAnsi="Times New Roman"/>
          <w:sz w:val="20"/>
          <w:szCs w:val="20"/>
          <w:lang w:val="en-US"/>
        </w:rPr>
        <w:t xml:space="preserve">normal </w:t>
      </w:r>
      <w:r>
        <w:rPr>
          <w:rFonts w:ascii="Times New Roman" w:hAnsi="Times New Roman"/>
          <w:sz w:val="20"/>
          <w:szCs w:val="20"/>
          <w:lang w:val="en-US"/>
        </w:rPr>
        <w:t>stress</w:t>
      </w:r>
      <w:r w:rsidRPr="002239C4">
        <w:rPr>
          <w:rFonts w:ascii="Times New Roman" w:hAnsi="Times New Roman"/>
          <w:sz w:val="20"/>
          <w:szCs w:val="20"/>
          <w:lang w:val="en-US"/>
        </w:rPr>
        <w:t xml:space="preserve"> on </w:t>
      </w:r>
      <w:r>
        <w:rPr>
          <w:rFonts w:ascii="Times New Roman" w:hAnsi="Times New Roman"/>
          <w:sz w:val="20"/>
          <w:szCs w:val="20"/>
          <w:lang w:val="en-US"/>
        </w:rPr>
        <w:t>failure</w:t>
      </w:r>
      <w:r w:rsidRPr="002239C4">
        <w:rPr>
          <w:rFonts w:ascii="Times New Roman" w:hAnsi="Times New Roman"/>
          <w:sz w:val="20"/>
          <w:szCs w:val="20"/>
          <w:lang w:val="en-US"/>
        </w:rPr>
        <w:t xml:space="preserve"> surface; according to geological studies</w:t>
      </w:r>
      <w:r w:rsidR="00547F08">
        <w:rPr>
          <w:rFonts w:ascii="GEO-LitNusx" w:hAnsi="GEO-LitNusx"/>
          <w:sz w:val="20"/>
          <w:szCs w:val="20"/>
          <w:lang w:val="de-DE" w:eastAsia="ru-RU"/>
        </w:rPr>
        <w:t xml:space="preserve"> </w:t>
      </w:r>
      <m:oMath>
        <m:r>
          <m:rPr>
            <m:sty m:val="bi"/>
          </m:rPr>
          <w:rPr>
            <w:rFonts w:ascii="Cambria Math" w:hAnsi="Cambria Math"/>
            <w:lang w:val="en-GB"/>
          </w:rPr>
          <m:t xml:space="preserve"> tgφ=0.55; c=100</m:t>
        </m:r>
        <m:r>
          <m:rPr>
            <m:sty m:val="bi"/>
          </m:rPr>
          <w:rPr>
            <w:rFonts w:ascii="Cambria Math" w:hAnsi="Cambria Math"/>
            <w:lang w:val="en-GB"/>
          </w:rPr>
          <m:t>kN/</m:t>
        </m:r>
        <m:sSup>
          <m:sSupPr>
            <m:ctrlPr>
              <w:rPr>
                <w:rFonts w:ascii="Cambria Math" w:hAnsi="Cambria Math"/>
                <w:b/>
                <w:i/>
                <w:lang w:val="en-GB"/>
              </w:rPr>
            </m:ctrlPr>
          </m:sSupPr>
          <m:e>
            <m:r>
              <m:rPr>
                <m:sty m:val="bi"/>
              </m:rPr>
              <w:rPr>
                <w:rFonts w:ascii="Cambria Math" w:hAnsi="Cambria Math"/>
                <w:lang w:val="en-GB"/>
              </w:rPr>
              <m:t>m</m:t>
            </m:r>
          </m:e>
          <m:sup>
            <m:r>
              <m:rPr>
                <m:sty m:val="bi"/>
              </m:rPr>
              <w:rPr>
                <w:rFonts w:ascii="Cambria Math" w:hAnsi="Cambria Math"/>
                <w:lang w:val="en-GB"/>
              </w:rPr>
              <m:t>2</m:t>
            </m:r>
          </m:sup>
        </m:sSup>
      </m:oMath>
      <w:r w:rsidR="00C04012">
        <w:rPr>
          <w:rFonts w:ascii="GEO-LitNusx" w:hAnsi="GEO-LitNusx"/>
          <w:lang w:val="en-GB"/>
        </w:rPr>
        <w:t>;</w:t>
      </w:r>
      <w:r w:rsidRPr="002239C4">
        <w:rPr>
          <w:rFonts w:ascii="GEO-LitNusx" w:hAnsi="GEO-LitNusx"/>
          <w:sz w:val="20"/>
          <w:szCs w:val="20"/>
          <w:lang w:val="de-DE" w:eastAsia="ru-RU"/>
        </w:rPr>
        <w:t xml:space="preserve"> </w:t>
      </w:r>
      <w:r w:rsidR="0021555B" w:rsidRPr="00EF5B7C">
        <w:rPr>
          <w:rFonts w:ascii="Times New Roman" w:hAnsi="Times New Roman"/>
          <w:b/>
          <w:sz w:val="24"/>
          <w:szCs w:val="24"/>
          <w:lang w:val="de-DE" w:eastAsia="ru-RU"/>
        </w:rPr>
        <w:t>τ</w:t>
      </w:r>
      <w:r w:rsidR="0021555B" w:rsidRPr="00EF5B7C">
        <w:rPr>
          <w:rFonts w:ascii="Times New Roman" w:hAnsi="Times New Roman"/>
          <w:b/>
          <w:sz w:val="24"/>
          <w:szCs w:val="24"/>
          <w:vertAlign w:val="subscript"/>
          <w:lang w:val="de-DE" w:eastAsia="ru-RU"/>
        </w:rPr>
        <w:t>α</w:t>
      </w:r>
      <w:r w:rsidRPr="002239C4">
        <w:rPr>
          <w:rFonts w:ascii="GEO-LitNusx" w:hAnsi="GEO-LitNusx"/>
          <w:sz w:val="20"/>
          <w:szCs w:val="20"/>
          <w:lang w:val="de-DE" w:eastAsia="ru-RU"/>
        </w:rPr>
        <w:t xml:space="preserve"> - </w:t>
      </w:r>
      <w:r w:rsidRPr="002239C4">
        <w:rPr>
          <w:rFonts w:ascii="Times New Roman" w:hAnsi="Times New Roman"/>
          <w:sz w:val="20"/>
          <w:szCs w:val="20"/>
          <w:lang w:val="de-DE" w:eastAsia="ru-RU"/>
        </w:rPr>
        <w:t xml:space="preserve">shear </w:t>
      </w:r>
      <w:r>
        <w:rPr>
          <w:rFonts w:ascii="Times New Roman" w:hAnsi="Times New Roman"/>
          <w:sz w:val="20"/>
          <w:szCs w:val="20"/>
          <w:lang w:val="en-US"/>
        </w:rPr>
        <w:t>stress</w:t>
      </w:r>
      <w:r w:rsidRPr="002239C4">
        <w:rPr>
          <w:rFonts w:ascii="Times New Roman" w:hAnsi="Times New Roman"/>
          <w:sz w:val="20"/>
          <w:szCs w:val="20"/>
          <w:lang w:val="de-DE" w:eastAsia="ru-RU"/>
        </w:rPr>
        <w:t xml:space="preserve"> </w:t>
      </w:r>
      <w:r>
        <w:rPr>
          <w:rFonts w:ascii="Times New Roman" w:hAnsi="Times New Roman"/>
          <w:sz w:val="20"/>
          <w:szCs w:val="20"/>
          <w:lang w:val="de-DE" w:eastAsia="ru-RU"/>
        </w:rPr>
        <w:t>in</w:t>
      </w:r>
      <w:r w:rsidRPr="002239C4">
        <w:rPr>
          <w:rFonts w:ascii="Times New Roman" w:hAnsi="Times New Roman"/>
          <w:sz w:val="20"/>
          <w:szCs w:val="20"/>
          <w:lang w:val="de-DE" w:eastAsia="ru-RU"/>
        </w:rPr>
        <w:t xml:space="preserve"> </w:t>
      </w:r>
      <w:r>
        <w:rPr>
          <w:rFonts w:ascii="Times New Roman" w:hAnsi="Times New Roman"/>
          <w:sz w:val="20"/>
          <w:szCs w:val="20"/>
          <w:lang w:val="en-US"/>
        </w:rPr>
        <w:t>failure</w:t>
      </w:r>
      <w:r w:rsidRPr="002239C4">
        <w:rPr>
          <w:rFonts w:ascii="Times New Roman" w:hAnsi="Times New Roman"/>
          <w:sz w:val="20"/>
          <w:szCs w:val="20"/>
          <w:lang w:val="de-DE" w:eastAsia="ru-RU"/>
        </w:rPr>
        <w:t xml:space="preserve"> area.</w:t>
      </w:r>
    </w:p>
    <w:p w:rsidR="000B686C" w:rsidRPr="002239C4" w:rsidRDefault="000B686C" w:rsidP="000B686C">
      <w:pPr>
        <w:rPr>
          <w:rFonts w:ascii="Times New Roman" w:hAnsi="Times New Roman"/>
          <w:sz w:val="20"/>
          <w:szCs w:val="20"/>
          <w:lang w:val="de-DE" w:eastAsia="ru-RU"/>
        </w:rPr>
      </w:pPr>
      <w:r w:rsidRPr="002239C4">
        <w:rPr>
          <w:rFonts w:ascii="Times New Roman" w:hAnsi="Times New Roman"/>
          <w:sz w:val="20"/>
          <w:szCs w:val="20"/>
          <w:lang w:val="de-DE" w:eastAsia="ru-RU"/>
        </w:rPr>
        <w:t>Consequently,  reducing of</w:t>
      </w:r>
      <w:r>
        <w:rPr>
          <w:rFonts w:ascii="Times New Roman" w:hAnsi="Times New Roman"/>
          <w:sz w:val="20"/>
          <w:szCs w:val="20"/>
          <w:lang w:val="de-DE" w:eastAsia="ru-RU"/>
        </w:rPr>
        <w:t xml:space="preserve"> the failure </w:t>
      </w:r>
      <w:r w:rsidRPr="002239C4">
        <w:rPr>
          <w:rFonts w:ascii="Times New Roman" w:hAnsi="Times New Roman"/>
          <w:sz w:val="20"/>
          <w:szCs w:val="20"/>
          <w:lang w:val="de-DE" w:eastAsia="ru-RU"/>
        </w:rPr>
        <w:t>material deformation modul</w:t>
      </w:r>
      <w:r w:rsidR="00D00DB2">
        <w:rPr>
          <w:rFonts w:ascii="Times New Roman" w:hAnsi="Times New Roman"/>
          <w:sz w:val="20"/>
          <w:szCs w:val="20"/>
          <w:lang w:val="de-DE" w:eastAsia="ru-RU"/>
        </w:rPr>
        <w:t>e</w:t>
      </w:r>
      <w:r w:rsidRPr="002239C4">
        <w:rPr>
          <w:rFonts w:ascii="Times New Roman" w:hAnsi="Times New Roman"/>
          <w:sz w:val="20"/>
          <w:szCs w:val="20"/>
          <w:lang w:val="de-DE" w:eastAsia="ru-RU"/>
        </w:rPr>
        <w:t xml:space="preserve"> will cause respective </w:t>
      </w:r>
      <w:r w:rsidR="00D00DB2">
        <w:rPr>
          <w:rFonts w:ascii="Times New Roman" w:hAnsi="Times New Roman"/>
          <w:sz w:val="20"/>
          <w:szCs w:val="20"/>
          <w:lang w:val="de-DE" w:eastAsia="ru-RU"/>
        </w:rPr>
        <w:t xml:space="preserve">decrease </w:t>
      </w:r>
      <w:r w:rsidRPr="002239C4">
        <w:rPr>
          <w:rFonts w:ascii="Times New Roman" w:hAnsi="Times New Roman"/>
          <w:sz w:val="20"/>
          <w:szCs w:val="20"/>
          <w:lang w:val="de-DE" w:eastAsia="ru-RU"/>
        </w:rPr>
        <w:t>in strength capacity.</w:t>
      </w:r>
    </w:p>
    <w:p w:rsidR="000B686C" w:rsidRPr="002239C4" w:rsidRDefault="000B686C" w:rsidP="000B686C">
      <w:pPr>
        <w:ind w:left="709"/>
        <w:rPr>
          <w:rFonts w:ascii="Arial" w:hAnsi="Arial" w:cs="Arial"/>
          <w:sz w:val="20"/>
          <w:szCs w:val="20"/>
          <w:lang w:val="de-DE" w:eastAsia="ru-RU"/>
        </w:rPr>
      </w:pPr>
    </w:p>
    <w:p w:rsidR="000B686C" w:rsidRPr="002239C4" w:rsidRDefault="000B686C" w:rsidP="000B686C">
      <w:pPr>
        <w:rPr>
          <w:rFonts w:ascii="AcadNusx" w:hAnsi="AcadNusx"/>
          <w:sz w:val="20"/>
          <w:szCs w:val="20"/>
          <w:lang w:val="de-DE" w:eastAsia="ru-RU"/>
        </w:rPr>
      </w:pPr>
      <w:r w:rsidRPr="00D00DB2">
        <w:rPr>
          <w:rFonts w:ascii="Times New Roman" w:hAnsi="Times New Roman"/>
          <w:sz w:val="20"/>
          <w:szCs w:val="20"/>
          <w:lang w:val="en-US"/>
        </w:rPr>
        <w:t xml:space="preserve">Gap elements, characterizing by normal and shear stiffness, are determined by </w:t>
      </w:r>
      <w:r w:rsidR="00D00DB2" w:rsidRPr="00D00DB2">
        <w:rPr>
          <w:rFonts w:ascii="Times New Roman" w:hAnsi="Times New Roman"/>
          <w:sz w:val="20"/>
          <w:szCs w:val="20"/>
          <w:lang w:val="en-US"/>
        </w:rPr>
        <w:t>normal and tangent values</w:t>
      </w:r>
      <w:r w:rsidR="00D00DB2" w:rsidRPr="00D00DB2">
        <w:rPr>
          <w:rFonts w:ascii="AcadNusx" w:hAnsi="AcadNusx"/>
          <w:sz w:val="20"/>
          <w:szCs w:val="20"/>
          <w:lang w:val="de-DE" w:eastAsia="ru-RU"/>
        </w:rPr>
        <w:t xml:space="preserve"> </w:t>
      </w:r>
      <w:r w:rsidR="00FF65BB">
        <w:rPr>
          <w:rFonts w:ascii="AcadNusx" w:hAnsi="AcadNusx"/>
          <w:sz w:val="20"/>
          <w:szCs w:val="20"/>
          <w:lang w:val="de-DE" w:eastAsia="ru-RU"/>
        </w:rPr>
        <w:t xml:space="preserve">   (</w:t>
      </w:r>
      <w:r w:rsidR="00FF65BB" w:rsidRPr="00FF65BB">
        <w:rPr>
          <w:rFonts w:ascii="Times New Roman" w:hAnsi="Times New Roman"/>
          <w:b/>
          <w:sz w:val="24"/>
          <w:szCs w:val="24"/>
          <w:lang w:val="en-US"/>
        </w:rPr>
        <w:t>E</w:t>
      </w:r>
      <w:r w:rsidR="00FF65BB">
        <w:rPr>
          <w:rFonts w:ascii="Times New Roman" w:hAnsi="Times New Roman"/>
          <w:b/>
          <w:sz w:val="24"/>
          <w:szCs w:val="24"/>
          <w:vertAlign w:val="subscript"/>
          <w:lang w:val="en-US"/>
        </w:rPr>
        <w:t>n</w:t>
      </w:r>
      <w:r w:rsidR="00FF65BB">
        <w:rPr>
          <w:rFonts w:ascii="Times New Roman" w:hAnsi="Times New Roman"/>
          <w:b/>
          <w:sz w:val="20"/>
          <w:szCs w:val="20"/>
          <w:lang w:val="en-US"/>
        </w:rPr>
        <w:t xml:space="preserve">, </w:t>
      </w:r>
      <w:r w:rsidR="00FF65BB" w:rsidRPr="00FF65BB">
        <w:rPr>
          <w:rFonts w:ascii="Times New Roman" w:hAnsi="Times New Roman"/>
          <w:b/>
          <w:sz w:val="24"/>
          <w:szCs w:val="24"/>
          <w:lang w:val="en-US"/>
        </w:rPr>
        <w:t>E</w:t>
      </w:r>
      <w:r w:rsidR="00FF65BB" w:rsidRPr="00FF65BB">
        <w:rPr>
          <w:rFonts w:ascii="Times New Roman" w:hAnsi="Times New Roman"/>
          <w:b/>
          <w:sz w:val="24"/>
          <w:szCs w:val="24"/>
          <w:vertAlign w:val="subscript"/>
          <w:lang w:val="en-US"/>
        </w:rPr>
        <w:t>t</w:t>
      </w:r>
      <w:r w:rsidR="00FF65BB">
        <w:rPr>
          <w:rFonts w:ascii="Times New Roman" w:hAnsi="Times New Roman"/>
          <w:b/>
          <w:sz w:val="20"/>
          <w:szCs w:val="20"/>
          <w:lang w:val="en-US"/>
        </w:rPr>
        <w:t xml:space="preserve">, </w:t>
      </w:r>
      <w:r w:rsidR="00FF65BB">
        <w:rPr>
          <w:rFonts w:ascii="AcadNusx" w:hAnsi="AcadNusx"/>
          <w:sz w:val="20"/>
          <w:szCs w:val="20"/>
          <w:lang w:val="de-DE" w:eastAsia="ru-RU"/>
        </w:rPr>
        <w:t xml:space="preserve">) </w:t>
      </w:r>
      <w:r w:rsidR="00D00DB2" w:rsidRPr="00D00DB2">
        <w:rPr>
          <w:rFonts w:ascii="Times New Roman" w:hAnsi="Times New Roman"/>
          <w:sz w:val="20"/>
          <w:szCs w:val="20"/>
          <w:lang w:val="de-DE" w:eastAsia="ru-RU"/>
        </w:rPr>
        <w:t xml:space="preserve">of </w:t>
      </w:r>
      <w:r w:rsidRPr="00D00DB2">
        <w:rPr>
          <w:rFonts w:ascii="Times New Roman" w:hAnsi="Times New Roman"/>
          <w:sz w:val="20"/>
          <w:szCs w:val="20"/>
          <w:lang w:val="en-US"/>
        </w:rPr>
        <w:t>elasticity  modul</w:t>
      </w:r>
      <w:r w:rsidR="00D00DB2" w:rsidRPr="00D00DB2">
        <w:rPr>
          <w:rFonts w:ascii="Times New Roman" w:hAnsi="Times New Roman"/>
          <w:sz w:val="20"/>
          <w:szCs w:val="20"/>
          <w:lang w:val="en-US"/>
        </w:rPr>
        <w:t>e</w:t>
      </w:r>
      <w:r w:rsidR="00D00DB2">
        <w:rPr>
          <w:rFonts w:ascii="Times New Roman" w:hAnsi="Times New Roman"/>
          <w:sz w:val="20"/>
          <w:szCs w:val="20"/>
          <w:lang w:val="en-US"/>
        </w:rPr>
        <w:t>.</w:t>
      </w:r>
    </w:p>
    <w:p w:rsidR="000B686C" w:rsidRPr="002239C4" w:rsidRDefault="000B686C" w:rsidP="000B686C">
      <w:pPr>
        <w:ind w:left="709"/>
        <w:rPr>
          <w:rFonts w:ascii="AcadNusx" w:hAnsi="AcadNusx"/>
          <w:sz w:val="20"/>
          <w:szCs w:val="20"/>
          <w:lang w:val="de-DE" w:eastAsia="ru-RU"/>
        </w:rPr>
      </w:pPr>
    </w:p>
    <w:p w:rsidR="000B686C" w:rsidRDefault="000B686C" w:rsidP="000B686C">
      <w:pPr>
        <w:rPr>
          <w:rFonts w:ascii="AcadNusx" w:hAnsi="AcadNusx"/>
          <w:sz w:val="20"/>
          <w:szCs w:val="20"/>
          <w:lang w:val="de-DE" w:eastAsia="ru-RU"/>
        </w:rPr>
      </w:pPr>
      <w:r>
        <w:rPr>
          <w:rFonts w:ascii="Times New Roman" w:hAnsi="Times New Roman"/>
          <w:sz w:val="20"/>
          <w:szCs w:val="20"/>
          <w:lang w:val="en-US"/>
        </w:rPr>
        <w:t>L</w:t>
      </w:r>
      <w:r w:rsidRPr="00D100FE">
        <w:rPr>
          <w:rFonts w:ascii="Times New Roman" w:hAnsi="Times New Roman"/>
          <w:sz w:val="20"/>
          <w:szCs w:val="20"/>
          <w:lang w:val="en-US"/>
        </w:rPr>
        <w:t xml:space="preserve">ateral expansion </w:t>
      </w:r>
      <w:r w:rsidRPr="002239C4">
        <w:rPr>
          <w:rFonts w:ascii="Times New Roman" w:hAnsi="Times New Roman"/>
          <w:sz w:val="20"/>
          <w:szCs w:val="20"/>
          <w:lang w:val="en-US"/>
        </w:rPr>
        <w:t xml:space="preserve">of </w:t>
      </w:r>
      <w:r>
        <w:rPr>
          <w:rFonts w:ascii="Times New Roman" w:hAnsi="Times New Roman"/>
          <w:sz w:val="20"/>
          <w:szCs w:val="20"/>
          <w:lang w:val="en-US"/>
        </w:rPr>
        <w:t>the failure</w:t>
      </w:r>
      <w:r w:rsidRPr="002239C4">
        <w:rPr>
          <w:rFonts w:ascii="Times New Roman" w:hAnsi="Times New Roman"/>
          <w:sz w:val="20"/>
          <w:szCs w:val="20"/>
          <w:lang w:val="en-US"/>
        </w:rPr>
        <w:t xml:space="preserve"> is causing material decompression and relates to its </w:t>
      </w:r>
      <w:r w:rsidR="006A7D10" w:rsidRPr="00D00DB2">
        <w:rPr>
          <w:rFonts w:ascii="Times New Roman" w:hAnsi="Times New Roman"/>
          <w:sz w:val="20"/>
          <w:szCs w:val="20"/>
          <w:lang w:val="en-US"/>
        </w:rPr>
        <w:t>elasticity</w:t>
      </w:r>
      <w:r w:rsidRPr="002239C4">
        <w:rPr>
          <w:rFonts w:ascii="Times New Roman" w:hAnsi="Times New Roman"/>
          <w:sz w:val="20"/>
          <w:szCs w:val="20"/>
          <w:lang w:val="en-US"/>
        </w:rPr>
        <w:t xml:space="preserve"> </w:t>
      </w:r>
      <w:r>
        <w:rPr>
          <w:rFonts w:ascii="Times New Roman" w:hAnsi="Times New Roman"/>
          <w:sz w:val="20"/>
          <w:szCs w:val="20"/>
          <w:lang w:val="en-US"/>
        </w:rPr>
        <w:t>modul</w:t>
      </w:r>
      <w:r w:rsidR="006A7D10">
        <w:rPr>
          <w:rFonts w:ascii="Times New Roman" w:hAnsi="Times New Roman"/>
          <w:sz w:val="20"/>
          <w:szCs w:val="20"/>
          <w:lang w:val="en-US"/>
        </w:rPr>
        <w:t>e</w:t>
      </w:r>
      <w:r w:rsidRPr="002239C4">
        <w:rPr>
          <w:rFonts w:ascii="Times New Roman" w:hAnsi="Times New Roman"/>
          <w:sz w:val="20"/>
          <w:szCs w:val="20"/>
          <w:lang w:val="en-US"/>
        </w:rPr>
        <w:t xml:space="preserve"> decrease. Therefore the impact of this process has been considered in accordance with </w:t>
      </w:r>
      <w:r w:rsidR="006A7D10" w:rsidRPr="00D00DB2">
        <w:rPr>
          <w:rFonts w:ascii="Times New Roman" w:hAnsi="Times New Roman"/>
          <w:sz w:val="20"/>
          <w:szCs w:val="20"/>
          <w:lang w:val="en-US"/>
        </w:rPr>
        <w:t>elasticity</w:t>
      </w:r>
      <w:r w:rsidRPr="002239C4">
        <w:rPr>
          <w:rFonts w:ascii="Times New Roman" w:hAnsi="Times New Roman"/>
          <w:sz w:val="20"/>
          <w:szCs w:val="20"/>
          <w:lang w:val="en-US"/>
        </w:rPr>
        <w:t xml:space="preserve"> coefficient variations and the following formula has been applied</w:t>
      </w:r>
      <w:r w:rsidRPr="002239C4">
        <w:rPr>
          <w:rFonts w:ascii="AcadNusx" w:hAnsi="AcadNusx"/>
          <w:sz w:val="20"/>
          <w:szCs w:val="20"/>
          <w:lang w:val="de-DE" w:eastAsia="ru-RU"/>
        </w:rPr>
        <w:t xml:space="preserve"> [</w:t>
      </w:r>
      <w:r w:rsidR="00EB789D">
        <w:rPr>
          <w:rFonts w:ascii="AcadNusx" w:hAnsi="AcadNusx"/>
          <w:sz w:val="20"/>
          <w:szCs w:val="20"/>
          <w:lang w:val="de-DE" w:eastAsia="ru-RU"/>
        </w:rPr>
        <w:t>4</w:t>
      </w:r>
      <w:r w:rsidRPr="002239C4">
        <w:rPr>
          <w:rFonts w:ascii="AcadNusx" w:hAnsi="AcadNusx"/>
          <w:sz w:val="20"/>
          <w:szCs w:val="20"/>
          <w:lang w:val="de-DE" w:eastAsia="ru-RU"/>
        </w:rPr>
        <w:t xml:space="preserve">]: </w:t>
      </w:r>
    </w:p>
    <w:p w:rsidR="00A16CE5" w:rsidRPr="002239C4" w:rsidRDefault="00A16CE5" w:rsidP="000B686C">
      <w:pPr>
        <w:rPr>
          <w:rFonts w:ascii="AcadNusx" w:hAnsi="AcadNusx"/>
          <w:sz w:val="20"/>
          <w:szCs w:val="20"/>
          <w:lang w:val="de-DE" w:eastAsia="ru-RU"/>
        </w:rPr>
      </w:pPr>
    </w:p>
    <w:p w:rsidR="00C04012" w:rsidRPr="00E25682" w:rsidRDefault="00E25682" w:rsidP="00C04012">
      <w:pPr>
        <w:tabs>
          <w:tab w:val="left" w:pos="1950"/>
        </w:tabs>
        <w:rPr>
          <w:b/>
          <w:lang w:val="en-GB"/>
        </w:rPr>
      </w:pPr>
      <m:oMathPara>
        <m:oMath>
          <m:r>
            <m:rPr>
              <m:sty m:val="bi"/>
            </m:rPr>
            <w:rPr>
              <w:rFonts w:ascii="Cambria Math" w:hAnsi="Cambria Math"/>
              <w:sz w:val="24"/>
              <w:lang w:val="en-GB"/>
            </w:rPr>
            <m:t>S=</m:t>
          </m:r>
          <m:f>
            <m:fPr>
              <m:ctrlPr>
                <w:rPr>
                  <w:rFonts w:ascii="Cambria Math" w:hAnsi="Cambria Math"/>
                  <w:b/>
                  <w:i/>
                  <w:sz w:val="24"/>
                  <w:lang w:val="en-GB"/>
                </w:rPr>
              </m:ctrlPr>
            </m:fPr>
            <m:num>
              <m:sSub>
                <m:sSubPr>
                  <m:ctrlPr>
                    <w:rPr>
                      <w:rFonts w:ascii="Cambria Math" w:hAnsi="Cambria Math"/>
                      <w:b/>
                      <w:i/>
                      <w:sz w:val="24"/>
                      <w:lang w:val="en-GB"/>
                    </w:rPr>
                  </m:ctrlPr>
                </m:sSubPr>
                <m:e>
                  <m:r>
                    <m:rPr>
                      <m:sty m:val="bi"/>
                    </m:rPr>
                    <w:rPr>
                      <w:rFonts w:ascii="Cambria Math" w:hAnsi="Cambria Math"/>
                      <w:sz w:val="24"/>
                      <w:lang w:val="en-GB"/>
                    </w:rPr>
                    <m:t>σ</m:t>
                  </m:r>
                </m:e>
                <m:sub>
                  <m:r>
                    <m:rPr>
                      <m:sty m:val="bi"/>
                    </m:rPr>
                    <w:rPr>
                      <w:rFonts w:ascii="Cambria Math" w:hAnsi="Cambria Math"/>
                      <w:sz w:val="24"/>
                      <w:lang w:val="en-GB"/>
                    </w:rPr>
                    <m:t>α</m:t>
                  </m:r>
                </m:sub>
              </m:sSub>
              <m:sSub>
                <m:sSubPr>
                  <m:ctrlPr>
                    <w:rPr>
                      <w:rFonts w:ascii="Cambria Math" w:hAnsi="Cambria Math"/>
                      <w:b/>
                      <w:i/>
                      <w:sz w:val="24"/>
                      <w:lang w:val="en-GB"/>
                    </w:rPr>
                  </m:ctrlPr>
                </m:sSubPr>
                <m:e>
                  <m:r>
                    <m:rPr>
                      <m:sty m:val="bi"/>
                    </m:rPr>
                    <w:rPr>
                      <w:rFonts w:ascii="Cambria Math" w:hAnsi="Cambria Math"/>
                      <w:sz w:val="24"/>
                      <w:lang w:val="en-GB"/>
                    </w:rPr>
                    <m:t>h</m:t>
                  </m:r>
                </m:e>
                <m:sub>
                  <m:r>
                    <m:rPr>
                      <m:sty m:val="bi"/>
                    </m:rPr>
                    <w:rPr>
                      <w:rFonts w:ascii="Cambria Math" w:hAnsi="Cambria Math"/>
                      <w:sz w:val="24"/>
                      <w:lang w:val="en-GB"/>
                    </w:rPr>
                    <m:t>1</m:t>
                  </m:r>
                </m:sub>
              </m:sSub>
            </m:num>
            <m:den>
              <m:r>
                <m:rPr>
                  <m:sty m:val="bi"/>
                </m:rPr>
                <w:rPr>
                  <w:rFonts w:ascii="Cambria Math" w:hAnsi="Cambria Math"/>
                  <w:sz w:val="24"/>
                  <w:lang w:val="en-GB"/>
                </w:rPr>
                <m:t>E</m:t>
              </m:r>
            </m:den>
          </m:f>
          <m:r>
            <m:rPr>
              <m:sty m:val="bi"/>
            </m:rPr>
            <w:rPr>
              <w:rFonts w:ascii="Cambria Math" w:hAnsi="Cambria Math"/>
              <w:sz w:val="24"/>
              <w:lang w:val="en-GB"/>
            </w:rPr>
            <m:t>(1-</m:t>
          </m:r>
          <m:f>
            <m:fPr>
              <m:ctrlPr>
                <w:rPr>
                  <w:rFonts w:ascii="Cambria Math" w:hAnsi="Cambria Math"/>
                  <w:b/>
                  <w:i/>
                  <w:sz w:val="24"/>
                  <w:lang w:val="en-GB"/>
                </w:rPr>
              </m:ctrlPr>
            </m:fPr>
            <m:num>
              <m:r>
                <m:rPr>
                  <m:sty m:val="bi"/>
                </m:rPr>
                <w:rPr>
                  <w:rFonts w:ascii="Cambria Math" w:hAnsi="Cambria Math"/>
                  <w:sz w:val="24"/>
                  <w:lang w:val="en-GB"/>
                </w:rPr>
                <m:t>2</m:t>
              </m:r>
              <m:sSup>
                <m:sSupPr>
                  <m:ctrlPr>
                    <w:rPr>
                      <w:rFonts w:ascii="Cambria Math" w:hAnsi="Cambria Math"/>
                      <w:b/>
                      <w:i/>
                      <w:sz w:val="24"/>
                      <w:lang w:val="en-GB"/>
                    </w:rPr>
                  </m:ctrlPr>
                </m:sSupPr>
                <m:e>
                  <m:r>
                    <m:rPr>
                      <m:sty m:val="bi"/>
                    </m:rPr>
                    <w:rPr>
                      <w:rFonts w:ascii="Cambria Math" w:hAnsi="Cambria Math"/>
                      <w:sz w:val="24"/>
                      <w:lang w:val="en-GB"/>
                    </w:rPr>
                    <m:t>v</m:t>
                  </m:r>
                </m:e>
                <m:sup>
                  <m:r>
                    <m:rPr>
                      <m:sty m:val="bi"/>
                    </m:rPr>
                    <w:rPr>
                      <w:rFonts w:ascii="Cambria Math" w:hAnsi="Cambria Math"/>
                      <w:sz w:val="24"/>
                      <w:lang w:val="en-GB"/>
                    </w:rPr>
                    <m:t>2</m:t>
                  </m:r>
                </m:sup>
              </m:sSup>
            </m:num>
            <m:den>
              <m:r>
                <m:rPr>
                  <m:sty m:val="bi"/>
                </m:rPr>
                <w:rPr>
                  <w:rFonts w:ascii="Cambria Math" w:hAnsi="Cambria Math"/>
                  <w:sz w:val="24"/>
                  <w:lang w:val="en-GB"/>
                </w:rPr>
                <m:t>1-v</m:t>
              </m:r>
            </m:den>
          </m:f>
          <m:r>
            <m:rPr>
              <m:sty m:val="bi"/>
            </m:rPr>
            <w:rPr>
              <w:rFonts w:ascii="Cambria Math" w:hAnsi="Cambria Math"/>
              <w:sz w:val="24"/>
              <w:lang w:val="en-GB"/>
            </w:rPr>
            <m:t>)</m:t>
          </m:r>
        </m:oMath>
      </m:oMathPara>
    </w:p>
    <w:p w:rsidR="00A16CE5" w:rsidRPr="002D13AA" w:rsidRDefault="00A16CE5" w:rsidP="00C04012">
      <w:pPr>
        <w:tabs>
          <w:tab w:val="left" w:pos="1950"/>
        </w:tabs>
        <w:rPr>
          <w:lang w:val="en-GB"/>
        </w:rPr>
      </w:pPr>
    </w:p>
    <w:p w:rsidR="000B686C" w:rsidRPr="002239C4" w:rsidRDefault="000B686C" w:rsidP="000B686C">
      <w:pPr>
        <w:rPr>
          <w:rFonts w:ascii="Times New Roman" w:hAnsi="Times New Roman"/>
          <w:sz w:val="20"/>
          <w:szCs w:val="20"/>
          <w:lang w:val="de-DE" w:eastAsia="ru-RU"/>
        </w:rPr>
      </w:pPr>
      <w:r w:rsidRPr="002239C4">
        <w:rPr>
          <w:rFonts w:ascii="Times New Roman" w:hAnsi="Times New Roman"/>
          <w:sz w:val="20"/>
          <w:szCs w:val="20"/>
          <w:lang w:val="de-DE"/>
        </w:rPr>
        <w:t>Whereas,</w:t>
      </w:r>
      <w:r w:rsidRPr="00EF5B7C">
        <w:rPr>
          <w:rFonts w:ascii="Times New Roman" w:hAnsi="Times New Roman"/>
          <w:b/>
          <w:sz w:val="20"/>
          <w:szCs w:val="20"/>
          <w:lang w:val="de-DE"/>
        </w:rPr>
        <w:t xml:space="preserve"> </w:t>
      </w:r>
      <w:r w:rsidR="0021555B" w:rsidRPr="00EF5B7C">
        <w:rPr>
          <w:rFonts w:ascii="Times New Roman" w:hAnsi="Times New Roman"/>
          <w:b/>
          <w:sz w:val="28"/>
          <w:szCs w:val="28"/>
          <w:lang w:val="de-DE"/>
        </w:rPr>
        <w:t>σ</w:t>
      </w:r>
      <w:r w:rsidR="0021555B" w:rsidRPr="00EF5B7C">
        <w:rPr>
          <w:rFonts w:ascii="Times New Roman" w:hAnsi="Times New Roman"/>
          <w:b/>
          <w:sz w:val="28"/>
          <w:szCs w:val="28"/>
          <w:vertAlign w:val="subscript"/>
          <w:lang w:val="de-DE"/>
        </w:rPr>
        <w:t>α</w:t>
      </w:r>
      <w:r w:rsidR="0021555B">
        <w:rPr>
          <w:rFonts w:ascii="Times New Roman" w:hAnsi="Times New Roman"/>
          <w:sz w:val="28"/>
          <w:szCs w:val="28"/>
          <w:vertAlign w:val="subscript"/>
          <w:lang w:val="de-DE"/>
        </w:rPr>
        <w:t xml:space="preserve"> </w:t>
      </w:r>
      <w:r w:rsidRPr="002239C4">
        <w:rPr>
          <w:rFonts w:ascii="Times New Roman" w:hAnsi="Times New Roman"/>
          <w:sz w:val="20"/>
          <w:szCs w:val="20"/>
          <w:lang w:val="de-DE" w:eastAsia="ru-RU"/>
        </w:rPr>
        <w:t xml:space="preserve">- normal </w:t>
      </w:r>
      <w:r w:rsidR="00096694">
        <w:rPr>
          <w:rFonts w:ascii="Times New Roman" w:hAnsi="Times New Roman"/>
          <w:sz w:val="20"/>
          <w:szCs w:val="20"/>
          <w:lang w:val="de-DE" w:eastAsia="ru-RU"/>
        </w:rPr>
        <w:t>stress</w:t>
      </w:r>
      <w:r w:rsidRPr="002239C4">
        <w:rPr>
          <w:rFonts w:ascii="AcadNusx" w:hAnsi="AcadNusx"/>
          <w:sz w:val="20"/>
          <w:szCs w:val="20"/>
          <w:lang w:val="de-DE" w:eastAsia="ru-RU"/>
        </w:rPr>
        <w:t xml:space="preserve">; </w:t>
      </w:r>
      <w:r w:rsidR="0021555B" w:rsidRPr="0021555B">
        <w:rPr>
          <w:rFonts w:ascii="Times New Roman" w:hAnsi="Times New Roman"/>
          <w:b/>
          <w:sz w:val="24"/>
          <w:szCs w:val="24"/>
          <w:lang w:val="de-DE" w:eastAsia="ru-RU"/>
        </w:rPr>
        <w:t>h</w:t>
      </w:r>
      <w:r w:rsidR="0021555B" w:rsidRPr="0021555B">
        <w:rPr>
          <w:rFonts w:ascii="AcadNusx" w:hAnsi="AcadNusx"/>
          <w:b/>
          <w:sz w:val="24"/>
          <w:szCs w:val="24"/>
          <w:vertAlign w:val="subscript"/>
          <w:lang w:val="de-DE" w:eastAsia="ru-RU"/>
        </w:rPr>
        <w:t>1</w:t>
      </w:r>
      <w:r w:rsidRPr="002239C4">
        <w:rPr>
          <w:rFonts w:ascii="AcadNusx" w:hAnsi="AcadNusx"/>
          <w:sz w:val="20"/>
          <w:szCs w:val="20"/>
          <w:lang w:val="de-DE" w:eastAsia="ru-RU"/>
        </w:rPr>
        <w:t>-</w:t>
      </w:r>
      <w:r w:rsidRPr="002239C4">
        <w:rPr>
          <w:rFonts w:ascii="Times New Roman" w:hAnsi="Times New Roman"/>
          <w:sz w:val="20"/>
          <w:szCs w:val="20"/>
          <w:lang w:val="de-DE" w:eastAsia="ru-RU"/>
        </w:rPr>
        <w:t xml:space="preserve">width of the </w:t>
      </w:r>
      <w:r w:rsidR="006A7D10">
        <w:rPr>
          <w:rFonts w:ascii="Times New Roman" w:hAnsi="Times New Roman"/>
          <w:sz w:val="20"/>
          <w:szCs w:val="20"/>
          <w:lang w:val="de-DE" w:eastAsia="ru-RU"/>
        </w:rPr>
        <w:t>examinable</w:t>
      </w:r>
      <w:r w:rsidRPr="005C0ECA">
        <w:rPr>
          <w:rFonts w:ascii="Times New Roman" w:hAnsi="Times New Roman"/>
          <w:sz w:val="20"/>
          <w:szCs w:val="20"/>
          <w:lang w:val="de-DE" w:eastAsia="ru-RU"/>
        </w:rPr>
        <w:t xml:space="preserve"> </w:t>
      </w:r>
      <w:r w:rsidRPr="002239C4">
        <w:rPr>
          <w:rFonts w:ascii="Times New Roman" w:hAnsi="Times New Roman"/>
          <w:sz w:val="20"/>
          <w:szCs w:val="20"/>
          <w:lang w:val="de-DE" w:eastAsia="ru-RU"/>
        </w:rPr>
        <w:t xml:space="preserve"> layer</w:t>
      </w:r>
      <w:r w:rsidRPr="0021555B">
        <w:rPr>
          <w:rFonts w:ascii="Times New Roman" w:hAnsi="Times New Roman"/>
          <w:sz w:val="20"/>
          <w:szCs w:val="20"/>
          <w:lang w:val="en-US"/>
        </w:rPr>
        <w:t xml:space="preserve">;  </w:t>
      </w:r>
      <w:r w:rsidR="0021555B" w:rsidRPr="0021555B">
        <w:rPr>
          <w:rFonts w:ascii="Times New Roman" w:hAnsi="Times New Roman"/>
          <w:sz w:val="20"/>
          <w:szCs w:val="20"/>
          <w:lang w:val="en-US"/>
        </w:rPr>
        <w:t>E</w:t>
      </w:r>
      <w:r w:rsidR="0021555B">
        <w:rPr>
          <w:rFonts w:ascii="Times New Roman" w:hAnsi="Times New Roman"/>
          <w:sz w:val="20"/>
          <w:szCs w:val="20"/>
          <w:lang w:val="en-US"/>
        </w:rPr>
        <w:t xml:space="preserve"> and </w:t>
      </w:r>
      <m:oMath>
        <m:r>
          <w:rPr>
            <w:rFonts w:ascii="Cambria Math" w:hAnsi="Cambria Math"/>
            <w:sz w:val="20"/>
            <w:szCs w:val="20"/>
            <w:lang w:val="en-US"/>
          </w:rPr>
          <m:t>v</m:t>
        </m:r>
      </m:oMath>
      <w:r w:rsidR="0021555B">
        <w:rPr>
          <w:rFonts w:ascii="Times New Roman" w:hAnsi="Times New Roman"/>
          <w:sz w:val="20"/>
          <w:szCs w:val="20"/>
          <w:lang w:val="en-US"/>
        </w:rPr>
        <w:t xml:space="preserve"> </w:t>
      </w:r>
      <w:r w:rsidRPr="002239C4">
        <w:rPr>
          <w:rFonts w:ascii="AcadNusx" w:hAnsi="AcadNusx"/>
          <w:sz w:val="20"/>
          <w:szCs w:val="20"/>
          <w:lang w:val="de-DE" w:eastAsia="ru-RU"/>
        </w:rPr>
        <w:t xml:space="preserve"> - </w:t>
      </w:r>
      <w:r w:rsidRPr="002239C4">
        <w:rPr>
          <w:rFonts w:ascii="Times New Roman" w:hAnsi="Times New Roman"/>
          <w:sz w:val="20"/>
          <w:szCs w:val="20"/>
          <w:lang w:val="de-DE" w:eastAsia="ru-RU"/>
        </w:rPr>
        <w:t xml:space="preserve">material deformation module and represents Poisson </w:t>
      </w:r>
      <w:r w:rsidR="00096694">
        <w:rPr>
          <w:rFonts w:ascii="Times New Roman" w:hAnsi="Times New Roman"/>
          <w:sz w:val="20"/>
          <w:szCs w:val="20"/>
          <w:lang w:val="de-DE" w:eastAsia="ru-RU"/>
        </w:rPr>
        <w:t>c</w:t>
      </w:r>
      <w:r w:rsidRPr="002239C4">
        <w:rPr>
          <w:rFonts w:ascii="Times New Roman" w:hAnsi="Times New Roman"/>
          <w:sz w:val="20"/>
          <w:szCs w:val="20"/>
          <w:lang w:val="de-DE" w:eastAsia="ru-RU"/>
        </w:rPr>
        <w:t>oefficient</w:t>
      </w:r>
      <w:r w:rsidRPr="005C0ECA">
        <w:rPr>
          <w:rFonts w:ascii="Times New Roman" w:hAnsi="Times New Roman"/>
          <w:sz w:val="20"/>
          <w:szCs w:val="20"/>
          <w:lang w:val="de-DE" w:eastAsia="ru-RU"/>
        </w:rPr>
        <w:t xml:space="preserve"> </w:t>
      </w:r>
      <w:r w:rsidRPr="002239C4">
        <w:rPr>
          <w:rFonts w:ascii="Times New Roman" w:hAnsi="Times New Roman"/>
          <w:sz w:val="20"/>
          <w:szCs w:val="20"/>
          <w:lang w:val="de-DE" w:eastAsia="ru-RU"/>
        </w:rPr>
        <w:t xml:space="preserve">according. </w:t>
      </w:r>
      <w:r w:rsidR="0021555B">
        <w:rPr>
          <w:rFonts w:ascii="Times New Roman" w:hAnsi="Times New Roman"/>
          <w:sz w:val="20"/>
          <w:szCs w:val="20"/>
          <w:lang w:val="de-DE" w:eastAsia="ru-RU"/>
        </w:rPr>
        <w:t xml:space="preserve"> </w:t>
      </w:r>
    </w:p>
    <w:p w:rsidR="000B686C" w:rsidRPr="002239C4" w:rsidRDefault="000B686C" w:rsidP="000B686C">
      <w:pPr>
        <w:rPr>
          <w:rFonts w:ascii="Times New Roman" w:hAnsi="Times New Roman"/>
          <w:sz w:val="20"/>
          <w:szCs w:val="20"/>
          <w:lang w:val="de-DE" w:eastAsia="ru-RU"/>
        </w:rPr>
      </w:pPr>
      <w:r w:rsidRPr="002239C4">
        <w:rPr>
          <w:rFonts w:ascii="Times New Roman" w:hAnsi="Times New Roman"/>
          <w:sz w:val="20"/>
          <w:szCs w:val="20"/>
          <w:lang w:val="de-DE" w:eastAsia="ru-RU"/>
        </w:rPr>
        <w:t xml:space="preserve">Based on the above formula current value  (whereas </w:t>
      </w:r>
      <w:r w:rsidRPr="0021555B">
        <w:rPr>
          <w:rFonts w:ascii="Times New Roman" w:hAnsi="Times New Roman"/>
          <w:b/>
          <w:sz w:val="20"/>
          <w:szCs w:val="20"/>
          <w:lang w:val="de-DE" w:eastAsia="ru-RU"/>
        </w:rPr>
        <w:t>S</w:t>
      </w:r>
      <w:r w:rsidRPr="002239C4">
        <w:rPr>
          <w:rFonts w:ascii="Times New Roman" w:hAnsi="Times New Roman"/>
          <w:sz w:val="20"/>
          <w:szCs w:val="20"/>
          <w:lang w:val="de-DE" w:eastAsia="ru-RU"/>
        </w:rPr>
        <w:t xml:space="preserve"> = 6,5 mm) of the deformation module equals </w:t>
      </w:r>
      <w:r w:rsidR="00475B08" w:rsidRPr="00FF65BB">
        <w:rPr>
          <w:rFonts w:ascii="Times New Roman" w:hAnsi="Times New Roman"/>
          <w:lang w:val="de-DE" w:eastAsia="ru-RU"/>
        </w:rPr>
        <w:fldChar w:fldCharType="begin"/>
      </w:r>
      <w:r w:rsidRPr="00FF65BB">
        <w:rPr>
          <w:rFonts w:ascii="Times New Roman" w:hAnsi="Times New Roman"/>
          <w:lang w:val="de-DE" w:eastAsia="ru-RU"/>
        </w:rPr>
        <w:instrText xml:space="preserve"> QUOTE </w:instrText>
      </w:r>
      <w:r w:rsidR="00293CB4">
        <w:pict>
          <v:shape id="_x0000_i1027" type="#_x0000_t75" style="width:59.75pt;height:11.55pt" equationxml="&lt;">
            <v:imagedata r:id="rId26" o:title="" chromakey="white"/>
          </v:shape>
        </w:pict>
      </w:r>
      <w:r w:rsidRPr="00FF65BB">
        <w:rPr>
          <w:rFonts w:ascii="Times New Roman" w:hAnsi="Times New Roman"/>
          <w:lang w:val="de-DE" w:eastAsia="ru-RU"/>
        </w:rPr>
        <w:instrText xml:space="preserve"> </w:instrText>
      </w:r>
      <w:r w:rsidR="00475B08" w:rsidRPr="00FF65BB">
        <w:rPr>
          <w:rFonts w:ascii="Times New Roman" w:hAnsi="Times New Roman"/>
          <w:lang w:val="de-DE" w:eastAsia="ru-RU"/>
        </w:rPr>
        <w:fldChar w:fldCharType="end"/>
      </w:r>
      <w:r w:rsidRPr="002239C4">
        <w:rPr>
          <w:rFonts w:ascii="Times New Roman" w:hAnsi="Times New Roman"/>
          <w:sz w:val="20"/>
          <w:szCs w:val="20"/>
          <w:lang w:val="de-DE" w:eastAsia="ru-RU"/>
        </w:rPr>
        <w:t xml:space="preserve"> </w:t>
      </w:r>
      <m:oMath>
        <m:sSub>
          <m:sSubPr>
            <m:ctrlPr>
              <w:rPr>
                <w:rFonts w:ascii="Cambria Math" w:hAnsi="Cambria Math"/>
                <w:b/>
                <w:i/>
                <w:sz w:val="20"/>
                <w:szCs w:val="20"/>
                <w:lang w:val="en-US"/>
              </w:rPr>
            </m:ctrlPr>
          </m:sSubPr>
          <m:e>
            <m:r>
              <m:rPr>
                <m:sty m:val="bi"/>
              </m:rPr>
              <w:rPr>
                <w:rFonts w:ascii="Cambria Math" w:hAnsi="Cambria Math"/>
                <w:sz w:val="20"/>
                <w:szCs w:val="20"/>
                <w:lang w:val="en-US"/>
              </w:rPr>
              <m:t>E</m:t>
            </m:r>
          </m:e>
          <m:sub>
            <m:r>
              <m:rPr>
                <m:sty m:val="bi"/>
              </m:rPr>
              <w:rPr>
                <w:rFonts w:ascii="Cambria Math" w:hAnsi="Cambria Math"/>
                <w:sz w:val="20"/>
                <w:szCs w:val="20"/>
                <w:lang w:val="en-US"/>
              </w:rPr>
              <m:t>t</m:t>
            </m:r>
          </m:sub>
        </m:sSub>
        <m:r>
          <m:rPr>
            <m:sty m:val="bi"/>
          </m:rPr>
          <w:rPr>
            <w:rFonts w:ascii="Cambria Math" w:hAnsi="Cambria Math"/>
            <w:sz w:val="20"/>
            <w:szCs w:val="20"/>
            <w:lang w:val="en-US"/>
          </w:rPr>
          <m:t>=0.86</m:t>
        </m:r>
        <m:sSub>
          <m:sSubPr>
            <m:ctrlPr>
              <w:rPr>
                <w:rFonts w:ascii="Cambria Math" w:hAnsi="Cambria Math"/>
                <w:b/>
                <w:i/>
                <w:sz w:val="20"/>
                <w:szCs w:val="20"/>
                <w:lang w:val="en-US"/>
              </w:rPr>
            </m:ctrlPr>
          </m:sSubPr>
          <m:e>
            <m:r>
              <m:rPr>
                <m:sty m:val="bi"/>
              </m:rPr>
              <w:rPr>
                <w:rFonts w:ascii="Cambria Math" w:hAnsi="Cambria Math"/>
                <w:sz w:val="20"/>
                <w:szCs w:val="20"/>
                <w:lang w:val="en-US"/>
              </w:rPr>
              <m:t>E</m:t>
            </m:r>
          </m:e>
          <m:sub>
            <m:r>
              <m:rPr>
                <m:sty m:val="bi"/>
              </m:rPr>
              <w:rPr>
                <w:rFonts w:ascii="Cambria Math" w:hAnsi="Cambria Math"/>
                <w:sz w:val="20"/>
                <w:szCs w:val="20"/>
                <w:lang w:val="en-US"/>
              </w:rPr>
              <m:t>0</m:t>
            </m:r>
          </m:sub>
        </m:sSub>
      </m:oMath>
      <w:r w:rsidR="00DF1795">
        <w:rPr>
          <w:rFonts w:ascii="Times New Roman" w:hAnsi="Times New Roman"/>
          <w:sz w:val="20"/>
          <w:szCs w:val="20"/>
          <w:lang w:val="en-US"/>
        </w:rPr>
        <w:t xml:space="preserve"> </w:t>
      </w:r>
      <w:r w:rsidRPr="002239C4">
        <w:rPr>
          <w:rFonts w:ascii="Times New Roman" w:hAnsi="Times New Roman"/>
          <w:sz w:val="20"/>
          <w:szCs w:val="20"/>
          <w:lang w:val="de-DE" w:eastAsia="ru-RU"/>
        </w:rPr>
        <w:t xml:space="preserve">(whereas </w:t>
      </w:r>
      <w:r w:rsidR="00DF1795" w:rsidRPr="002239C4">
        <w:rPr>
          <w:rFonts w:ascii="Times New Roman" w:hAnsi="Times New Roman"/>
          <w:sz w:val="20"/>
          <w:szCs w:val="20"/>
          <w:lang w:val="en-US"/>
        </w:rPr>
        <w:t xml:space="preserve"> </w:t>
      </w:r>
      <w:r w:rsidR="00DF1795" w:rsidRPr="00E25682">
        <w:rPr>
          <w:rFonts w:ascii="Times New Roman" w:hAnsi="Times New Roman"/>
          <w:b/>
          <w:sz w:val="20"/>
          <w:szCs w:val="20"/>
          <w:lang w:val="en-US"/>
        </w:rPr>
        <w:t>E</w:t>
      </w:r>
      <w:r w:rsidR="00DF1795" w:rsidRPr="00E25682">
        <w:rPr>
          <w:rFonts w:ascii="Times New Roman" w:hAnsi="Times New Roman"/>
          <w:b/>
          <w:sz w:val="20"/>
          <w:szCs w:val="20"/>
          <w:vertAlign w:val="subscript"/>
          <w:lang w:val="en-US"/>
        </w:rPr>
        <w:t>0</w:t>
      </w:r>
      <w:r w:rsidRPr="002239C4">
        <w:rPr>
          <w:rFonts w:ascii="Times New Roman" w:hAnsi="Times New Roman"/>
          <w:sz w:val="20"/>
          <w:szCs w:val="20"/>
          <w:lang w:val="de-DE" w:eastAsia="ru-RU"/>
        </w:rPr>
        <w:t xml:space="preserve">  is initial design value).</w:t>
      </w:r>
    </w:p>
    <w:p w:rsidR="000B686C" w:rsidRPr="002239C4" w:rsidRDefault="000B686C" w:rsidP="000B686C">
      <w:pPr>
        <w:rPr>
          <w:rFonts w:ascii="AcadNusx" w:hAnsi="AcadNusx"/>
          <w:sz w:val="20"/>
          <w:szCs w:val="20"/>
          <w:lang w:val="de-DE" w:eastAsia="ru-RU"/>
        </w:rPr>
      </w:pPr>
    </w:p>
    <w:p w:rsidR="000B686C" w:rsidRPr="002239C4" w:rsidRDefault="000B686C" w:rsidP="000B686C">
      <w:pPr>
        <w:spacing w:after="200" w:line="276" w:lineRule="auto"/>
        <w:ind w:right="-185"/>
        <w:rPr>
          <w:rFonts w:ascii="AcadNusx" w:hAnsi="AcadNusx"/>
          <w:sz w:val="20"/>
          <w:szCs w:val="20"/>
          <w:lang w:val="de-DE" w:eastAsia="ru-RU"/>
        </w:rPr>
      </w:pPr>
      <w:r w:rsidRPr="002239C4">
        <w:rPr>
          <w:rFonts w:ascii="Times New Roman" w:hAnsi="Times New Roman"/>
          <w:sz w:val="20"/>
          <w:szCs w:val="20"/>
          <w:lang w:val="en-US"/>
        </w:rPr>
        <w:t xml:space="preserve">The upper 100 m layer of the arch dam (where normally ultimate arching load develops) leans upon the </w:t>
      </w:r>
      <w:r>
        <w:rPr>
          <w:rFonts w:ascii="Times New Roman" w:hAnsi="Times New Roman"/>
          <w:sz w:val="20"/>
          <w:szCs w:val="20"/>
          <w:lang w:val="en-US"/>
        </w:rPr>
        <w:t xml:space="preserve">A </w:t>
      </w:r>
      <w:r w:rsidRPr="002239C4">
        <w:rPr>
          <w:rFonts w:ascii="Times New Roman" w:hAnsi="Times New Roman"/>
          <w:sz w:val="20"/>
          <w:szCs w:val="20"/>
          <w:lang w:val="en-US"/>
        </w:rPr>
        <w:t>block, thus diminishing the suppressing effect of the dam. Based on the above assumptions, it is reasonable to apply measurement results one certain section</w:t>
      </w:r>
      <w:r>
        <w:rPr>
          <w:rFonts w:ascii="Times New Roman" w:hAnsi="Times New Roman"/>
          <w:sz w:val="20"/>
          <w:szCs w:val="20"/>
          <w:lang w:val="en-US"/>
        </w:rPr>
        <w:t xml:space="preserve"> </w:t>
      </w:r>
      <w:r w:rsidRPr="002239C4">
        <w:rPr>
          <w:rFonts w:ascii="Times New Roman" w:hAnsi="Times New Roman"/>
          <w:sz w:val="20"/>
          <w:szCs w:val="20"/>
          <w:lang w:val="en-US"/>
        </w:rPr>
        <w:t>of</w:t>
      </w:r>
      <w:r>
        <w:rPr>
          <w:rFonts w:ascii="Times New Roman" w:hAnsi="Times New Roman"/>
          <w:sz w:val="20"/>
          <w:szCs w:val="20"/>
          <w:lang w:val="en-US"/>
        </w:rPr>
        <w:t xml:space="preserve"> failure</w:t>
      </w:r>
      <w:r w:rsidRPr="002239C4">
        <w:rPr>
          <w:rFonts w:ascii="Times New Roman" w:hAnsi="Times New Roman"/>
          <w:sz w:val="20"/>
          <w:szCs w:val="20"/>
          <w:lang w:val="en-US"/>
        </w:rPr>
        <w:t xml:space="preserve"> to the bottom of the</w:t>
      </w:r>
      <w:r>
        <w:rPr>
          <w:rFonts w:ascii="Times New Roman" w:hAnsi="Times New Roman"/>
          <w:sz w:val="20"/>
          <w:szCs w:val="20"/>
          <w:lang w:val="en-US"/>
        </w:rPr>
        <w:t xml:space="preserve"> B </w:t>
      </w:r>
      <w:r w:rsidRPr="002239C4">
        <w:rPr>
          <w:rFonts w:ascii="Times New Roman" w:hAnsi="Times New Roman"/>
          <w:sz w:val="20"/>
          <w:szCs w:val="20"/>
          <w:lang w:val="en-US"/>
        </w:rPr>
        <w:t>block.</w:t>
      </w:r>
    </w:p>
    <w:p w:rsidR="000B686C" w:rsidRPr="002239C4" w:rsidRDefault="0021555B" w:rsidP="000B686C">
      <w:pPr>
        <w:rPr>
          <w:rFonts w:ascii="Times New Roman" w:hAnsi="Times New Roman"/>
          <w:sz w:val="20"/>
          <w:szCs w:val="20"/>
          <w:lang w:val="en-US"/>
        </w:rPr>
      </w:pPr>
      <w:r w:rsidRPr="0021555B">
        <w:rPr>
          <w:rFonts w:ascii="Times New Roman" w:hAnsi="Times New Roman"/>
          <w:b/>
          <w:sz w:val="20"/>
          <w:szCs w:val="20"/>
          <w:lang w:val="en-US"/>
        </w:rPr>
        <w:t>E</w:t>
      </w:r>
      <w:r w:rsidRPr="0021555B">
        <w:rPr>
          <w:rFonts w:ascii="Times New Roman" w:hAnsi="Times New Roman"/>
          <w:b/>
          <w:sz w:val="20"/>
          <w:szCs w:val="20"/>
          <w:vertAlign w:val="subscript"/>
          <w:lang w:val="en-US"/>
        </w:rPr>
        <w:t>t</w:t>
      </w:r>
      <w:r w:rsidR="00096694">
        <w:rPr>
          <w:rFonts w:ascii="Times New Roman" w:hAnsi="Times New Roman"/>
          <w:b/>
          <w:sz w:val="20"/>
          <w:szCs w:val="20"/>
          <w:vertAlign w:val="subscript"/>
          <w:lang w:val="en-US"/>
        </w:rPr>
        <w:t xml:space="preserve">  </w:t>
      </w:r>
      <w:r w:rsidRPr="00D364F8">
        <w:rPr>
          <w:rFonts w:ascii="Times New Roman" w:hAnsi="Times New Roman"/>
          <w:sz w:val="20"/>
          <w:szCs w:val="20"/>
          <w:lang w:val="en-US"/>
        </w:rPr>
        <w:t xml:space="preserve"> </w:t>
      </w:r>
      <w:r w:rsidR="000B686C" w:rsidRPr="00D364F8">
        <w:rPr>
          <w:rFonts w:ascii="Times New Roman" w:hAnsi="Times New Roman"/>
          <w:sz w:val="20"/>
          <w:szCs w:val="20"/>
          <w:lang w:val="en-US"/>
        </w:rPr>
        <w:t xml:space="preserve">varied through the calculation as the </w:t>
      </w:r>
      <w:r w:rsidR="00D364F8" w:rsidRPr="00D364F8">
        <w:rPr>
          <w:rFonts w:ascii="Times New Roman" w:hAnsi="Times New Roman"/>
          <w:sz w:val="20"/>
          <w:szCs w:val="20"/>
          <w:lang w:val="en-US"/>
        </w:rPr>
        <w:t>study</w:t>
      </w:r>
      <w:r w:rsidR="000B686C" w:rsidRPr="00D364F8">
        <w:rPr>
          <w:rFonts w:ascii="Times New Roman" w:hAnsi="Times New Roman"/>
          <w:sz w:val="20"/>
          <w:szCs w:val="20"/>
          <w:lang w:val="en-US"/>
        </w:rPr>
        <w:t xml:space="preserve"> is aiming at estimation the effect of deformation module decrease in the </w:t>
      </w:r>
      <w:r w:rsidR="00D364F8">
        <w:rPr>
          <w:rFonts w:ascii="Times New Roman" w:hAnsi="Times New Roman"/>
          <w:sz w:val="20"/>
          <w:szCs w:val="20"/>
          <w:lang w:val="en-US"/>
        </w:rPr>
        <w:t xml:space="preserve">failure </w:t>
      </w:r>
      <w:r w:rsidR="000B686C" w:rsidRPr="00D364F8">
        <w:rPr>
          <w:rFonts w:ascii="Times New Roman" w:hAnsi="Times New Roman"/>
          <w:sz w:val="20"/>
          <w:szCs w:val="20"/>
          <w:lang w:val="en-US"/>
        </w:rPr>
        <w:t>area on the shear</w:t>
      </w:r>
      <w:r w:rsidR="00AD4B09">
        <w:rPr>
          <w:rFonts w:ascii="Times New Roman" w:hAnsi="Times New Roman"/>
          <w:sz w:val="20"/>
          <w:szCs w:val="20"/>
          <w:lang w:val="en-US"/>
        </w:rPr>
        <w:t xml:space="preserve"> stress</w:t>
      </w:r>
      <w:r w:rsidR="000B686C" w:rsidRPr="00D364F8">
        <w:rPr>
          <w:rFonts w:ascii="Times New Roman" w:hAnsi="Times New Roman"/>
          <w:sz w:val="20"/>
          <w:szCs w:val="20"/>
          <w:lang w:val="en-US"/>
        </w:rPr>
        <w:t xml:space="preserve"> and </w:t>
      </w:r>
      <w:r w:rsidR="000B686C" w:rsidRPr="0021555B">
        <w:rPr>
          <w:rFonts w:ascii="Times New Roman" w:hAnsi="Times New Roman"/>
          <w:b/>
          <w:sz w:val="20"/>
          <w:szCs w:val="20"/>
          <w:lang w:val="en-US"/>
        </w:rPr>
        <w:t>K</w:t>
      </w:r>
      <w:r w:rsidR="000B686C" w:rsidRPr="00D364F8">
        <w:rPr>
          <w:rFonts w:ascii="Times New Roman" w:hAnsi="Times New Roman"/>
          <w:sz w:val="20"/>
          <w:szCs w:val="20"/>
          <w:lang w:val="en-US"/>
        </w:rPr>
        <w:t xml:space="preserve"> value.</w:t>
      </w:r>
    </w:p>
    <w:p w:rsidR="000B686C" w:rsidRPr="002239C4" w:rsidRDefault="000B686C" w:rsidP="000B686C">
      <w:pPr>
        <w:rPr>
          <w:rFonts w:ascii="AcadNusx" w:hAnsi="AcadNusx"/>
          <w:sz w:val="20"/>
          <w:szCs w:val="20"/>
          <w:lang w:val="de-DE" w:eastAsia="ru-RU"/>
        </w:rPr>
      </w:pPr>
    </w:p>
    <w:p w:rsidR="000B686C" w:rsidRPr="002239C4" w:rsidRDefault="000B686C" w:rsidP="000B686C">
      <w:pPr>
        <w:rPr>
          <w:rFonts w:ascii="Times New Roman" w:hAnsi="Times New Roman"/>
          <w:sz w:val="20"/>
          <w:szCs w:val="20"/>
          <w:lang w:val="en-US"/>
        </w:rPr>
      </w:pPr>
      <w:r w:rsidRPr="002239C4">
        <w:rPr>
          <w:rFonts w:ascii="Times New Roman" w:hAnsi="Times New Roman"/>
          <w:sz w:val="20"/>
          <w:szCs w:val="20"/>
          <w:lang w:val="en-US"/>
        </w:rPr>
        <w:t>According to calculation:</w:t>
      </w:r>
    </w:p>
    <w:p w:rsidR="000B686C" w:rsidRPr="0021555B" w:rsidRDefault="000B686C" w:rsidP="000B686C">
      <w:pPr>
        <w:ind w:left="709"/>
        <w:rPr>
          <w:rFonts w:ascii="Arial" w:hAnsi="Arial" w:cs="Arial"/>
          <w:b/>
          <w:sz w:val="20"/>
          <w:szCs w:val="20"/>
          <w:lang w:val="de-DE" w:eastAsia="ru-RU"/>
        </w:rPr>
      </w:pPr>
      <w:r w:rsidRPr="002239C4">
        <w:rPr>
          <w:rFonts w:ascii="Times New Roman" w:hAnsi="Times New Roman"/>
          <w:sz w:val="20"/>
          <w:szCs w:val="20"/>
          <w:lang w:val="en-US"/>
        </w:rPr>
        <w:t xml:space="preserve">- in the first series </w:t>
      </w:r>
      <w:r w:rsidR="0021555B">
        <w:rPr>
          <w:rFonts w:ascii="Times New Roman" w:hAnsi="Times New Roman"/>
          <w:sz w:val="20"/>
          <w:szCs w:val="20"/>
          <w:lang w:val="en-US"/>
        </w:rPr>
        <w:t xml:space="preserve">   </w:t>
      </w:r>
      <w:r w:rsidR="0021555B" w:rsidRPr="0021555B">
        <w:rPr>
          <w:rFonts w:ascii="Times New Roman" w:hAnsi="Times New Roman"/>
          <w:b/>
          <w:sz w:val="20"/>
          <w:szCs w:val="20"/>
          <w:lang w:val="en-US"/>
        </w:rPr>
        <w:t>E</w:t>
      </w:r>
      <w:r w:rsidR="0021555B" w:rsidRPr="0021555B">
        <w:rPr>
          <w:rFonts w:ascii="Times New Roman" w:hAnsi="Times New Roman"/>
          <w:b/>
          <w:sz w:val="20"/>
          <w:szCs w:val="20"/>
          <w:vertAlign w:val="subscript"/>
          <w:lang w:val="en-US"/>
        </w:rPr>
        <w:t>t</w:t>
      </w:r>
      <w:r w:rsidR="0021555B" w:rsidRPr="0021555B">
        <w:rPr>
          <w:rFonts w:ascii="AcadNusx" w:hAnsi="AcadNusx"/>
          <w:b/>
          <w:sz w:val="20"/>
          <w:szCs w:val="20"/>
          <w:lang w:val="de-DE" w:eastAsia="ru-RU"/>
        </w:rPr>
        <w:t>=</w:t>
      </w:r>
      <w:r w:rsidR="0021555B" w:rsidRPr="0021555B">
        <w:rPr>
          <w:rFonts w:ascii="Times New Roman" w:hAnsi="Times New Roman"/>
          <w:b/>
          <w:sz w:val="20"/>
          <w:szCs w:val="20"/>
          <w:lang w:val="en-US"/>
        </w:rPr>
        <w:t>E</w:t>
      </w:r>
      <w:r w:rsidR="0021555B" w:rsidRPr="0021555B">
        <w:rPr>
          <w:rFonts w:ascii="Times New Roman" w:hAnsi="Times New Roman"/>
          <w:b/>
          <w:sz w:val="20"/>
          <w:szCs w:val="20"/>
          <w:vertAlign w:val="subscript"/>
          <w:lang w:val="en-US"/>
        </w:rPr>
        <w:t>0</w:t>
      </w:r>
      <w:r w:rsidRPr="0021555B">
        <w:rPr>
          <w:rFonts w:ascii="AcadNusx" w:hAnsi="AcadNusx"/>
          <w:b/>
          <w:i/>
          <w:sz w:val="20"/>
          <w:szCs w:val="20"/>
          <w:lang w:val="de-DE" w:eastAsia="ru-RU"/>
        </w:rPr>
        <w:t xml:space="preserve">, </w:t>
      </w:r>
      <w:r w:rsidRPr="0021555B">
        <w:rPr>
          <w:rFonts w:ascii="Times New Roman" w:hAnsi="Times New Roman"/>
          <w:b/>
          <w:i/>
          <w:sz w:val="20"/>
          <w:szCs w:val="20"/>
          <w:lang w:val="de-DE" w:eastAsia="ru-RU"/>
        </w:rPr>
        <w:t>K=2.05;</w:t>
      </w:r>
    </w:p>
    <w:p w:rsidR="000B686C" w:rsidRPr="002239C4" w:rsidRDefault="000B686C" w:rsidP="000B686C">
      <w:pPr>
        <w:ind w:left="709"/>
        <w:rPr>
          <w:rFonts w:ascii="Arial" w:hAnsi="Arial" w:cs="Arial"/>
          <w:sz w:val="20"/>
          <w:szCs w:val="20"/>
          <w:lang w:val="de-DE" w:eastAsia="ru-RU"/>
        </w:rPr>
      </w:pPr>
      <w:r w:rsidRPr="002239C4">
        <w:rPr>
          <w:rFonts w:ascii="Arial" w:hAnsi="Arial" w:cs="Arial"/>
          <w:sz w:val="20"/>
          <w:szCs w:val="20"/>
          <w:lang w:val="de-DE" w:eastAsia="ru-RU"/>
        </w:rPr>
        <w:t xml:space="preserve">- </w:t>
      </w:r>
      <w:r w:rsidRPr="002239C4">
        <w:rPr>
          <w:rFonts w:ascii="Times New Roman" w:hAnsi="Times New Roman"/>
          <w:sz w:val="20"/>
          <w:szCs w:val="20"/>
          <w:lang w:val="en-US"/>
        </w:rPr>
        <w:t>in the second series</w:t>
      </w:r>
      <w:r w:rsidR="0021555B">
        <w:rPr>
          <w:rFonts w:ascii="Times New Roman" w:hAnsi="Times New Roman"/>
          <w:sz w:val="20"/>
          <w:szCs w:val="20"/>
          <w:lang w:val="en-US"/>
        </w:rPr>
        <w:t xml:space="preserve">  </w:t>
      </w:r>
      <m:oMath>
        <m:sSub>
          <m:sSubPr>
            <m:ctrlPr>
              <w:rPr>
                <w:rFonts w:ascii="Cambria Math" w:hAnsi="Cambria Math"/>
                <w:b/>
                <w:i/>
                <w:sz w:val="20"/>
                <w:szCs w:val="20"/>
                <w:lang w:val="en-US"/>
              </w:rPr>
            </m:ctrlPr>
          </m:sSubPr>
          <m:e>
            <m:r>
              <m:rPr>
                <m:sty m:val="bi"/>
              </m:rPr>
              <w:rPr>
                <w:rFonts w:ascii="Cambria Math" w:hAnsi="Cambria Math"/>
                <w:sz w:val="20"/>
                <w:szCs w:val="20"/>
                <w:lang w:val="en-US"/>
              </w:rPr>
              <m:t>E</m:t>
            </m:r>
          </m:e>
          <m:sub>
            <m:r>
              <m:rPr>
                <m:sty m:val="bi"/>
              </m:rPr>
              <w:rPr>
                <w:rFonts w:ascii="Cambria Math" w:hAnsi="Cambria Math"/>
                <w:sz w:val="20"/>
                <w:szCs w:val="20"/>
                <w:lang w:val="en-US"/>
              </w:rPr>
              <m:t>t</m:t>
            </m:r>
          </m:sub>
        </m:sSub>
        <m:r>
          <m:rPr>
            <m:sty m:val="bi"/>
          </m:rPr>
          <w:rPr>
            <w:rFonts w:ascii="Cambria Math" w:hAnsi="Cambria Math"/>
            <w:sz w:val="20"/>
            <w:szCs w:val="20"/>
            <w:lang w:val="en-US"/>
          </w:rPr>
          <m:t>=0.86</m:t>
        </m:r>
        <m:sSub>
          <m:sSubPr>
            <m:ctrlPr>
              <w:rPr>
                <w:rFonts w:ascii="Cambria Math" w:hAnsi="Cambria Math"/>
                <w:b/>
                <w:i/>
                <w:sz w:val="20"/>
                <w:szCs w:val="20"/>
                <w:lang w:val="en-US"/>
              </w:rPr>
            </m:ctrlPr>
          </m:sSubPr>
          <m:e>
            <m:r>
              <m:rPr>
                <m:sty m:val="bi"/>
              </m:rPr>
              <w:rPr>
                <w:rFonts w:ascii="Cambria Math" w:hAnsi="Cambria Math"/>
                <w:sz w:val="20"/>
                <w:szCs w:val="20"/>
                <w:lang w:val="en-US"/>
              </w:rPr>
              <m:t>E</m:t>
            </m:r>
          </m:e>
          <m:sub>
            <m:r>
              <m:rPr>
                <m:sty m:val="bi"/>
              </m:rPr>
              <w:rPr>
                <w:rFonts w:ascii="Cambria Math" w:hAnsi="Cambria Math"/>
                <w:sz w:val="20"/>
                <w:szCs w:val="20"/>
                <w:lang w:val="en-US"/>
              </w:rPr>
              <m:t>0</m:t>
            </m:r>
          </m:sub>
        </m:sSub>
      </m:oMath>
      <w:r w:rsidRPr="002239C4">
        <w:rPr>
          <w:rFonts w:ascii="Times New Roman" w:hAnsi="Times New Roman"/>
          <w:sz w:val="20"/>
          <w:szCs w:val="20"/>
          <w:lang w:val="en-US"/>
        </w:rPr>
        <w:t xml:space="preserve"> </w:t>
      </w:r>
      <w:r w:rsidR="00475B08" w:rsidRPr="0021555B">
        <w:rPr>
          <w:rFonts w:ascii="Arial" w:hAnsi="Arial" w:cs="Arial"/>
          <w:b/>
          <w:sz w:val="20"/>
          <w:szCs w:val="20"/>
          <w:lang w:val="de-DE" w:eastAsia="ru-RU"/>
        </w:rPr>
        <w:fldChar w:fldCharType="begin"/>
      </w:r>
      <w:r w:rsidRPr="0021555B">
        <w:rPr>
          <w:rFonts w:ascii="Arial" w:hAnsi="Arial" w:cs="Arial"/>
          <w:b/>
          <w:sz w:val="20"/>
          <w:szCs w:val="20"/>
          <w:lang w:val="de-DE" w:eastAsia="ru-RU"/>
        </w:rPr>
        <w:instrText xml:space="preserve"> QUOTE </w:instrText>
      </w:r>
      <w:r w:rsidR="00293CB4" w:rsidRPr="00475B08">
        <w:rPr>
          <w:b/>
          <w:sz w:val="20"/>
          <w:szCs w:val="20"/>
        </w:rPr>
        <w:pict>
          <v:shape id="_x0000_i1028" type="#_x0000_t75" style="width:139.25pt;height:11.55pt" equationxml="&lt;">
            <v:imagedata r:id="rId27" o:title="" chromakey="white"/>
          </v:shape>
        </w:pict>
      </w:r>
      <w:r w:rsidRPr="0021555B">
        <w:rPr>
          <w:rFonts w:ascii="Arial" w:hAnsi="Arial" w:cs="Arial"/>
          <w:b/>
          <w:sz w:val="20"/>
          <w:szCs w:val="20"/>
          <w:lang w:val="de-DE" w:eastAsia="ru-RU"/>
        </w:rPr>
        <w:instrText xml:space="preserve"> </w:instrText>
      </w:r>
      <w:r w:rsidR="00475B08" w:rsidRPr="0021555B">
        <w:rPr>
          <w:rFonts w:ascii="Arial" w:hAnsi="Arial" w:cs="Arial"/>
          <w:b/>
          <w:sz w:val="20"/>
          <w:szCs w:val="20"/>
          <w:lang w:val="de-DE" w:eastAsia="ru-RU"/>
        </w:rPr>
        <w:fldChar w:fldCharType="end"/>
      </w:r>
      <w:r w:rsidR="0021555B" w:rsidRPr="0021555B">
        <w:rPr>
          <w:rFonts w:ascii="Arial" w:hAnsi="Arial" w:cs="Arial"/>
          <w:b/>
          <w:sz w:val="20"/>
          <w:szCs w:val="20"/>
          <w:lang w:val="de-DE" w:eastAsia="ru-RU"/>
        </w:rPr>
        <w:t xml:space="preserve">; </w:t>
      </w:r>
      <w:r w:rsidR="00EF5B7C">
        <w:rPr>
          <w:rFonts w:ascii="Arial" w:hAnsi="Arial" w:cs="Arial"/>
          <w:b/>
          <w:sz w:val="20"/>
          <w:szCs w:val="20"/>
          <w:lang w:val="de-DE" w:eastAsia="ru-RU"/>
        </w:rPr>
        <w:t xml:space="preserve">  </w:t>
      </w:r>
      <w:r w:rsidR="0021555B" w:rsidRPr="0021555B">
        <w:rPr>
          <w:rFonts w:ascii="Times New Roman" w:hAnsi="Times New Roman"/>
          <w:b/>
          <w:i/>
          <w:sz w:val="20"/>
          <w:szCs w:val="20"/>
          <w:lang w:val="de-DE" w:eastAsia="ru-RU"/>
        </w:rPr>
        <w:t>K=1.92.</w:t>
      </w:r>
    </w:p>
    <w:p w:rsidR="000B686C" w:rsidRPr="002239C4" w:rsidRDefault="000B686C" w:rsidP="000B686C">
      <w:pPr>
        <w:rPr>
          <w:rFonts w:ascii="AcadNusx" w:hAnsi="AcadNusx"/>
          <w:sz w:val="20"/>
          <w:szCs w:val="20"/>
          <w:lang w:val="de-DE" w:eastAsia="ru-RU"/>
        </w:rPr>
      </w:pPr>
    </w:p>
    <w:p w:rsidR="000B686C" w:rsidRDefault="000B686C" w:rsidP="000B686C">
      <w:pPr>
        <w:rPr>
          <w:rFonts w:ascii="AcadNusx" w:hAnsi="AcadNusx"/>
          <w:noProof/>
          <w:sz w:val="20"/>
          <w:szCs w:val="20"/>
          <w:lang w:val="en-US"/>
        </w:rPr>
      </w:pPr>
      <w:r w:rsidRPr="002239C4">
        <w:rPr>
          <w:rFonts w:ascii="AcadNusx" w:hAnsi="AcadNusx"/>
          <w:noProof/>
          <w:sz w:val="20"/>
          <w:szCs w:val="20"/>
          <w:lang w:val="en-US"/>
        </w:rPr>
        <w:t xml:space="preserve">                                             </w:t>
      </w: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AB12FA" w:rsidRDefault="00AB12FA" w:rsidP="000B686C">
      <w:pPr>
        <w:rPr>
          <w:rFonts w:ascii="AcadNusx" w:hAnsi="AcadNusx"/>
          <w:noProof/>
          <w:sz w:val="20"/>
          <w:szCs w:val="20"/>
          <w:lang w:val="en-US"/>
        </w:rPr>
      </w:pPr>
    </w:p>
    <w:p w:rsidR="000B686C" w:rsidRPr="002239C4" w:rsidRDefault="000B686C" w:rsidP="000B686C">
      <w:pPr>
        <w:rPr>
          <w:rFonts w:ascii="AcadNusx" w:hAnsi="AcadNusx"/>
          <w:sz w:val="20"/>
          <w:szCs w:val="20"/>
          <w:lang w:val="de-DE" w:eastAsia="ru-RU"/>
        </w:rPr>
      </w:pPr>
    </w:p>
    <w:p w:rsidR="000B686C" w:rsidRPr="0095208D" w:rsidRDefault="000B686C" w:rsidP="000B686C">
      <w:pPr>
        <w:jc w:val="center"/>
        <w:rPr>
          <w:rFonts w:ascii="Times New Roman" w:hAnsi="Times New Roman"/>
          <w:b/>
          <w:sz w:val="24"/>
          <w:szCs w:val="24"/>
          <w:lang w:val="en-US"/>
        </w:rPr>
      </w:pPr>
      <w:r w:rsidRPr="0095208D">
        <w:rPr>
          <w:rFonts w:ascii="Times New Roman" w:hAnsi="Times New Roman"/>
          <w:b/>
          <w:sz w:val="24"/>
          <w:szCs w:val="24"/>
          <w:lang w:val="en-US"/>
        </w:rPr>
        <w:lastRenderedPageBreak/>
        <w:t xml:space="preserve">Conclusions </w:t>
      </w:r>
    </w:p>
    <w:p w:rsidR="000B686C" w:rsidRPr="002239C4" w:rsidRDefault="000B686C" w:rsidP="000B686C">
      <w:pPr>
        <w:jc w:val="center"/>
        <w:rPr>
          <w:rFonts w:ascii="Times New Roman" w:hAnsi="Times New Roman"/>
          <w:b/>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On the right slope of the Enguri HPP arch dam foundation exists</w:t>
      </w:r>
      <w:r>
        <w:rPr>
          <w:rFonts w:ascii="Times New Roman" w:hAnsi="Times New Roman"/>
          <w:sz w:val="20"/>
          <w:szCs w:val="20"/>
          <w:lang w:val="en-US"/>
        </w:rPr>
        <w:t xml:space="preserve">   Ingrishi </w:t>
      </w:r>
      <w:r w:rsidRPr="008F2992">
        <w:rPr>
          <w:rFonts w:ascii="Times New Roman" w:hAnsi="Times New Roman"/>
          <w:sz w:val="20"/>
          <w:szCs w:val="20"/>
          <w:lang w:val="en-US"/>
        </w:rPr>
        <w:t xml:space="preserve">massive tectonic </w:t>
      </w:r>
      <w:r>
        <w:rPr>
          <w:rFonts w:ascii="Times New Roman" w:hAnsi="Times New Roman"/>
          <w:sz w:val="20"/>
          <w:szCs w:val="20"/>
          <w:lang w:val="en-US"/>
        </w:rPr>
        <w:t>failure</w:t>
      </w:r>
      <w:r w:rsidRPr="008F2992">
        <w:rPr>
          <w:rFonts w:ascii="Times New Roman" w:hAnsi="Times New Roman"/>
          <w:sz w:val="20"/>
          <w:szCs w:val="20"/>
          <w:lang w:val="en-US"/>
        </w:rPr>
        <w:t xml:space="preserve"> which divides foundation into two large structural blocks. According to the long term  complex geological-structural and geomorphologic studies at the first stage (upper Pliocene) the examining area has undergone intensive </w:t>
      </w:r>
      <w:r w:rsidRPr="008F2992">
        <w:rPr>
          <w:rFonts w:ascii="Times New Roman" w:hAnsi="Times New Roman"/>
          <w:bCs/>
          <w:sz w:val="20"/>
          <w:szCs w:val="20"/>
          <w:lang w:val="en-US"/>
        </w:rPr>
        <w:t>differential</w:t>
      </w:r>
      <w:r w:rsidRPr="008F2992">
        <w:rPr>
          <w:rFonts w:ascii="Times New Roman" w:hAnsi="Times New Roman"/>
          <w:sz w:val="20"/>
          <w:szCs w:val="20"/>
          <w:lang w:val="en-US"/>
        </w:rPr>
        <w:t xml:space="preserve"> movements, at the second stage block movements reduced and the canyon swelled as a whole arch, which served as a precondition for designing a dam. Processes accompanying the construction and operation phases had an impact on the deformation of the blocks. As of today all processes are stabilized.</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During the construct</w:t>
      </w:r>
      <w:r>
        <w:rPr>
          <w:rFonts w:ascii="Times New Roman" w:hAnsi="Times New Roman"/>
          <w:sz w:val="20"/>
          <w:szCs w:val="20"/>
          <w:lang w:val="en-US"/>
        </w:rPr>
        <w:t xml:space="preserve">ion of dam and </w:t>
      </w:r>
      <w:r w:rsidR="00375E3F">
        <w:rPr>
          <w:rFonts w:ascii="Times New Roman" w:hAnsi="Times New Roman"/>
          <w:sz w:val="20"/>
          <w:szCs w:val="20"/>
          <w:lang w:val="en-US"/>
        </w:rPr>
        <w:t xml:space="preserve">creation </w:t>
      </w:r>
      <w:r w:rsidR="008363F7">
        <w:rPr>
          <w:rFonts w:ascii="Times New Roman" w:hAnsi="Times New Roman"/>
          <w:sz w:val="20"/>
          <w:szCs w:val="20"/>
          <w:lang w:val="en-US"/>
        </w:rPr>
        <w:t>of</w:t>
      </w:r>
      <w:r>
        <w:rPr>
          <w:rFonts w:ascii="Times New Roman" w:hAnsi="Times New Roman"/>
          <w:sz w:val="20"/>
          <w:szCs w:val="20"/>
          <w:lang w:val="en-US"/>
        </w:rPr>
        <w:t xml:space="preserve"> reservoir b</w:t>
      </w:r>
      <w:r w:rsidRPr="008F2992">
        <w:rPr>
          <w:rFonts w:ascii="Times New Roman" w:hAnsi="Times New Roman"/>
          <w:sz w:val="20"/>
          <w:szCs w:val="20"/>
          <w:lang w:val="en-US"/>
        </w:rPr>
        <w:t>lock B was more quick-responsive t</w:t>
      </w:r>
      <w:r>
        <w:rPr>
          <w:rFonts w:ascii="Times New Roman" w:hAnsi="Times New Roman"/>
          <w:sz w:val="20"/>
          <w:szCs w:val="20"/>
          <w:lang w:val="en-US"/>
        </w:rPr>
        <w:t>o the technogenic factors than b</w:t>
      </w:r>
      <w:r w:rsidRPr="008F2992">
        <w:rPr>
          <w:rFonts w:ascii="Times New Roman" w:hAnsi="Times New Roman"/>
          <w:sz w:val="20"/>
          <w:szCs w:val="20"/>
          <w:lang w:val="en-US"/>
        </w:rPr>
        <w:t xml:space="preserve">lock A, explained  with the fact that </w:t>
      </w:r>
      <w:r>
        <w:rPr>
          <w:rFonts w:ascii="Times New Roman" w:hAnsi="Times New Roman"/>
          <w:sz w:val="20"/>
          <w:szCs w:val="20"/>
          <w:lang w:val="en-US"/>
        </w:rPr>
        <w:t>failure</w:t>
      </w:r>
      <w:r w:rsidRPr="008F2992">
        <w:rPr>
          <w:rFonts w:ascii="Times New Roman" w:hAnsi="Times New Roman"/>
          <w:sz w:val="20"/>
          <w:szCs w:val="20"/>
          <w:lang w:val="en-US"/>
        </w:rPr>
        <w:t xml:space="preserve"> as a deformative (plastic) area mitigates tectonic as well as technogenic factors. Based on this assumption, </w:t>
      </w:r>
      <w:r>
        <w:rPr>
          <w:rFonts w:ascii="Times New Roman" w:hAnsi="Times New Roman"/>
          <w:sz w:val="20"/>
          <w:szCs w:val="20"/>
          <w:lang w:val="en-US"/>
        </w:rPr>
        <w:t>failure lateral expansion</w:t>
      </w:r>
      <w:r w:rsidRPr="008F2992">
        <w:rPr>
          <w:rFonts w:ascii="Times New Roman" w:hAnsi="Times New Roman"/>
          <w:sz w:val="20"/>
          <w:szCs w:val="20"/>
          <w:lang w:val="en-US"/>
        </w:rPr>
        <w:t xml:space="preserve"> is mos</w:t>
      </w:r>
      <w:r>
        <w:rPr>
          <w:rFonts w:ascii="Times New Roman" w:hAnsi="Times New Roman"/>
          <w:sz w:val="20"/>
          <w:szCs w:val="20"/>
          <w:lang w:val="en-US"/>
        </w:rPr>
        <w:t>tly caused by the movements of b</w:t>
      </w:r>
      <w:r w:rsidRPr="008F2992">
        <w:rPr>
          <w:rFonts w:ascii="Times New Roman" w:hAnsi="Times New Roman"/>
          <w:sz w:val="20"/>
          <w:szCs w:val="20"/>
          <w:lang w:val="en-US"/>
        </w:rPr>
        <w:t>lock B.</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Following the data collected from the quartz deformation gauge tensile stress has been observed at the cracking until 1978. Compression stress has been observed periodically only during </w:t>
      </w:r>
      <w:r w:rsidRPr="008F2992">
        <w:rPr>
          <w:rFonts w:ascii="Times New Roman" w:hAnsi="Times New Roman"/>
          <w:iCs/>
          <w:sz w:val="20"/>
          <w:szCs w:val="20"/>
          <w:lang w:val="en-US"/>
        </w:rPr>
        <w:t>heavy precipation</w:t>
      </w:r>
      <w:r w:rsidRPr="008F2992">
        <w:rPr>
          <w:rFonts w:ascii="Times New Roman" w:hAnsi="Times New Roman"/>
          <w:sz w:val="20"/>
          <w:szCs w:val="20"/>
          <w:lang w:val="en-US"/>
        </w:rPr>
        <w:t>, under the impact of hydrostatic and seepage pressures in the cracks. In 1978-79 compressi</w:t>
      </w:r>
      <w:r w:rsidR="00336E65">
        <w:rPr>
          <w:rFonts w:ascii="Times New Roman" w:hAnsi="Times New Roman"/>
          <w:sz w:val="20"/>
          <w:szCs w:val="20"/>
          <w:lang w:val="en-US"/>
        </w:rPr>
        <w:t>on stress was developed at the failure</w:t>
      </w:r>
      <w:r w:rsidRPr="008F2992">
        <w:rPr>
          <w:rFonts w:ascii="Times New Roman" w:hAnsi="Times New Roman"/>
          <w:sz w:val="20"/>
          <w:szCs w:val="20"/>
          <w:lang w:val="en-US"/>
        </w:rPr>
        <w:t xml:space="preserve"> during the water reservoir filling.</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Deformative measurements (verified by the theoretical investigations conducted at 3D model) revealed that water reservoir operation has a considerable impact on deformation of the foundation. </w:t>
      </w:r>
      <w:r w:rsidR="00336E65">
        <w:rPr>
          <w:rFonts w:ascii="Times New Roman" w:hAnsi="Times New Roman"/>
          <w:sz w:val="20"/>
          <w:szCs w:val="20"/>
          <w:lang w:val="en-US"/>
        </w:rPr>
        <w:t>Failure</w:t>
      </w:r>
      <w:r w:rsidRPr="008F2992">
        <w:rPr>
          <w:rFonts w:ascii="Times New Roman" w:hAnsi="Times New Roman"/>
          <w:sz w:val="20"/>
          <w:szCs w:val="20"/>
          <w:lang w:val="en-US"/>
        </w:rPr>
        <w:t xml:space="preserve"> is considerably screening the seepage flow, as a result:</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9"/>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In the process of  reservoir filling excessive seepa</w:t>
      </w:r>
      <w:r w:rsidR="00336E65">
        <w:rPr>
          <w:rFonts w:ascii="Times New Roman" w:hAnsi="Times New Roman"/>
          <w:sz w:val="20"/>
          <w:szCs w:val="20"/>
          <w:lang w:val="en-US"/>
        </w:rPr>
        <w:t>ge body forces are observed at block B (compared to b</w:t>
      </w:r>
      <w:r w:rsidRPr="008F2992">
        <w:rPr>
          <w:rFonts w:ascii="Times New Roman" w:hAnsi="Times New Roman"/>
          <w:sz w:val="20"/>
          <w:szCs w:val="20"/>
          <w:lang w:val="en-US"/>
        </w:rPr>
        <w:t xml:space="preserve">lock A) which cause </w:t>
      </w:r>
      <w:r w:rsidR="00336E65">
        <w:rPr>
          <w:rFonts w:ascii="Times New Roman" w:hAnsi="Times New Roman"/>
          <w:sz w:val="20"/>
          <w:szCs w:val="20"/>
          <w:lang w:val="en-US"/>
        </w:rPr>
        <w:t>failure</w:t>
      </w:r>
      <w:r w:rsidRPr="008F2992">
        <w:rPr>
          <w:rFonts w:ascii="Times New Roman" w:hAnsi="Times New Roman"/>
          <w:sz w:val="20"/>
          <w:szCs w:val="20"/>
          <w:lang w:val="en-US"/>
        </w:rPr>
        <w:t xml:space="preserve"> compression. According to the deformation gauge measurement results it is tied with approaching of blocks.</w:t>
      </w:r>
    </w:p>
    <w:p w:rsidR="008F2992" w:rsidRPr="008F2992" w:rsidRDefault="008F2992" w:rsidP="008F2992">
      <w:pPr>
        <w:numPr>
          <w:ilvl w:val="0"/>
          <w:numId w:val="9"/>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On the contrary, in the process of water reservoir </w:t>
      </w:r>
      <w:r w:rsidR="00336E65" w:rsidRPr="008F2992">
        <w:rPr>
          <w:rFonts w:ascii="Times New Roman" w:hAnsi="Times New Roman"/>
          <w:sz w:val="20"/>
          <w:szCs w:val="20"/>
          <w:lang w:val="en-US"/>
        </w:rPr>
        <w:t>drawdown excessive</w:t>
      </w:r>
      <w:r w:rsidRPr="008F2992">
        <w:rPr>
          <w:rFonts w:ascii="Times New Roman" w:hAnsi="Times New Roman"/>
          <w:sz w:val="20"/>
          <w:szCs w:val="20"/>
          <w:lang w:val="en-US"/>
        </w:rPr>
        <w:t xml:space="preserve"> seepage body forces are observed </w:t>
      </w:r>
      <w:r w:rsidR="00336E65">
        <w:rPr>
          <w:rFonts w:ascii="Times New Roman" w:hAnsi="Times New Roman"/>
          <w:sz w:val="20"/>
          <w:szCs w:val="20"/>
          <w:lang w:val="en-US"/>
        </w:rPr>
        <w:t>at b</w:t>
      </w:r>
      <w:r w:rsidRPr="008F2992">
        <w:rPr>
          <w:rFonts w:ascii="Times New Roman" w:hAnsi="Times New Roman"/>
          <w:sz w:val="20"/>
          <w:szCs w:val="20"/>
          <w:lang w:val="en-US"/>
        </w:rPr>
        <w:t>lock A</w:t>
      </w:r>
      <w:r w:rsidR="00336E65">
        <w:rPr>
          <w:rFonts w:ascii="Times New Roman" w:hAnsi="Times New Roman"/>
          <w:sz w:val="20"/>
          <w:szCs w:val="20"/>
          <w:lang w:val="en-US"/>
        </w:rPr>
        <w:t xml:space="preserve"> (compared to b</w:t>
      </w:r>
      <w:r w:rsidRPr="008F2992">
        <w:rPr>
          <w:rFonts w:ascii="Times New Roman" w:hAnsi="Times New Roman"/>
          <w:sz w:val="20"/>
          <w:szCs w:val="20"/>
          <w:lang w:val="en-US"/>
        </w:rPr>
        <w:t xml:space="preserve">lock B). Under  such conditions </w:t>
      </w:r>
      <w:r w:rsidR="00336E65">
        <w:rPr>
          <w:rFonts w:ascii="Times New Roman" w:hAnsi="Times New Roman"/>
          <w:sz w:val="20"/>
          <w:szCs w:val="20"/>
          <w:lang w:val="en-US"/>
        </w:rPr>
        <w:t xml:space="preserve">failure </w:t>
      </w:r>
      <w:r w:rsidRPr="008F2992">
        <w:rPr>
          <w:rFonts w:ascii="Times New Roman" w:hAnsi="Times New Roman"/>
          <w:sz w:val="20"/>
          <w:szCs w:val="20"/>
          <w:lang w:val="en-US"/>
        </w:rPr>
        <w:t>becomes a load surfac</w:t>
      </w:r>
      <w:r w:rsidR="00336E65">
        <w:rPr>
          <w:rFonts w:ascii="Times New Roman" w:hAnsi="Times New Roman"/>
          <w:sz w:val="20"/>
          <w:szCs w:val="20"/>
          <w:lang w:val="en-US"/>
        </w:rPr>
        <w:t>e for the b</w:t>
      </w:r>
      <w:r w:rsidRPr="008F2992">
        <w:rPr>
          <w:rFonts w:ascii="Times New Roman" w:hAnsi="Times New Roman"/>
          <w:sz w:val="20"/>
          <w:szCs w:val="20"/>
          <w:lang w:val="en-US"/>
        </w:rPr>
        <w:t xml:space="preserve">lock B ( which is the dynamic part of the foundation) causing </w:t>
      </w:r>
      <w:r w:rsidR="00336E65">
        <w:rPr>
          <w:rFonts w:ascii="Times New Roman" w:hAnsi="Times New Roman"/>
          <w:sz w:val="20"/>
          <w:szCs w:val="20"/>
          <w:lang w:val="en-US"/>
        </w:rPr>
        <w:t>separation</w:t>
      </w:r>
      <w:r w:rsidRPr="008F2992">
        <w:rPr>
          <w:rFonts w:ascii="Times New Roman" w:hAnsi="Times New Roman"/>
          <w:sz w:val="20"/>
          <w:szCs w:val="20"/>
          <w:lang w:val="en-US"/>
        </w:rPr>
        <w:t xml:space="preserve"> of blocks.</w:t>
      </w:r>
    </w:p>
    <w:p w:rsidR="008F2992" w:rsidRPr="008F2992" w:rsidRDefault="008F2992" w:rsidP="008F2992">
      <w:pPr>
        <w:numPr>
          <w:ilvl w:val="0"/>
          <w:numId w:val="9"/>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Increased filling-drawdown velocities enhance the seepage forces and correspondingly affect blocks distance.  Unsteady seepage mode </w:t>
      </w:r>
      <w:r w:rsidR="00336E65">
        <w:rPr>
          <w:rFonts w:ascii="Times New Roman" w:hAnsi="Times New Roman"/>
          <w:sz w:val="20"/>
          <w:szCs w:val="20"/>
          <w:lang w:val="en-US"/>
        </w:rPr>
        <w:t>observed</w:t>
      </w:r>
      <w:r w:rsidRPr="008F2992">
        <w:rPr>
          <w:rFonts w:ascii="Times New Roman" w:hAnsi="Times New Roman"/>
          <w:sz w:val="20"/>
          <w:szCs w:val="20"/>
          <w:lang w:val="en-US"/>
        </w:rPr>
        <w:t xml:space="preserve"> at the </w:t>
      </w:r>
      <w:r w:rsidR="00336E65">
        <w:rPr>
          <w:rFonts w:ascii="Times New Roman" w:hAnsi="Times New Roman"/>
          <w:sz w:val="20"/>
          <w:szCs w:val="20"/>
          <w:lang w:val="en-US"/>
        </w:rPr>
        <w:t>bank</w:t>
      </w:r>
      <w:r w:rsidRPr="008F2992">
        <w:rPr>
          <w:rFonts w:ascii="Times New Roman" w:hAnsi="Times New Roman"/>
          <w:sz w:val="20"/>
          <w:szCs w:val="20"/>
          <w:lang w:val="en-US"/>
        </w:rPr>
        <w:t xml:space="preserve"> is reflected on the inertia of the blocks </w:t>
      </w:r>
      <w:r w:rsidR="00336E65">
        <w:rPr>
          <w:rFonts w:ascii="Times New Roman" w:hAnsi="Times New Roman"/>
          <w:sz w:val="20"/>
          <w:szCs w:val="20"/>
          <w:lang w:val="en-US"/>
        </w:rPr>
        <w:t>approaching</w:t>
      </w:r>
      <w:r w:rsidRPr="008F2992">
        <w:rPr>
          <w:rFonts w:ascii="Times New Roman" w:hAnsi="Times New Roman"/>
          <w:sz w:val="20"/>
          <w:szCs w:val="20"/>
          <w:lang w:val="en-US"/>
        </w:rPr>
        <w:t>-</w:t>
      </w:r>
      <w:r w:rsidR="00336E65">
        <w:rPr>
          <w:rFonts w:ascii="Times New Roman" w:hAnsi="Times New Roman"/>
          <w:sz w:val="20"/>
          <w:szCs w:val="20"/>
          <w:lang w:val="en-US"/>
        </w:rPr>
        <w:t>separation</w:t>
      </w:r>
      <w:r w:rsidRPr="008F2992">
        <w:rPr>
          <w:rFonts w:ascii="Times New Roman" w:hAnsi="Times New Roman"/>
          <w:sz w:val="20"/>
          <w:szCs w:val="20"/>
          <w:lang w:val="en-US"/>
        </w:rPr>
        <w:t xml:space="preserve">. Significant seepage forces (according to gradients) are developed in the upper </w:t>
      </w:r>
      <w:r w:rsidR="00336E65">
        <w:rPr>
          <w:rFonts w:ascii="Times New Roman" w:hAnsi="Times New Roman"/>
          <w:sz w:val="20"/>
          <w:szCs w:val="20"/>
          <w:lang w:val="en-US"/>
        </w:rPr>
        <w:t>layer of the slope and are declining</w:t>
      </w:r>
      <w:r w:rsidRPr="008F2992">
        <w:rPr>
          <w:rFonts w:ascii="Times New Roman" w:hAnsi="Times New Roman"/>
          <w:sz w:val="20"/>
          <w:szCs w:val="20"/>
          <w:lang w:val="en-US"/>
        </w:rPr>
        <w:t xml:space="preserve"> in depth.  Based on this assumption deformation gauge data basically reflects only the upper layer of the blocks.</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Foundation response to filling-drawdown is not lineal-deformative. The process is accompanied with the </w:t>
      </w:r>
      <w:r w:rsidR="00336E65">
        <w:rPr>
          <w:rFonts w:ascii="Times New Roman" w:hAnsi="Times New Roman"/>
          <w:sz w:val="20"/>
          <w:szCs w:val="20"/>
          <w:lang w:val="en-US"/>
        </w:rPr>
        <w:t>residual</w:t>
      </w:r>
      <w:r w:rsidRPr="008F2992">
        <w:rPr>
          <w:rFonts w:ascii="Times New Roman" w:hAnsi="Times New Roman"/>
          <w:sz w:val="20"/>
          <w:szCs w:val="20"/>
          <w:lang w:val="en-US"/>
        </w:rPr>
        <w:t xml:space="preserve"> deformation. Non-lineal development includes </w:t>
      </w:r>
      <w:r w:rsidR="00336E65">
        <w:rPr>
          <w:rFonts w:ascii="Times New Roman" w:hAnsi="Times New Roman"/>
          <w:sz w:val="20"/>
          <w:szCs w:val="20"/>
          <w:lang w:val="en-US"/>
        </w:rPr>
        <w:t>elastic</w:t>
      </w:r>
      <w:r w:rsidRPr="008F2992">
        <w:rPr>
          <w:rFonts w:ascii="Times New Roman" w:hAnsi="Times New Roman"/>
          <w:sz w:val="20"/>
          <w:szCs w:val="20"/>
          <w:lang w:val="en-US"/>
        </w:rPr>
        <w:t xml:space="preserve"> and as well as plastic deformations – sli</w:t>
      </w:r>
      <w:r w:rsidR="00336E65">
        <w:rPr>
          <w:rFonts w:ascii="Times New Roman" w:hAnsi="Times New Roman"/>
          <w:sz w:val="20"/>
          <w:szCs w:val="20"/>
          <w:lang w:val="en-US"/>
        </w:rPr>
        <w:t>ding</w:t>
      </w:r>
      <w:r w:rsidRPr="008F2992">
        <w:rPr>
          <w:rFonts w:ascii="Times New Roman" w:hAnsi="Times New Roman"/>
          <w:sz w:val="20"/>
          <w:szCs w:val="20"/>
          <w:lang w:val="en-US"/>
        </w:rPr>
        <w:t xml:space="preserve"> (which if viewed geologically corresponds to the Burger model). </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During the operation period (according to 33-year-measurement results) </w:t>
      </w:r>
      <w:r w:rsidR="00336E65">
        <w:rPr>
          <w:rFonts w:ascii="Times New Roman" w:hAnsi="Times New Roman"/>
          <w:sz w:val="20"/>
          <w:szCs w:val="20"/>
          <w:lang w:val="en-US"/>
        </w:rPr>
        <w:t>failure lateral expansion</w:t>
      </w:r>
      <w:r w:rsidRPr="008F2992">
        <w:rPr>
          <w:rFonts w:ascii="Times New Roman" w:hAnsi="Times New Roman"/>
          <w:sz w:val="20"/>
          <w:szCs w:val="20"/>
          <w:lang w:val="en-US"/>
        </w:rPr>
        <w:t xml:space="preserve"> equals 6.5 mm. Before regulated reservoir operation (1974-1984) </w:t>
      </w:r>
      <w:r w:rsidR="00336E65">
        <w:rPr>
          <w:rFonts w:ascii="Times New Roman" w:hAnsi="Times New Roman"/>
          <w:sz w:val="20"/>
          <w:szCs w:val="20"/>
          <w:lang w:val="en-US"/>
        </w:rPr>
        <w:t>failure</w:t>
      </w:r>
      <w:r w:rsidRPr="008F2992">
        <w:rPr>
          <w:rFonts w:ascii="Times New Roman" w:hAnsi="Times New Roman"/>
          <w:sz w:val="20"/>
          <w:szCs w:val="20"/>
          <w:lang w:val="en-US"/>
        </w:rPr>
        <w:t xml:space="preserve"> annual </w:t>
      </w:r>
      <w:r w:rsidR="00336E65">
        <w:rPr>
          <w:rFonts w:ascii="Times New Roman" w:hAnsi="Times New Roman"/>
          <w:sz w:val="20"/>
          <w:szCs w:val="20"/>
          <w:lang w:val="en-US"/>
        </w:rPr>
        <w:t xml:space="preserve">expansion </w:t>
      </w:r>
      <w:r w:rsidRPr="008F2992">
        <w:rPr>
          <w:rFonts w:ascii="Times New Roman" w:hAnsi="Times New Roman"/>
          <w:sz w:val="20"/>
          <w:szCs w:val="20"/>
          <w:lang w:val="en-US"/>
        </w:rPr>
        <w:t>was 0,23 mm/</w:t>
      </w:r>
      <w:r w:rsidR="00336E65">
        <w:rPr>
          <w:rFonts w:ascii="Times New Roman" w:hAnsi="Times New Roman"/>
          <w:sz w:val="20"/>
          <w:szCs w:val="20"/>
          <w:lang w:val="en-US"/>
        </w:rPr>
        <w:t>y</w:t>
      </w:r>
      <w:r w:rsidRPr="008F2992">
        <w:rPr>
          <w:rFonts w:ascii="Times New Roman" w:hAnsi="Times New Roman"/>
          <w:sz w:val="20"/>
          <w:szCs w:val="20"/>
          <w:lang w:val="en-US"/>
        </w:rPr>
        <w:t>, during 1985-2007 – 0.14 mm/</w:t>
      </w:r>
      <w:r w:rsidR="00336E65">
        <w:rPr>
          <w:rFonts w:ascii="Times New Roman" w:hAnsi="Times New Roman"/>
          <w:sz w:val="20"/>
          <w:szCs w:val="20"/>
          <w:lang w:val="en-US"/>
        </w:rPr>
        <w:t>y</w:t>
      </w:r>
      <w:r w:rsidRPr="008F2992">
        <w:rPr>
          <w:rFonts w:ascii="Times New Roman" w:hAnsi="Times New Roman"/>
          <w:sz w:val="20"/>
          <w:szCs w:val="20"/>
          <w:lang w:val="en-US"/>
        </w:rPr>
        <w:t xml:space="preserve"> and during the entire period (1974-2001) - 0,2 mm/</w:t>
      </w:r>
      <w:r w:rsidR="00336E65">
        <w:rPr>
          <w:rFonts w:ascii="Times New Roman" w:hAnsi="Times New Roman"/>
          <w:sz w:val="20"/>
          <w:szCs w:val="20"/>
          <w:lang w:val="en-US"/>
        </w:rPr>
        <w:t>y</w:t>
      </w:r>
      <w:r w:rsidRPr="008F2992">
        <w:rPr>
          <w:rFonts w:ascii="Times New Roman" w:hAnsi="Times New Roman"/>
          <w:sz w:val="20"/>
          <w:szCs w:val="20"/>
          <w:lang w:val="en-US"/>
        </w:rPr>
        <w:t>.</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F2992" w:rsidP="008F2992">
      <w:pPr>
        <w:numPr>
          <w:ilvl w:val="0"/>
          <w:numId w:val="10"/>
        </w:numPr>
        <w:spacing w:after="200" w:line="276" w:lineRule="auto"/>
        <w:contextualSpacing/>
        <w:rPr>
          <w:rFonts w:ascii="Times New Roman" w:hAnsi="Times New Roman"/>
          <w:sz w:val="20"/>
          <w:szCs w:val="20"/>
          <w:lang w:val="en-US"/>
        </w:rPr>
      </w:pPr>
      <w:r w:rsidRPr="008F2992">
        <w:rPr>
          <w:rFonts w:ascii="Times New Roman" w:hAnsi="Times New Roman"/>
          <w:sz w:val="20"/>
          <w:szCs w:val="20"/>
          <w:lang w:val="en-US"/>
        </w:rPr>
        <w:t xml:space="preserve">According to the measurement results reducing of reservoir drawdown depth decreases the </w:t>
      </w:r>
      <w:r w:rsidR="00336E65">
        <w:rPr>
          <w:rFonts w:ascii="Times New Roman" w:hAnsi="Times New Roman"/>
          <w:sz w:val="20"/>
          <w:szCs w:val="20"/>
          <w:lang w:val="en-US"/>
        </w:rPr>
        <w:t>lateral expansion</w:t>
      </w:r>
      <w:r w:rsidRPr="008F2992">
        <w:rPr>
          <w:rFonts w:ascii="Times New Roman" w:hAnsi="Times New Roman"/>
          <w:sz w:val="20"/>
          <w:szCs w:val="20"/>
          <w:lang w:val="en-US"/>
        </w:rPr>
        <w:t xml:space="preserve"> rate, thus having positive impact on the foundation deformation. The above information together with monitoring results should be considered during operation process.</w:t>
      </w:r>
    </w:p>
    <w:p w:rsidR="008F2992" w:rsidRPr="008F2992" w:rsidRDefault="008F2992" w:rsidP="008F2992">
      <w:pPr>
        <w:spacing w:after="200" w:line="276" w:lineRule="auto"/>
        <w:ind w:left="360"/>
        <w:contextualSpacing/>
        <w:rPr>
          <w:rFonts w:ascii="Times New Roman" w:hAnsi="Times New Roman"/>
          <w:sz w:val="20"/>
          <w:szCs w:val="20"/>
          <w:lang w:val="en-US"/>
        </w:rPr>
      </w:pPr>
    </w:p>
    <w:p w:rsidR="008F2992" w:rsidRPr="008F2992" w:rsidRDefault="008C2563" w:rsidP="008F2992">
      <w:pPr>
        <w:numPr>
          <w:ilvl w:val="0"/>
          <w:numId w:val="10"/>
        </w:numPr>
        <w:spacing w:after="200" w:line="276" w:lineRule="auto"/>
        <w:contextualSpacing/>
        <w:rPr>
          <w:rFonts w:ascii="Times New Roman" w:hAnsi="Times New Roman"/>
          <w:sz w:val="20"/>
          <w:szCs w:val="20"/>
          <w:lang w:val="en-US"/>
        </w:rPr>
      </w:pPr>
      <w:r>
        <w:rPr>
          <w:rFonts w:ascii="Times New Roman" w:hAnsi="Times New Roman"/>
          <w:sz w:val="20"/>
          <w:szCs w:val="20"/>
          <w:lang w:val="en-US"/>
        </w:rPr>
        <w:t>Lateral expansion</w:t>
      </w:r>
      <w:r w:rsidR="008F2992" w:rsidRPr="008F2992">
        <w:rPr>
          <w:rFonts w:ascii="Times New Roman" w:hAnsi="Times New Roman"/>
          <w:sz w:val="20"/>
          <w:szCs w:val="20"/>
          <w:lang w:val="en-US"/>
        </w:rPr>
        <w:t xml:space="preserve"> is accompanied by reducing of material deformation module (verified by geophysical</w:t>
      </w:r>
      <w:r w:rsidR="00060A90">
        <w:rPr>
          <w:rFonts w:ascii="Times New Roman" w:hAnsi="Times New Roman"/>
          <w:sz w:val="20"/>
          <w:szCs w:val="20"/>
          <w:lang w:val="en-US"/>
        </w:rPr>
        <w:t xml:space="preserve"> </w:t>
      </w:r>
      <w:r w:rsidR="008F2992" w:rsidRPr="008F2992">
        <w:rPr>
          <w:rFonts w:ascii="Times New Roman" w:hAnsi="Times New Roman"/>
          <w:sz w:val="20"/>
          <w:szCs w:val="20"/>
          <w:lang w:val="en-US"/>
        </w:rPr>
        <w:t xml:space="preserve"> measurements and according to theoretical calculation is 14%) which causes 9% decline of foundation  right </w:t>
      </w:r>
      <w:r>
        <w:rPr>
          <w:rFonts w:ascii="Times New Roman" w:hAnsi="Times New Roman"/>
          <w:sz w:val="20"/>
          <w:szCs w:val="20"/>
          <w:lang w:val="en-US"/>
        </w:rPr>
        <w:t xml:space="preserve">bank </w:t>
      </w:r>
      <w:r w:rsidRPr="008F2992">
        <w:rPr>
          <w:rFonts w:ascii="Times New Roman" w:hAnsi="Times New Roman"/>
          <w:sz w:val="20"/>
          <w:szCs w:val="20"/>
          <w:lang w:val="en-US"/>
        </w:rPr>
        <w:t>st</w:t>
      </w:r>
      <w:r>
        <w:rPr>
          <w:rFonts w:ascii="Times New Roman" w:hAnsi="Times New Roman"/>
          <w:sz w:val="20"/>
          <w:szCs w:val="20"/>
          <w:lang w:val="en-US"/>
        </w:rPr>
        <w:t>ability</w:t>
      </w:r>
      <w:r w:rsidR="008F2992" w:rsidRPr="008F2992">
        <w:rPr>
          <w:rFonts w:ascii="Times New Roman" w:hAnsi="Times New Roman"/>
          <w:sz w:val="20"/>
          <w:szCs w:val="20"/>
          <w:lang w:val="en-US"/>
        </w:rPr>
        <w:t xml:space="preserve"> capacity (under the effect of the major operating load) which equals to K=1.92 and complies with safety standards.</w:t>
      </w:r>
    </w:p>
    <w:p w:rsidR="008F2992" w:rsidRPr="008F2992" w:rsidRDefault="008F2992" w:rsidP="008F2992">
      <w:pPr>
        <w:spacing w:after="200" w:line="276" w:lineRule="auto"/>
        <w:ind w:left="360"/>
        <w:contextualSpacing/>
        <w:jc w:val="left"/>
        <w:rPr>
          <w:rFonts w:ascii="Times New Roman" w:hAnsi="Times New Roman"/>
          <w:sz w:val="20"/>
          <w:szCs w:val="20"/>
          <w:lang w:val="de-DE"/>
        </w:rPr>
      </w:pPr>
    </w:p>
    <w:p w:rsidR="000B686C" w:rsidRPr="002239C4" w:rsidRDefault="000B686C" w:rsidP="000B686C">
      <w:pPr>
        <w:spacing w:after="200" w:line="276" w:lineRule="auto"/>
        <w:jc w:val="left"/>
        <w:rPr>
          <w:rFonts w:ascii="Times New Roman" w:hAnsi="Times New Roman"/>
          <w:b/>
          <w:sz w:val="20"/>
          <w:szCs w:val="20"/>
          <w:lang w:val="en-US" w:eastAsia="ru-RU"/>
        </w:rPr>
      </w:pPr>
      <w:r w:rsidRPr="002239C4">
        <w:rPr>
          <w:rFonts w:ascii="Times New Roman" w:hAnsi="Times New Roman"/>
          <w:b/>
          <w:sz w:val="20"/>
          <w:szCs w:val="20"/>
          <w:lang w:val="en-US" w:eastAsia="ru-RU"/>
        </w:rPr>
        <w:lastRenderedPageBreak/>
        <w:t>References</w:t>
      </w:r>
    </w:p>
    <w:p w:rsidR="000B686C" w:rsidRPr="002239C4" w:rsidRDefault="000B686C" w:rsidP="000B686C">
      <w:pPr>
        <w:numPr>
          <w:ilvl w:val="0"/>
          <w:numId w:val="1"/>
        </w:numPr>
        <w:tabs>
          <w:tab w:val="clear" w:pos="720"/>
          <w:tab w:val="num" w:pos="426"/>
        </w:tabs>
        <w:spacing w:after="200" w:line="276" w:lineRule="auto"/>
        <w:ind w:left="360"/>
        <w:jc w:val="left"/>
        <w:rPr>
          <w:rFonts w:ascii="Times New Roman" w:hAnsi="Times New Roman"/>
          <w:sz w:val="20"/>
          <w:szCs w:val="20"/>
          <w:lang w:val="de-DE" w:eastAsia="ru-RU"/>
        </w:rPr>
      </w:pPr>
      <w:r w:rsidRPr="002239C4">
        <w:rPr>
          <w:rFonts w:ascii="Times New Roman" w:hAnsi="Times New Roman"/>
          <w:b/>
          <w:sz w:val="20"/>
          <w:szCs w:val="20"/>
          <w:lang w:val="de-DE" w:eastAsia="ru-RU"/>
        </w:rPr>
        <w:t xml:space="preserve">Mastitski A., Kereselidze C., Abeshidze V.  </w:t>
      </w:r>
      <w:r w:rsidRPr="002239C4">
        <w:rPr>
          <w:rFonts w:ascii="Times New Roman" w:hAnsi="Times New Roman"/>
          <w:sz w:val="20"/>
          <w:szCs w:val="20"/>
          <w:lang w:val="de-DE" w:eastAsia="ru-RU"/>
        </w:rPr>
        <w:t>Geostructural specifics foundation of Enguri arch dam and geological intrpretation clinomitars rezults. Geologic geophizic reserchis Enguri HPP region. Tbilisi 1981, pp. 147-165.</w:t>
      </w:r>
    </w:p>
    <w:p w:rsidR="000B686C" w:rsidRPr="002239C4" w:rsidRDefault="000B686C" w:rsidP="00962EBB">
      <w:pPr>
        <w:numPr>
          <w:ilvl w:val="0"/>
          <w:numId w:val="1"/>
        </w:numPr>
        <w:tabs>
          <w:tab w:val="clear" w:pos="720"/>
          <w:tab w:val="num" w:pos="426"/>
          <w:tab w:val="left" w:pos="3828"/>
        </w:tabs>
        <w:spacing w:after="200" w:line="276" w:lineRule="auto"/>
        <w:ind w:left="360"/>
        <w:jc w:val="left"/>
        <w:rPr>
          <w:rFonts w:ascii="Times New Roman" w:hAnsi="Times New Roman"/>
          <w:sz w:val="20"/>
          <w:szCs w:val="20"/>
          <w:lang w:val="de-DE" w:eastAsia="ru-RU"/>
        </w:rPr>
      </w:pPr>
      <w:r w:rsidRPr="002239C4">
        <w:rPr>
          <w:rFonts w:ascii="Times New Roman" w:hAnsi="Times New Roman"/>
          <w:b/>
          <w:sz w:val="20"/>
          <w:szCs w:val="20"/>
          <w:lang w:val="de-DE" w:eastAsia="ru-RU"/>
        </w:rPr>
        <w:t xml:space="preserve">Savich A., Bronshtein V., Ilin M., Stepanov V. </w:t>
      </w:r>
      <w:r w:rsidRPr="002239C4">
        <w:rPr>
          <w:rFonts w:ascii="Times New Roman" w:hAnsi="Times New Roman"/>
          <w:sz w:val="20"/>
          <w:szCs w:val="20"/>
          <w:lang w:val="de-DE" w:eastAsia="ru-RU"/>
        </w:rPr>
        <w:t>The safety of large dams in areas of high geodinamical hiard. Geodinamical studes of large dams. (Proceedings of International Seminars). Tbilisi 2002, pp. 11 - 19.</w:t>
      </w:r>
    </w:p>
    <w:p w:rsidR="000B686C" w:rsidRDefault="000B686C" w:rsidP="000B686C">
      <w:pPr>
        <w:numPr>
          <w:ilvl w:val="0"/>
          <w:numId w:val="1"/>
        </w:numPr>
        <w:tabs>
          <w:tab w:val="clear" w:pos="720"/>
          <w:tab w:val="num" w:pos="426"/>
        </w:tabs>
        <w:spacing w:after="200" w:line="276" w:lineRule="auto"/>
        <w:ind w:left="360"/>
        <w:rPr>
          <w:rFonts w:ascii="Times New Roman" w:hAnsi="Times New Roman"/>
          <w:sz w:val="20"/>
          <w:szCs w:val="20"/>
          <w:lang w:val="de-DE" w:eastAsia="ru-RU"/>
        </w:rPr>
      </w:pPr>
      <w:r w:rsidRPr="002239C4">
        <w:rPr>
          <w:rFonts w:ascii="Times New Roman" w:hAnsi="Times New Roman"/>
          <w:b/>
          <w:sz w:val="20"/>
          <w:szCs w:val="20"/>
          <w:lang w:val="de-DE" w:eastAsia="ru-RU"/>
        </w:rPr>
        <w:t xml:space="preserve">Balavadze B., Abeshidze V.  </w:t>
      </w:r>
      <w:r w:rsidRPr="002239C4">
        <w:rPr>
          <w:rFonts w:ascii="Times New Roman" w:hAnsi="Times New Roman"/>
          <w:sz w:val="20"/>
          <w:szCs w:val="20"/>
          <w:lang w:val="de-DE" w:eastAsia="ru-RU"/>
        </w:rPr>
        <w:t>Basic rezults of geofizical monitoring of deformational processis inthe region of inguri HPP. Geostructural specifics foundation of Enguri arch dam and geological intrpretation clinomitars rezults. Geologic geophizic reserchis Enguri HPP region. Tbilisi 1981, pp.34 – 39.</w:t>
      </w:r>
    </w:p>
    <w:p w:rsidR="000B686C" w:rsidRDefault="000B686C" w:rsidP="000B686C">
      <w:pPr>
        <w:numPr>
          <w:ilvl w:val="0"/>
          <w:numId w:val="1"/>
        </w:numPr>
        <w:tabs>
          <w:tab w:val="clear" w:pos="720"/>
          <w:tab w:val="num" w:pos="284"/>
        </w:tabs>
        <w:spacing w:after="200" w:line="276" w:lineRule="auto"/>
        <w:ind w:left="360"/>
        <w:jc w:val="left"/>
        <w:rPr>
          <w:rFonts w:ascii="Times New Roman" w:hAnsi="Times New Roman"/>
          <w:sz w:val="20"/>
          <w:szCs w:val="20"/>
          <w:lang w:val="de-DE" w:eastAsia="ru-RU"/>
        </w:rPr>
      </w:pPr>
      <w:r>
        <w:rPr>
          <w:rFonts w:ascii="Times New Roman" w:hAnsi="Times New Roman"/>
          <w:b/>
          <w:sz w:val="20"/>
          <w:szCs w:val="20"/>
          <w:lang w:val="de-DE" w:eastAsia="ru-RU"/>
        </w:rPr>
        <w:t xml:space="preserve">  </w:t>
      </w:r>
      <w:r w:rsidRPr="002239C4">
        <w:rPr>
          <w:rFonts w:ascii="Times New Roman" w:hAnsi="Times New Roman"/>
          <w:b/>
          <w:sz w:val="20"/>
          <w:szCs w:val="20"/>
          <w:lang w:val="de-DE" w:eastAsia="ru-RU"/>
        </w:rPr>
        <w:t>Kalabegishvili M.</w:t>
      </w:r>
      <w:r w:rsidRPr="002239C4">
        <w:rPr>
          <w:rFonts w:ascii="Times New Roman" w:hAnsi="Times New Roman"/>
          <w:sz w:val="20"/>
          <w:szCs w:val="20"/>
          <w:lang w:val="de-DE" w:eastAsia="ru-RU"/>
        </w:rPr>
        <w:t xml:space="preserve"> The analysis of parameters defining Inguri waterpower plant water-storage reservoir impoundment. Hydro 2007. New approaches for a new era. 2007, Granada, Spain. </w:t>
      </w:r>
    </w:p>
    <w:p w:rsidR="00B55790" w:rsidRPr="002239C4" w:rsidRDefault="00B55790" w:rsidP="00B55790">
      <w:pPr>
        <w:numPr>
          <w:ilvl w:val="0"/>
          <w:numId w:val="1"/>
        </w:numPr>
        <w:tabs>
          <w:tab w:val="clear" w:pos="720"/>
          <w:tab w:val="num" w:pos="426"/>
        </w:tabs>
        <w:spacing w:after="200" w:line="276" w:lineRule="auto"/>
        <w:ind w:left="360"/>
        <w:rPr>
          <w:rFonts w:ascii="Times New Roman" w:hAnsi="Times New Roman"/>
          <w:sz w:val="20"/>
          <w:szCs w:val="20"/>
          <w:lang w:val="de-DE" w:eastAsia="ru-RU"/>
        </w:rPr>
      </w:pPr>
      <w:r w:rsidRPr="003F2AF7">
        <w:rPr>
          <w:b/>
          <w:sz w:val="18"/>
          <w:szCs w:val="18"/>
        </w:rPr>
        <w:t>СПРАВОЧНИК</w:t>
      </w:r>
      <w:r w:rsidRPr="00530A1C">
        <w:rPr>
          <w:sz w:val="18"/>
          <w:szCs w:val="18"/>
        </w:rPr>
        <w:t xml:space="preserve"> проектировщика бетонных сооружений гидроэлектростанций. Москва «Энергоатомиздат», 1985</w:t>
      </w:r>
      <w:r w:rsidRPr="00327D62">
        <w:rPr>
          <w:sz w:val="18"/>
          <w:szCs w:val="18"/>
        </w:rPr>
        <w:t>.(</w:t>
      </w:r>
      <w:r>
        <w:rPr>
          <w:sz w:val="18"/>
          <w:szCs w:val="18"/>
          <w:lang w:val="en-US"/>
        </w:rPr>
        <w:t>Russian</w:t>
      </w:r>
      <w:r w:rsidRPr="00327D62">
        <w:rPr>
          <w:sz w:val="18"/>
          <w:szCs w:val="18"/>
        </w:rPr>
        <w:t>)</w:t>
      </w:r>
    </w:p>
    <w:p w:rsidR="000B686C" w:rsidRPr="00327D62" w:rsidRDefault="000B686C" w:rsidP="000B686C">
      <w:pPr>
        <w:spacing w:after="200" w:line="276" w:lineRule="auto"/>
        <w:jc w:val="left"/>
        <w:rPr>
          <w:rFonts w:ascii="Times New Roman" w:hAnsi="Times New Roman"/>
          <w:sz w:val="20"/>
          <w:szCs w:val="20"/>
          <w:lang w:eastAsia="ru-RU"/>
        </w:rPr>
      </w:pPr>
    </w:p>
    <w:p w:rsidR="000B686C" w:rsidRDefault="000B686C" w:rsidP="000B686C">
      <w:pPr>
        <w:pStyle w:val="Heading3"/>
        <w:tabs>
          <w:tab w:val="num" w:pos="720"/>
        </w:tabs>
      </w:pPr>
      <w:r>
        <w:t>The Author</w:t>
      </w:r>
    </w:p>
    <w:p w:rsidR="000B686C" w:rsidRDefault="000B686C" w:rsidP="000B686C">
      <w:pPr>
        <w:tabs>
          <w:tab w:val="num" w:pos="720"/>
        </w:tabs>
        <w:rPr>
          <w:sz w:val="18"/>
          <w:szCs w:val="18"/>
          <w:lang w:val="en-GB"/>
        </w:rPr>
      </w:pPr>
      <w:r>
        <w:rPr>
          <w:b/>
          <w:sz w:val="18"/>
          <w:szCs w:val="18"/>
          <w:lang w:val="en-GB"/>
        </w:rPr>
        <w:t xml:space="preserve">M. Kalabegishvili. </w:t>
      </w:r>
      <w:r>
        <w:rPr>
          <w:sz w:val="18"/>
          <w:szCs w:val="18"/>
          <w:lang w:val="en-GB"/>
        </w:rPr>
        <w:t xml:space="preserve"> Doctor of science, professor of Georgian Technical University  (GTU, Department of  Hydraulic Structures and Hydro Power Management), Tbilisi, also expert of Enguri HPP.</w:t>
      </w:r>
    </w:p>
    <w:p w:rsidR="000B686C" w:rsidRDefault="000B686C" w:rsidP="000B686C">
      <w:pPr>
        <w:tabs>
          <w:tab w:val="num" w:pos="720"/>
        </w:tabs>
        <w:rPr>
          <w:sz w:val="18"/>
          <w:szCs w:val="18"/>
          <w:lang w:val="en-GB"/>
        </w:rPr>
      </w:pPr>
      <w:r>
        <w:rPr>
          <w:sz w:val="18"/>
          <w:szCs w:val="18"/>
          <w:lang w:val="en-GB"/>
        </w:rPr>
        <w:t>Mr. Kalabegishvili graduated from Georgian Technical University. In 1984 he defended his Ph.D. thesis and in 1998 - doctor’s thesis.</w:t>
      </w:r>
    </w:p>
    <w:p w:rsidR="000B686C" w:rsidRDefault="000B686C" w:rsidP="000B686C">
      <w:pPr>
        <w:tabs>
          <w:tab w:val="num" w:pos="720"/>
        </w:tabs>
        <w:rPr>
          <w:sz w:val="18"/>
          <w:szCs w:val="18"/>
          <w:lang w:val="en-GB"/>
        </w:rPr>
      </w:pPr>
      <w:r>
        <w:rPr>
          <w:sz w:val="18"/>
          <w:szCs w:val="18"/>
          <w:lang w:val="en-GB"/>
        </w:rPr>
        <w:t>He participated in the following scientific and engineering projects:</w:t>
      </w:r>
    </w:p>
    <w:p w:rsidR="000B686C" w:rsidRDefault="000B686C" w:rsidP="000B686C">
      <w:pPr>
        <w:numPr>
          <w:ilvl w:val="0"/>
          <w:numId w:val="2"/>
        </w:numPr>
        <w:tabs>
          <w:tab w:val="num" w:pos="720"/>
        </w:tabs>
        <w:rPr>
          <w:sz w:val="18"/>
          <w:szCs w:val="18"/>
          <w:lang w:val="en-GB"/>
        </w:rPr>
      </w:pPr>
      <w:r>
        <w:rPr>
          <w:sz w:val="18"/>
          <w:szCs w:val="18"/>
          <w:lang w:val="en-GB"/>
        </w:rPr>
        <w:t xml:space="preserve"> USAID – Burns &amp; Roe (1998), AED (2000), DAI(2002) -  projects on hydropower objects in Georgia and Azerbaijan;</w:t>
      </w:r>
    </w:p>
    <w:p w:rsidR="000B686C" w:rsidRDefault="000B686C" w:rsidP="000B686C">
      <w:pPr>
        <w:numPr>
          <w:ilvl w:val="0"/>
          <w:numId w:val="2"/>
        </w:numPr>
        <w:tabs>
          <w:tab w:val="num" w:pos="720"/>
        </w:tabs>
        <w:rPr>
          <w:sz w:val="18"/>
          <w:szCs w:val="18"/>
          <w:lang w:val="en-GB"/>
        </w:rPr>
      </w:pPr>
      <w:r>
        <w:rPr>
          <w:sz w:val="18"/>
          <w:szCs w:val="18"/>
          <w:lang w:val="en-GB"/>
        </w:rPr>
        <w:t xml:space="preserve">JACOBS Ltd (London), (IDCDP project, 2003-2004) – expertise high-head  ears and rock-fill dams: Sioni, Algeti, Zonkari. </w:t>
      </w:r>
    </w:p>
    <w:p w:rsidR="000B686C" w:rsidRDefault="000B686C" w:rsidP="000B686C">
      <w:pPr>
        <w:numPr>
          <w:ilvl w:val="0"/>
          <w:numId w:val="2"/>
        </w:numPr>
        <w:tabs>
          <w:tab w:val="num" w:pos="720"/>
        </w:tabs>
        <w:rPr>
          <w:sz w:val="18"/>
          <w:szCs w:val="18"/>
          <w:lang w:val="en-GB"/>
        </w:rPr>
      </w:pPr>
      <w:r>
        <w:rPr>
          <w:sz w:val="18"/>
          <w:szCs w:val="18"/>
          <w:lang w:val="en-GB"/>
        </w:rPr>
        <w:t>ISTC (2002-2005) – new design of high-pressure prestressed reinforced frame;</w:t>
      </w:r>
    </w:p>
    <w:p w:rsidR="000B686C" w:rsidRDefault="000B686C" w:rsidP="000B686C">
      <w:pPr>
        <w:numPr>
          <w:ilvl w:val="0"/>
          <w:numId w:val="3"/>
        </w:numPr>
        <w:tabs>
          <w:tab w:val="num" w:pos="540"/>
          <w:tab w:val="num" w:pos="720"/>
        </w:tabs>
        <w:ind w:hanging="900"/>
        <w:rPr>
          <w:sz w:val="18"/>
          <w:szCs w:val="18"/>
          <w:lang w:val="en-GB"/>
        </w:rPr>
      </w:pPr>
      <w:r>
        <w:rPr>
          <w:sz w:val="18"/>
          <w:szCs w:val="18"/>
          <w:lang w:val="en-GB"/>
        </w:rPr>
        <w:t>Rehabilitation  of Enguri HPP pressure tunnel  (2005), Ortachala HPP and Shaori HPP dams (Georgia, 2005-2006);</w:t>
      </w:r>
    </w:p>
    <w:p w:rsidR="000B686C" w:rsidRDefault="000B686C" w:rsidP="000B686C">
      <w:pPr>
        <w:numPr>
          <w:ilvl w:val="0"/>
          <w:numId w:val="3"/>
        </w:numPr>
        <w:tabs>
          <w:tab w:val="num" w:pos="540"/>
          <w:tab w:val="num" w:pos="720"/>
        </w:tabs>
        <w:ind w:left="540"/>
        <w:rPr>
          <w:sz w:val="18"/>
          <w:szCs w:val="18"/>
          <w:lang w:val="en-GB"/>
        </w:rPr>
      </w:pPr>
      <w:r>
        <w:rPr>
          <w:sz w:val="18"/>
          <w:szCs w:val="18"/>
          <w:lang w:val="en-GB"/>
        </w:rPr>
        <w:t>In association with designing company Kocks Consult GmbH, Consulting Engineers -  Gori and Ricoti highway tunnels (2007- 2010) in Georgia</w:t>
      </w:r>
    </w:p>
    <w:p w:rsidR="000B686C" w:rsidRDefault="000B686C" w:rsidP="000B686C">
      <w:pPr>
        <w:numPr>
          <w:ilvl w:val="0"/>
          <w:numId w:val="3"/>
        </w:numPr>
        <w:tabs>
          <w:tab w:val="num" w:pos="540"/>
          <w:tab w:val="num" w:pos="720"/>
        </w:tabs>
        <w:ind w:left="540"/>
        <w:rPr>
          <w:sz w:val="20"/>
          <w:szCs w:val="20"/>
          <w:lang w:val="en-GB"/>
        </w:rPr>
      </w:pPr>
      <w:r>
        <w:rPr>
          <w:sz w:val="18"/>
          <w:szCs w:val="18"/>
          <w:lang w:val="en-GB"/>
        </w:rPr>
        <w:t>Zinvali HPP – rehabilitation of spillway dam (2010).</w:t>
      </w:r>
    </w:p>
    <w:p w:rsidR="000B686C" w:rsidRDefault="000B686C" w:rsidP="000B686C">
      <w:pPr>
        <w:rPr>
          <w:sz w:val="20"/>
          <w:szCs w:val="20"/>
          <w:lang w:val="en-GB"/>
        </w:rPr>
      </w:pPr>
      <w:r>
        <w:rPr>
          <w:sz w:val="20"/>
          <w:szCs w:val="20"/>
          <w:lang w:val="en-GB"/>
        </w:rPr>
        <w:t xml:space="preserve">He has scientific publications in the field of </w:t>
      </w:r>
      <w:r>
        <w:rPr>
          <w:sz w:val="20"/>
          <w:szCs w:val="20"/>
          <w:lang w:val="en-US"/>
        </w:rPr>
        <w:t>static,</w:t>
      </w:r>
      <w:r>
        <w:rPr>
          <w:sz w:val="20"/>
          <w:szCs w:val="20"/>
          <w:lang w:val="en-GB"/>
        </w:rPr>
        <w:t xml:space="preserve"> dynamic and seepage analyses of hydraulic structures.</w:t>
      </w:r>
    </w:p>
    <w:p w:rsidR="000B686C" w:rsidRPr="001F4962" w:rsidRDefault="000B686C" w:rsidP="000B686C">
      <w:pPr>
        <w:spacing w:after="200" w:line="276" w:lineRule="auto"/>
        <w:jc w:val="left"/>
        <w:rPr>
          <w:sz w:val="20"/>
          <w:szCs w:val="20"/>
          <w:lang w:val="en-GB" w:eastAsia="ru-RU"/>
        </w:rPr>
      </w:pPr>
    </w:p>
    <w:p w:rsidR="000B686C" w:rsidRPr="002239C4" w:rsidRDefault="000B686C" w:rsidP="000B686C">
      <w:pPr>
        <w:tabs>
          <w:tab w:val="num" w:pos="720"/>
        </w:tabs>
        <w:spacing w:after="200" w:line="276" w:lineRule="auto"/>
        <w:rPr>
          <w:sz w:val="20"/>
          <w:szCs w:val="20"/>
          <w:lang w:val="en-US" w:eastAsia="ru-RU"/>
        </w:rPr>
      </w:pPr>
      <w:r w:rsidRPr="002239C4">
        <w:rPr>
          <w:sz w:val="20"/>
          <w:szCs w:val="20"/>
          <w:lang w:val="en-US" w:eastAsia="ru-RU"/>
        </w:rPr>
        <w:t xml:space="preserve"> </w:t>
      </w:r>
    </w:p>
    <w:p w:rsidR="000B686C" w:rsidRPr="002239C4" w:rsidRDefault="000B686C" w:rsidP="000B686C">
      <w:pPr>
        <w:spacing w:after="200" w:line="276" w:lineRule="auto"/>
        <w:jc w:val="left"/>
        <w:rPr>
          <w:sz w:val="20"/>
          <w:szCs w:val="20"/>
          <w:lang w:val="en-US" w:eastAsia="ru-RU"/>
        </w:rPr>
      </w:pPr>
    </w:p>
    <w:p w:rsidR="000B686C" w:rsidRPr="002239C4" w:rsidRDefault="000B686C" w:rsidP="000B686C">
      <w:pPr>
        <w:rPr>
          <w:sz w:val="20"/>
          <w:szCs w:val="20"/>
          <w:lang w:val="en-US"/>
        </w:rPr>
      </w:pPr>
    </w:p>
    <w:p w:rsidR="000B686C" w:rsidRPr="002239C4" w:rsidRDefault="000B686C" w:rsidP="000B686C">
      <w:pPr>
        <w:rPr>
          <w:sz w:val="20"/>
          <w:szCs w:val="20"/>
          <w:lang w:val="en-US"/>
        </w:rPr>
      </w:pPr>
    </w:p>
    <w:p w:rsidR="00A14AA2" w:rsidRPr="000B686C" w:rsidRDefault="00A14AA2" w:rsidP="000B686C">
      <w:pPr>
        <w:rPr>
          <w:szCs w:val="20"/>
          <w:lang w:val="en-US"/>
        </w:rPr>
      </w:pPr>
    </w:p>
    <w:sectPr w:rsidR="00A14AA2" w:rsidRPr="000B686C" w:rsidSect="00DB614B">
      <w:footerReference w:type="default" r:id="rId28"/>
      <w:pgSz w:w="11906" w:h="16838"/>
      <w:pgMar w:top="1440" w:right="1440" w:bottom="851"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907" w:rsidRDefault="00E65907" w:rsidP="00705477">
      <w:r>
        <w:separator/>
      </w:r>
    </w:p>
  </w:endnote>
  <w:endnote w:type="continuationSeparator" w:id="1">
    <w:p w:rsidR="00E65907" w:rsidRDefault="00E65907" w:rsidP="00705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tNusx">
    <w:altName w:val="Times New Roman"/>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GEO-LitNusx">
    <w:altName w:val="Courier New"/>
    <w:panose1 w:val="020B7200000000000000"/>
    <w:charset w:val="00"/>
    <w:family w:val="swiss"/>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00007843" w:usb2="00000001" w:usb3="00000000" w:csb0="000001FF" w:csb1="00000000"/>
  </w:font>
  <w:font w:name="Peterburg">
    <w:altName w:val="Times New Roman"/>
    <w:panose1 w:val="00000000000000000000"/>
    <w:charset w:val="00"/>
    <w:family w:val="auto"/>
    <w:pitch w:val="variable"/>
    <w:sig w:usb0="00000003" w:usb1="00000000" w:usb2="00000000" w:usb3="00000000" w:csb0="00000001" w:csb1="00000000"/>
  </w:font>
  <w:font w:name="Times New Roman CYR">
    <w:panose1 w:val="02020603050405020304"/>
    <w:charset w:val="00"/>
    <w:family w:val="roman"/>
    <w:pitch w:val="variable"/>
    <w:sig w:usb0="E0002AFF" w:usb1="C0007841"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494" w:rsidRDefault="00095494">
    <w:pPr>
      <w:pStyle w:val="Footer"/>
      <w:jc w:val="right"/>
    </w:pPr>
  </w:p>
  <w:p w:rsidR="00095494" w:rsidRDefault="000954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907" w:rsidRDefault="00E65907" w:rsidP="00705477">
      <w:r>
        <w:separator/>
      </w:r>
    </w:p>
  </w:footnote>
  <w:footnote w:type="continuationSeparator" w:id="1">
    <w:p w:rsidR="00E65907" w:rsidRDefault="00E65907" w:rsidP="007054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006"/>
    <w:multiLevelType w:val="hybridMultilevel"/>
    <w:tmpl w:val="BD3C2838"/>
    <w:lvl w:ilvl="0" w:tplc="B1CA16A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41B93"/>
    <w:multiLevelType w:val="hybridMultilevel"/>
    <w:tmpl w:val="2E9C93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DFB7E42"/>
    <w:multiLevelType w:val="hybridMultilevel"/>
    <w:tmpl w:val="FF5C1F9E"/>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C266D88"/>
    <w:multiLevelType w:val="hybridMultilevel"/>
    <w:tmpl w:val="DDF8FDD0"/>
    <w:lvl w:ilvl="0" w:tplc="DD7C7844">
      <w:numFmt w:val="bullet"/>
      <w:lvlText w:val="-"/>
      <w:lvlJc w:val="left"/>
      <w:pPr>
        <w:tabs>
          <w:tab w:val="num" w:pos="540"/>
        </w:tabs>
        <w:ind w:left="540" w:hanging="360"/>
      </w:pPr>
      <w:rPr>
        <w:rFonts w:ascii="LitNusx" w:eastAsia="Times New Roman" w:hAnsi="LitNusx"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E6C0F3F"/>
    <w:multiLevelType w:val="hybridMultilevel"/>
    <w:tmpl w:val="5B94CC6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F557C6F"/>
    <w:multiLevelType w:val="hybridMultilevel"/>
    <w:tmpl w:val="136A1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511AC7"/>
    <w:multiLevelType w:val="hybridMultilevel"/>
    <w:tmpl w:val="05225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E44D59"/>
    <w:multiLevelType w:val="hybridMultilevel"/>
    <w:tmpl w:val="E44615D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30119C8"/>
    <w:multiLevelType w:val="hybridMultilevel"/>
    <w:tmpl w:val="696CE5EC"/>
    <w:lvl w:ilvl="0" w:tplc="C2166720">
      <w:numFmt w:val="bullet"/>
      <w:lvlText w:val="-"/>
      <w:lvlJc w:val="left"/>
      <w:pPr>
        <w:tabs>
          <w:tab w:val="num" w:pos="1080"/>
        </w:tabs>
        <w:ind w:left="1080" w:hanging="360"/>
      </w:pPr>
      <w:rPr>
        <w:rFonts w:ascii="LitNusx" w:eastAsia="Times New Roman" w:hAnsi="LitNusx"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55795B61"/>
    <w:multiLevelType w:val="hybridMultilevel"/>
    <w:tmpl w:val="DBD2AE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8F4633C"/>
    <w:multiLevelType w:val="hybridMultilevel"/>
    <w:tmpl w:val="9D766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CC17DE"/>
    <w:multiLevelType w:val="multilevel"/>
    <w:tmpl w:val="954E6E54"/>
    <w:lvl w:ilvl="0">
      <w:start w:val="1"/>
      <w:numFmt w:val="decimal"/>
      <w:lvlText w:val="%1."/>
      <w:lvlJc w:val="left"/>
      <w:pPr>
        <w:ind w:left="720" w:hanging="360"/>
      </w:pPr>
      <w:rPr>
        <w:rFonts w:cs="Times New Roman"/>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2">
    <w:nsid w:val="79DD73AC"/>
    <w:multiLevelType w:val="hybridMultilevel"/>
    <w:tmpl w:val="71649F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E0E3A92"/>
    <w:multiLevelType w:val="multilevel"/>
    <w:tmpl w:val="65169740"/>
    <w:lvl w:ilvl="0">
      <w:start w:val="2"/>
      <w:numFmt w:val="decimal"/>
      <w:lvlText w:val="%1"/>
      <w:lvlJc w:val="left"/>
      <w:pPr>
        <w:ind w:left="360" w:hanging="36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520" w:hanging="108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400" w:hanging="1800"/>
      </w:pPr>
      <w:rPr>
        <w:rFonts w:cs="Times New Roman" w:hint="default"/>
      </w:rPr>
    </w:lvl>
    <w:lvl w:ilvl="6">
      <w:start w:val="1"/>
      <w:numFmt w:val="decimal"/>
      <w:lvlText w:val="%1.%2.%3.%4.%5.%6.%7"/>
      <w:lvlJc w:val="left"/>
      <w:pPr>
        <w:ind w:left="6480" w:hanging="216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8280" w:hanging="2520"/>
      </w:pPr>
      <w:rPr>
        <w:rFonts w:cs="Times New Roman"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3"/>
  </w:num>
  <w:num w:numId="6">
    <w:abstractNumId w:val="1"/>
  </w:num>
  <w:num w:numId="7">
    <w:abstractNumId w:val="10"/>
  </w:num>
  <w:num w:numId="8">
    <w:abstractNumId w:val="6"/>
  </w:num>
  <w:num w:numId="9">
    <w:abstractNumId w:val="0"/>
  </w:num>
  <w:num w:numId="10">
    <w:abstractNumId w:val="12"/>
  </w:num>
  <w:num w:numId="11">
    <w:abstractNumId w:val="5"/>
  </w:num>
  <w:num w:numId="12">
    <w:abstractNumId w:val="9"/>
  </w:num>
  <w:num w:numId="13">
    <w:abstractNumId w:val="2"/>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9A1"/>
    <w:rsid w:val="0001514E"/>
    <w:rsid w:val="00015884"/>
    <w:rsid w:val="00017CD8"/>
    <w:rsid w:val="00021FB2"/>
    <w:rsid w:val="0003281E"/>
    <w:rsid w:val="0004301A"/>
    <w:rsid w:val="0004567F"/>
    <w:rsid w:val="00060A90"/>
    <w:rsid w:val="00063964"/>
    <w:rsid w:val="00090319"/>
    <w:rsid w:val="00092951"/>
    <w:rsid w:val="00095494"/>
    <w:rsid w:val="00096694"/>
    <w:rsid w:val="000A11B8"/>
    <w:rsid w:val="000B1A92"/>
    <w:rsid w:val="000B5708"/>
    <w:rsid w:val="000B686C"/>
    <w:rsid w:val="000B72F8"/>
    <w:rsid w:val="000C7FAC"/>
    <w:rsid w:val="000D08A4"/>
    <w:rsid w:val="000D506E"/>
    <w:rsid w:val="000D6C9A"/>
    <w:rsid w:val="000E5D1C"/>
    <w:rsid w:val="000F2059"/>
    <w:rsid w:val="00107132"/>
    <w:rsid w:val="001112D0"/>
    <w:rsid w:val="00117B3C"/>
    <w:rsid w:val="00125541"/>
    <w:rsid w:val="001415CC"/>
    <w:rsid w:val="00142F27"/>
    <w:rsid w:val="00152006"/>
    <w:rsid w:val="00167090"/>
    <w:rsid w:val="00170ED3"/>
    <w:rsid w:val="001832E5"/>
    <w:rsid w:val="00184F0A"/>
    <w:rsid w:val="00196891"/>
    <w:rsid w:val="001B1C71"/>
    <w:rsid w:val="001C72BF"/>
    <w:rsid w:val="001D0F75"/>
    <w:rsid w:val="001E69A1"/>
    <w:rsid w:val="001F1D52"/>
    <w:rsid w:val="001F4962"/>
    <w:rsid w:val="001F55A0"/>
    <w:rsid w:val="0021372B"/>
    <w:rsid w:val="00213D10"/>
    <w:rsid w:val="0021555B"/>
    <w:rsid w:val="002239C4"/>
    <w:rsid w:val="00230A91"/>
    <w:rsid w:val="00234C27"/>
    <w:rsid w:val="0024463A"/>
    <w:rsid w:val="00251B70"/>
    <w:rsid w:val="00263E6A"/>
    <w:rsid w:val="0027269C"/>
    <w:rsid w:val="00283F36"/>
    <w:rsid w:val="00284B33"/>
    <w:rsid w:val="0029101A"/>
    <w:rsid w:val="00293CB4"/>
    <w:rsid w:val="002B19EB"/>
    <w:rsid w:val="002C3C4D"/>
    <w:rsid w:val="002C79CB"/>
    <w:rsid w:val="002E0CE7"/>
    <w:rsid w:val="002E5240"/>
    <w:rsid w:val="002E55AF"/>
    <w:rsid w:val="00312736"/>
    <w:rsid w:val="003207BB"/>
    <w:rsid w:val="00327D62"/>
    <w:rsid w:val="00336E65"/>
    <w:rsid w:val="003447F5"/>
    <w:rsid w:val="00344F53"/>
    <w:rsid w:val="003643E1"/>
    <w:rsid w:val="00375E3F"/>
    <w:rsid w:val="00376FBD"/>
    <w:rsid w:val="00384750"/>
    <w:rsid w:val="00390A43"/>
    <w:rsid w:val="00393ACA"/>
    <w:rsid w:val="00396547"/>
    <w:rsid w:val="003A797A"/>
    <w:rsid w:val="003C7056"/>
    <w:rsid w:val="003F2AF7"/>
    <w:rsid w:val="00412DC7"/>
    <w:rsid w:val="004167E6"/>
    <w:rsid w:val="004360AE"/>
    <w:rsid w:val="004408C4"/>
    <w:rsid w:val="004409B3"/>
    <w:rsid w:val="00445A63"/>
    <w:rsid w:val="00475B08"/>
    <w:rsid w:val="004809B3"/>
    <w:rsid w:val="004A4722"/>
    <w:rsid w:val="004C2637"/>
    <w:rsid w:val="004C700C"/>
    <w:rsid w:val="004C793B"/>
    <w:rsid w:val="004D0621"/>
    <w:rsid w:val="004E472F"/>
    <w:rsid w:val="004E6C62"/>
    <w:rsid w:val="00500AA7"/>
    <w:rsid w:val="0050140F"/>
    <w:rsid w:val="00506696"/>
    <w:rsid w:val="00524659"/>
    <w:rsid w:val="00530A1C"/>
    <w:rsid w:val="00534CFF"/>
    <w:rsid w:val="005419FC"/>
    <w:rsid w:val="00547F08"/>
    <w:rsid w:val="005513C8"/>
    <w:rsid w:val="005533D3"/>
    <w:rsid w:val="00554ECA"/>
    <w:rsid w:val="00556B93"/>
    <w:rsid w:val="00560416"/>
    <w:rsid w:val="00565942"/>
    <w:rsid w:val="00581F37"/>
    <w:rsid w:val="00586B4B"/>
    <w:rsid w:val="005B1612"/>
    <w:rsid w:val="005B7176"/>
    <w:rsid w:val="005C0ECA"/>
    <w:rsid w:val="005C1D93"/>
    <w:rsid w:val="005E51CA"/>
    <w:rsid w:val="005E5F3E"/>
    <w:rsid w:val="00605641"/>
    <w:rsid w:val="00614AD2"/>
    <w:rsid w:val="00631C99"/>
    <w:rsid w:val="00660D4F"/>
    <w:rsid w:val="00686AAE"/>
    <w:rsid w:val="0069773F"/>
    <w:rsid w:val="006A2619"/>
    <w:rsid w:val="006A400C"/>
    <w:rsid w:val="006A7D10"/>
    <w:rsid w:val="006D1680"/>
    <w:rsid w:val="00704AD2"/>
    <w:rsid w:val="00705477"/>
    <w:rsid w:val="0070573A"/>
    <w:rsid w:val="00710080"/>
    <w:rsid w:val="0071262F"/>
    <w:rsid w:val="0071511A"/>
    <w:rsid w:val="00721B60"/>
    <w:rsid w:val="007228F8"/>
    <w:rsid w:val="00725732"/>
    <w:rsid w:val="00740E30"/>
    <w:rsid w:val="00744217"/>
    <w:rsid w:val="00751D54"/>
    <w:rsid w:val="00754CE9"/>
    <w:rsid w:val="007A2B79"/>
    <w:rsid w:val="007C0154"/>
    <w:rsid w:val="007C030E"/>
    <w:rsid w:val="007E1F7F"/>
    <w:rsid w:val="00805063"/>
    <w:rsid w:val="0081257F"/>
    <w:rsid w:val="0081609F"/>
    <w:rsid w:val="008363F7"/>
    <w:rsid w:val="00863E72"/>
    <w:rsid w:val="00872F91"/>
    <w:rsid w:val="00885BAC"/>
    <w:rsid w:val="008A5F0C"/>
    <w:rsid w:val="008C2563"/>
    <w:rsid w:val="008C3654"/>
    <w:rsid w:val="008F2992"/>
    <w:rsid w:val="00910927"/>
    <w:rsid w:val="00916D9D"/>
    <w:rsid w:val="00930A19"/>
    <w:rsid w:val="009354D0"/>
    <w:rsid w:val="009406DC"/>
    <w:rsid w:val="0095208D"/>
    <w:rsid w:val="00962EBB"/>
    <w:rsid w:val="00970C77"/>
    <w:rsid w:val="009851BE"/>
    <w:rsid w:val="00985C85"/>
    <w:rsid w:val="00991B2D"/>
    <w:rsid w:val="00994F05"/>
    <w:rsid w:val="00996665"/>
    <w:rsid w:val="00996B3B"/>
    <w:rsid w:val="009A05B0"/>
    <w:rsid w:val="009A5159"/>
    <w:rsid w:val="009B130D"/>
    <w:rsid w:val="009D58F8"/>
    <w:rsid w:val="009D6340"/>
    <w:rsid w:val="009D7015"/>
    <w:rsid w:val="00A00058"/>
    <w:rsid w:val="00A01E30"/>
    <w:rsid w:val="00A0519D"/>
    <w:rsid w:val="00A14AA2"/>
    <w:rsid w:val="00A16CE5"/>
    <w:rsid w:val="00A41BA2"/>
    <w:rsid w:val="00A71AED"/>
    <w:rsid w:val="00A71EE6"/>
    <w:rsid w:val="00A9503F"/>
    <w:rsid w:val="00A95266"/>
    <w:rsid w:val="00AA2081"/>
    <w:rsid w:val="00AA6ACB"/>
    <w:rsid w:val="00AB12FA"/>
    <w:rsid w:val="00AB6F9A"/>
    <w:rsid w:val="00AC2CFE"/>
    <w:rsid w:val="00AC3029"/>
    <w:rsid w:val="00AD200A"/>
    <w:rsid w:val="00AD3732"/>
    <w:rsid w:val="00AD4B09"/>
    <w:rsid w:val="00AD78A1"/>
    <w:rsid w:val="00AE6169"/>
    <w:rsid w:val="00B14320"/>
    <w:rsid w:val="00B265A8"/>
    <w:rsid w:val="00B34E55"/>
    <w:rsid w:val="00B37F56"/>
    <w:rsid w:val="00B5461E"/>
    <w:rsid w:val="00B55790"/>
    <w:rsid w:val="00B574D0"/>
    <w:rsid w:val="00B742B0"/>
    <w:rsid w:val="00B82BE5"/>
    <w:rsid w:val="00B93CDE"/>
    <w:rsid w:val="00BB3354"/>
    <w:rsid w:val="00BE281C"/>
    <w:rsid w:val="00BF17D8"/>
    <w:rsid w:val="00C04012"/>
    <w:rsid w:val="00C05C52"/>
    <w:rsid w:val="00C10064"/>
    <w:rsid w:val="00C121EB"/>
    <w:rsid w:val="00C24984"/>
    <w:rsid w:val="00C273FF"/>
    <w:rsid w:val="00C32D1A"/>
    <w:rsid w:val="00C416FD"/>
    <w:rsid w:val="00C43045"/>
    <w:rsid w:val="00C43807"/>
    <w:rsid w:val="00C65B30"/>
    <w:rsid w:val="00C7078F"/>
    <w:rsid w:val="00C71D45"/>
    <w:rsid w:val="00C7299A"/>
    <w:rsid w:val="00C73A1D"/>
    <w:rsid w:val="00C741C2"/>
    <w:rsid w:val="00C77B49"/>
    <w:rsid w:val="00C9287E"/>
    <w:rsid w:val="00CA2245"/>
    <w:rsid w:val="00CC7071"/>
    <w:rsid w:val="00CF206B"/>
    <w:rsid w:val="00D00DB2"/>
    <w:rsid w:val="00D01CC2"/>
    <w:rsid w:val="00D05658"/>
    <w:rsid w:val="00D0682F"/>
    <w:rsid w:val="00D100FE"/>
    <w:rsid w:val="00D13F41"/>
    <w:rsid w:val="00D33501"/>
    <w:rsid w:val="00D364F8"/>
    <w:rsid w:val="00D36D3D"/>
    <w:rsid w:val="00D42E25"/>
    <w:rsid w:val="00D45A48"/>
    <w:rsid w:val="00D76519"/>
    <w:rsid w:val="00D768B6"/>
    <w:rsid w:val="00D86C5E"/>
    <w:rsid w:val="00D94311"/>
    <w:rsid w:val="00DA30F0"/>
    <w:rsid w:val="00DA7206"/>
    <w:rsid w:val="00DB614B"/>
    <w:rsid w:val="00DE0525"/>
    <w:rsid w:val="00DE43D9"/>
    <w:rsid w:val="00DF1795"/>
    <w:rsid w:val="00E25682"/>
    <w:rsid w:val="00E25CBC"/>
    <w:rsid w:val="00E317DB"/>
    <w:rsid w:val="00E33D63"/>
    <w:rsid w:val="00E43EBF"/>
    <w:rsid w:val="00E50A29"/>
    <w:rsid w:val="00E600B8"/>
    <w:rsid w:val="00E62389"/>
    <w:rsid w:val="00E62D77"/>
    <w:rsid w:val="00E65907"/>
    <w:rsid w:val="00E902FC"/>
    <w:rsid w:val="00E916DB"/>
    <w:rsid w:val="00E96203"/>
    <w:rsid w:val="00EA60F5"/>
    <w:rsid w:val="00EB18AA"/>
    <w:rsid w:val="00EB789D"/>
    <w:rsid w:val="00EC41E1"/>
    <w:rsid w:val="00ED1FC3"/>
    <w:rsid w:val="00EF5B7C"/>
    <w:rsid w:val="00F06C8D"/>
    <w:rsid w:val="00F1594D"/>
    <w:rsid w:val="00F179A2"/>
    <w:rsid w:val="00F26DA6"/>
    <w:rsid w:val="00F318B7"/>
    <w:rsid w:val="00F31C5F"/>
    <w:rsid w:val="00F3438B"/>
    <w:rsid w:val="00F35990"/>
    <w:rsid w:val="00F36A2F"/>
    <w:rsid w:val="00F41313"/>
    <w:rsid w:val="00F4244B"/>
    <w:rsid w:val="00F55F63"/>
    <w:rsid w:val="00F960E3"/>
    <w:rsid w:val="00F97E6F"/>
    <w:rsid w:val="00FA1A51"/>
    <w:rsid w:val="00FB015A"/>
    <w:rsid w:val="00FE5EF7"/>
    <w:rsid w:val="00FE6D77"/>
    <w:rsid w:val="00FE6F9C"/>
    <w:rsid w:val="00FF65BB"/>
    <w:rsid w:val="00FF689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4"/>
      <o:rules v:ext="edit">
        <o:r id="V:Rule1" type="arc" idref="#_x0000_s1725"/>
        <o:r id="V:Rule4" type="arc" idref="#_x0000_s1728"/>
        <o:r id="V:Rule7" type="connector" idref="#_x0000_s1727"/>
        <o:r id="V:Rule8" type="connector" idref="#_x0000_s1730"/>
        <o:r id="V:Rule9" type="connector" idref="#_x0000_s1729"/>
        <o:r id="V:Rule10" type="connector" idref="#_x0000_s17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081"/>
    <w:pPr>
      <w:jc w:val="both"/>
    </w:pPr>
    <w:rPr>
      <w:sz w:val="22"/>
      <w:szCs w:val="22"/>
      <w:lang w:eastAsia="en-US"/>
    </w:rPr>
  </w:style>
  <w:style w:type="paragraph" w:styleId="Heading3">
    <w:name w:val="heading 3"/>
    <w:basedOn w:val="Normal"/>
    <w:next w:val="Normal"/>
    <w:link w:val="Heading3Char"/>
    <w:uiPriority w:val="99"/>
    <w:qFormat/>
    <w:rsid w:val="00DE43D9"/>
    <w:pPr>
      <w:keepNext/>
      <w:outlineLvl w:val="2"/>
    </w:pPr>
    <w:rPr>
      <w:rFonts w:ascii="Times" w:hAnsi="Times"/>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DE43D9"/>
    <w:rPr>
      <w:rFonts w:ascii="Times" w:hAnsi="Times" w:cs="Times New Roman"/>
      <w:b/>
      <w:sz w:val="20"/>
      <w:szCs w:val="20"/>
      <w:lang w:val="en-GB"/>
    </w:rPr>
  </w:style>
  <w:style w:type="paragraph" w:styleId="ListParagraph">
    <w:name w:val="List Paragraph"/>
    <w:basedOn w:val="Normal"/>
    <w:uiPriority w:val="99"/>
    <w:qFormat/>
    <w:rsid w:val="00DE43D9"/>
    <w:pPr>
      <w:ind w:left="720"/>
      <w:contextualSpacing/>
    </w:pPr>
  </w:style>
  <w:style w:type="paragraph" w:styleId="Footer">
    <w:name w:val="footer"/>
    <w:basedOn w:val="Normal"/>
    <w:link w:val="FooterChar"/>
    <w:uiPriority w:val="99"/>
    <w:semiHidden/>
    <w:rsid w:val="00AA2081"/>
    <w:pPr>
      <w:tabs>
        <w:tab w:val="center" w:pos="4677"/>
        <w:tab w:val="right" w:pos="9355"/>
      </w:tabs>
    </w:pPr>
  </w:style>
  <w:style w:type="character" w:customStyle="1" w:styleId="FooterChar">
    <w:name w:val="Footer Char"/>
    <w:basedOn w:val="DefaultParagraphFont"/>
    <w:link w:val="Footer"/>
    <w:uiPriority w:val="99"/>
    <w:semiHidden/>
    <w:locked/>
    <w:rsid w:val="00AA2081"/>
    <w:rPr>
      <w:rFonts w:ascii="Calibri" w:hAnsi="Calibri" w:cs="Times New Roman"/>
    </w:rPr>
  </w:style>
  <w:style w:type="paragraph" w:styleId="BalloonText">
    <w:name w:val="Balloon Text"/>
    <w:basedOn w:val="Normal"/>
    <w:link w:val="BalloonTextChar"/>
    <w:uiPriority w:val="99"/>
    <w:semiHidden/>
    <w:rsid w:val="00AA20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2081"/>
    <w:rPr>
      <w:rFonts w:ascii="Tahoma" w:hAnsi="Tahoma" w:cs="Tahoma"/>
      <w:sz w:val="16"/>
      <w:szCs w:val="16"/>
    </w:rPr>
  </w:style>
  <w:style w:type="character" w:styleId="PlaceholderText">
    <w:name w:val="Placeholder Text"/>
    <w:basedOn w:val="DefaultParagraphFont"/>
    <w:uiPriority w:val="99"/>
    <w:semiHidden/>
    <w:rsid w:val="00C04012"/>
    <w:rPr>
      <w:color w:val="808080"/>
    </w:rPr>
  </w:style>
  <w:style w:type="paragraph" w:styleId="Header">
    <w:name w:val="header"/>
    <w:basedOn w:val="Normal"/>
    <w:link w:val="HeaderChar"/>
    <w:uiPriority w:val="99"/>
    <w:semiHidden/>
    <w:unhideWhenUsed/>
    <w:rsid w:val="00CC7071"/>
    <w:pPr>
      <w:tabs>
        <w:tab w:val="center" w:pos="4677"/>
        <w:tab w:val="right" w:pos="9355"/>
      </w:tabs>
    </w:pPr>
  </w:style>
  <w:style w:type="character" w:customStyle="1" w:styleId="HeaderChar">
    <w:name w:val="Header Char"/>
    <w:basedOn w:val="DefaultParagraphFont"/>
    <w:link w:val="Header"/>
    <w:uiPriority w:val="99"/>
    <w:semiHidden/>
    <w:rsid w:val="00CC707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29848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abegishvili@hot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Desktop\Hydro%202011%20Final\Kalabegishvili%20-Paper%20,Hydro%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F8104-6648-426B-8B88-2527EBFA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Kalabegishvili -Paper ,Hydro 2011</Template>
  <TotalTime>362</TotalTime>
  <Pages>10</Pages>
  <Words>3000</Words>
  <Characters>17104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engurihes</Company>
  <LinksUpToDate>false</LinksUpToDate>
  <CharactersWithSpaces>20064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dc:creator>
  <cp:lastModifiedBy>gia</cp:lastModifiedBy>
  <cp:revision>19</cp:revision>
  <cp:lastPrinted>2011-09-09T07:47:00Z</cp:lastPrinted>
  <dcterms:created xsi:type="dcterms:W3CDTF">2011-09-12T20:10:00Z</dcterms:created>
  <dcterms:modified xsi:type="dcterms:W3CDTF">2011-11-03T16:22:00Z</dcterms:modified>
</cp:coreProperties>
</file>